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114.239998pt;margin-top:367.679993pt;width:366.720001pt;height:214.080002pt;mso-position-horizontal-relative:page;mso-position-vertical-relative:page;z-index:-3361" type="#_x0000_t75">
            <v:imagedata r:id="rId7" o:title=""/>
          </v:shape>
        </w:pict>
      </w:r>
      <w:r>
        <w:rPr/>
        <w:pict>
          <v:group style="position:absolute;margin-left:17.280001pt;margin-top:109.439987pt;width:441.419033pt;height:210.240005pt;mso-position-horizontal-relative:page;mso-position-vertical-relative:page;z-index:-3360" coordorigin="346,2189" coordsize="8828,4205">
            <v:shape style="position:absolute;left:346;top:2189;width:8544;height:4205" type="#_x0000_t75">
              <v:imagedata r:id="rId8" o:title=""/>
            </v:shape>
            <v:group style="position:absolute;left:2847;top:6363;width:6312;height:2" coordorigin="2847,6363" coordsize="6312,2">
              <v:shape style="position:absolute;left:2847;top:6363;width:6312;height:2" coordorigin="2847,6363" coordsize="6312,0" path="m2847,6363l9160,6363e" filled="f" stroked="t" strokeweight="1.435678pt" strokecolor="#60A3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6.576385pt;margin-top:1.318105pt;width:132.082351pt;height:.1pt;mso-position-horizontal-relative:page;mso-position-vertical-relative:page;z-index:-3359" coordorigin="7332,26" coordsize="2642,2">
            <v:shape style="position:absolute;left:7332;top:26;width:2642;height:2" coordorigin="7332,26" coordsize="2642,0" path="m7332,26l9973,26e" filled="f" stroked="t" strokeweight="1.196398pt" strokecolor="#BFD88C">
              <v:path arrowok="t"/>
            </v:shape>
          </v:group>
          <w10:wrap type="none"/>
        </w:pict>
      </w:r>
      <w:r>
        <w:rPr/>
        <w:pict>
          <v:group style="position:absolute;margin-left:1.435678pt;margin-top:122.703568pt;width:.1pt;height:369.069312pt;mso-position-horizontal-relative:page;mso-position-vertical-relative:page;z-index:-3358" coordorigin="29,2454" coordsize="2,7381">
            <v:shape style="position:absolute;left:29;top:2454;width:2;height:7381" coordorigin="29,2454" coordsize="0,7381" path="m29,9835l29,2454e" filled="f" stroked="t" strokeweight=".957118pt" strokecolor="#BFD88C">
              <v:path arrowok="t"/>
            </v:shape>
          </v:group>
          <w10:wrap type="none"/>
        </w:pict>
      </w:r>
      <w:r>
        <w:rPr/>
        <w:pict>
          <v:group style="position:absolute;margin-left:0pt;margin-top:707.342896pt;width:368.490617pt;height:.1pt;mso-position-horizontal-relative:page;mso-position-vertical-relative:page;z-index:-3357" coordorigin="0,14147" coordsize="7370,2">
            <v:shape style="position:absolute;left:0;top:14147;width:7370;height:2" coordorigin="0,14147" coordsize="7370,0" path="m0,14147l7370,14147e" filled="f" stroked="t" strokeweight="1.196398pt" strokecolor="#BFD88C">
              <v:path arrowok="t"/>
            </v:shape>
          </v:group>
          <w10:wrap type="none"/>
        </w:pict>
      </w:r>
      <w:r>
        <w:rPr/>
        <w:pict>
          <v:group style="position:absolute;margin-left:467.791656pt;margin-top:123.182877pt;width:.1pt;height:184.534657pt;mso-position-horizontal-relative:page;mso-position-vertical-relative:page;z-index:-3356" coordorigin="9356,2464" coordsize="2,3691">
            <v:shape style="position:absolute;left:9356;top:2464;width:2;height:3691" coordorigin="9356,2464" coordsize="0,3691" path="m9356,6154l9356,2464e" filled="f" stroked="t" strokeweight="1.435678pt" strokecolor="#60A367">
              <v:path arrowok="t"/>
            </v:shape>
          </v:group>
          <w10:wrap type="none"/>
        </w:pict>
      </w:r>
      <w:r>
        <w:rPr/>
        <w:pict>
          <v:group style="position:absolute;margin-left:495.787384pt;margin-top:122.105362pt;width:2.392795pt;height:586.555646pt;mso-position-horizontal-relative:page;mso-position-vertical-relative:page;z-index:-3355" coordorigin="9916,2442" coordsize="48,11731">
            <v:group style="position:absolute;left:9952;top:2454;width:2;height:11714" coordorigin="9952,2454" coordsize="2,11714">
              <v:shape style="position:absolute;left:9952;top:2454;width:2;height:11714" coordorigin="9952,2454" coordsize="0,11714" path="m9952,14168l9952,2454e" filled="f" stroked="t" strokeweight="1.196398pt" strokecolor="#BFD88C">
                <v:path arrowok="t"/>
              </v:shape>
            </v:group>
            <v:group style="position:absolute;left:9932;top:4927;width:2;height:9241" coordorigin="9932,4927" coordsize="2,9241">
              <v:shape style="position:absolute;left:9932;top:4927;width:2;height:9241" coordorigin="9932,4927" coordsize="0,9241" path="m9932,14168l9932,4927e" filled="f" stroked="t" strokeweight="1.674957pt" strokecolor="#BFD88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418" w:lineRule="exact"/>
        <w:ind w:left="3476" w:right="21" w:firstLine="-536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A</w:t>
      </w:r>
      <w:r>
        <w:rPr>
          <w:rFonts w:ascii="Arial" w:hAnsi="Arial" w:cs="Arial" w:eastAsia="Arial"/>
          <w:sz w:val="38"/>
          <w:szCs w:val="38"/>
          <w:color w:val="013111"/>
          <w:spacing w:val="18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guide</w:t>
      </w:r>
      <w:r>
        <w:rPr>
          <w:rFonts w:ascii="Arial" w:hAnsi="Arial" w:cs="Arial" w:eastAsia="Arial"/>
          <w:sz w:val="38"/>
          <w:szCs w:val="38"/>
          <w:color w:val="013111"/>
          <w:spacing w:val="87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fo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r</w:t>
      </w:r>
      <w:r>
        <w:rPr>
          <w:rFonts w:ascii="Arial" w:hAnsi="Arial" w:cs="Arial" w:eastAsia="Arial"/>
          <w:sz w:val="38"/>
          <w:szCs w:val="38"/>
          <w:color w:val="013111"/>
          <w:spacing w:val="70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9"/>
        </w:rPr>
        <w:t>householders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9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and</w:t>
      </w:r>
      <w:r>
        <w:rPr>
          <w:rFonts w:ascii="Arial" w:hAnsi="Arial" w:cs="Arial" w:eastAsia="Arial"/>
          <w:sz w:val="38"/>
          <w:szCs w:val="38"/>
          <w:color w:val="013111"/>
          <w:spacing w:val="40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th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e</w:t>
      </w:r>
      <w:r>
        <w:rPr>
          <w:rFonts w:ascii="Arial" w:hAnsi="Arial" w:cs="Arial" w:eastAsia="Arial"/>
          <w:sz w:val="38"/>
          <w:szCs w:val="38"/>
          <w:color w:val="013111"/>
          <w:spacing w:val="61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00"/>
        </w:rPr>
        <w:t>general</w:t>
      </w:r>
      <w:r>
        <w:rPr>
          <w:rFonts w:ascii="Arial" w:hAnsi="Arial" w:cs="Arial" w:eastAsia="Arial"/>
          <w:sz w:val="38"/>
          <w:szCs w:val="38"/>
          <w:color w:val="013111"/>
          <w:spacing w:val="59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013111"/>
          <w:spacing w:val="0"/>
          <w:w w:val="113"/>
        </w:rPr>
        <w:t>public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4" w:lineRule="exact"/>
        <w:ind w:right="94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13111"/>
          <w:spacing w:val="0"/>
          <w:w w:val="90"/>
          <w:position w:val="-1"/>
        </w:rPr>
        <w:t>Februar</w:t>
      </w:r>
      <w:r>
        <w:rPr>
          <w:rFonts w:ascii="Arial" w:hAnsi="Arial" w:cs="Arial" w:eastAsia="Arial"/>
          <w:sz w:val="27"/>
          <w:szCs w:val="27"/>
          <w:color w:val="013111"/>
          <w:spacing w:val="0"/>
          <w:w w:val="90"/>
          <w:position w:val="-1"/>
        </w:rPr>
        <w:t>y</w:t>
      </w:r>
      <w:r>
        <w:rPr>
          <w:rFonts w:ascii="Arial" w:hAnsi="Arial" w:cs="Arial" w:eastAsia="Arial"/>
          <w:sz w:val="27"/>
          <w:szCs w:val="27"/>
          <w:color w:val="013111"/>
          <w:spacing w:val="2"/>
          <w:w w:val="9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013111"/>
          <w:spacing w:val="0"/>
          <w:w w:val="96"/>
          <w:position w:val="-1"/>
        </w:rPr>
        <w:t>2013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06" w:lineRule="exact"/>
        <w:ind w:left="102" w:right="-2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A8081C"/>
          <w:spacing w:val="0"/>
          <w:w w:val="53"/>
          <w:position w:val="-9"/>
        </w:rPr>
        <w:t>.....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479" w:lineRule="exact"/>
        <w:ind w:left="629" w:right="-20"/>
        <w:jc w:val="left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5B230F"/>
          <w:spacing w:val="0"/>
          <w:w w:val="425"/>
          <w:position w:val="3"/>
        </w:rPr>
        <w:t>I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1300" w:right="102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1.563753pt;height:70.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50" w:lineRule="auto"/>
        <w:ind w:left="127" w:right="2563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pict>
          <v:shape style="position:absolute;margin-left:160.829605pt;margin-top:-91.435425pt;width:41.067662pt;height:70.125pt;mso-position-horizontal-relative:page;mso-position-vertical-relative:paragraph;z-index:-3354" type="#_x0000_t75">
            <v:imagedata r:id="rId10" o:title=""/>
          </v:shape>
        </w:pict>
      </w:r>
      <w:r>
        <w:rPr/>
        <w:pict>
          <v:shape style="position:absolute;margin-left:206.940002pt;margin-top:-91.458527pt;width:208.730053pt;height:70.5pt;mso-position-horizontal-relative:page;mso-position-vertical-relative:paragraph;z-index:-3353" type="#_x0000_t75">
            <v:imagedata r:id="rId11" o:title=""/>
          </v:shape>
        </w:pic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guide</w:t>
      </w:r>
      <w:r>
        <w:rPr>
          <w:rFonts w:ascii="Arial" w:hAnsi="Arial" w:cs="Arial" w:eastAsia="Arial"/>
          <w:sz w:val="38"/>
          <w:szCs w:val="38"/>
          <w:color w:val="47674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8"/>
          <w:szCs w:val="38"/>
          <w:color w:val="47674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householders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8"/>
          <w:szCs w:val="38"/>
          <w:color w:val="47674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8"/>
          <w:szCs w:val="38"/>
          <w:color w:val="47674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38"/>
          <w:szCs w:val="38"/>
          <w:color w:val="47674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47674F"/>
          <w:spacing w:val="0"/>
          <w:w w:val="100"/>
          <w:b/>
          <w:bCs/>
        </w:rPr>
        <w:t>public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4D4D4F"/>
          <w:spacing w:val="-10"/>
          <w:w w:val="91"/>
        </w:rPr>
        <w:t>F</w:t>
      </w:r>
      <w:r>
        <w:rPr>
          <w:rFonts w:ascii="Arial" w:hAnsi="Arial" w:cs="Arial" w:eastAsia="Arial"/>
          <w:sz w:val="28"/>
          <w:szCs w:val="28"/>
          <w:color w:val="4D4D4F"/>
          <w:spacing w:val="0"/>
          <w:w w:val="91"/>
        </w:rPr>
        <w:t>ebruary</w:t>
      </w:r>
      <w:r>
        <w:rPr>
          <w:rFonts w:ascii="Arial" w:hAnsi="Arial" w:cs="Arial" w:eastAsia="Arial"/>
          <w:sz w:val="28"/>
          <w:szCs w:val="28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4D4D4F"/>
          <w:spacing w:val="0"/>
          <w:w w:val="104"/>
        </w:rPr>
        <w:t>2</w:t>
      </w:r>
      <w:r>
        <w:rPr>
          <w:rFonts w:ascii="Arial" w:hAnsi="Arial" w:cs="Arial" w:eastAsia="Arial"/>
          <w:sz w:val="28"/>
          <w:szCs w:val="28"/>
          <w:color w:val="4D4D4F"/>
          <w:spacing w:val="-20"/>
          <w:w w:val="104"/>
        </w:rPr>
        <w:t>0</w:t>
      </w:r>
      <w:r>
        <w:rPr>
          <w:rFonts w:ascii="Arial" w:hAnsi="Arial" w:cs="Arial" w:eastAsia="Arial"/>
          <w:sz w:val="28"/>
          <w:szCs w:val="28"/>
          <w:color w:val="4D4D4F"/>
          <w:spacing w:val="-27"/>
          <w:w w:val="104"/>
        </w:rPr>
        <w:t>1</w:t>
      </w:r>
      <w:r>
        <w:rPr>
          <w:rFonts w:ascii="Arial" w:hAnsi="Arial" w:cs="Arial" w:eastAsia="Arial"/>
          <w:sz w:val="28"/>
          <w:szCs w:val="28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115" w:right="23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his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guide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has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been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endorsed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by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4"/>
        </w:rPr>
        <w:t>Australian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rotection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rincipal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Committee</w:t>
      </w:r>
      <w:r>
        <w:rPr>
          <w:rFonts w:ascii="Arial" w:hAnsi="Arial" w:cs="Arial" w:eastAsia="Arial"/>
          <w:sz w:val="18"/>
          <w:szCs w:val="18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was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prepared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Environment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Standing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Committee,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enHealth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3.810523pt;height:28.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9980" w:h="14180"/>
          <w:pgMar w:top="1300" w:bottom="280" w:left="1200" w:right="138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658.846008pt;width:158.949pt;height:49.815pt;mso-position-horizontal-relative:page;mso-position-vertical-relative:page;z-index:-3352" type="#_x0000_t202" filled="f" stroked="f">
            <v:textbox inset="0,0,0,0">
              <w:txbxContent>
                <w:p>
                  <w:pPr>
                    <w:spacing w:before="1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856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1"/>
                    </w:rPr>
                    <w:t>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658.346008pt;width:159.449pt;height:50.315pt;mso-position-horizontal-relative:page;mso-position-vertical-relative:page;z-index:-3351" coordorigin="0,13167" coordsize="3189,1006">
            <v:group style="position:absolute;left:517;top:13434;width:677;height:338" coordorigin="517,13434" coordsize="677,338">
    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6" stroked="f">
                <v:path arrowok="t"/>
                <v:fill/>
              </v:shape>
            </v:group>
            <v:group style="position:absolute;left:0;top:13177;width:3179;height:996" coordorigin="0,13177" coordsize="3179,996">
              <v:shape style="position:absolute;left:0;top:13177;width:3179;height:996" coordorigin="0,13177" coordsize="3179,996" path="m0,14173l3179,14173,3179,13177,0,13177,0,14173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36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Asbestos:</w:t>
      </w:r>
      <w:r>
        <w:rPr>
          <w:rFonts w:ascii="Arial" w:hAnsi="Arial" w:cs="Arial" w:eastAsia="Arial"/>
          <w:sz w:val="19"/>
          <w:szCs w:val="19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guide</w:t>
      </w:r>
      <w:r>
        <w:rPr>
          <w:rFonts w:ascii="Arial" w:hAnsi="Arial" w:cs="Arial" w:eastAsia="Arial"/>
          <w:sz w:val="19"/>
          <w:szCs w:val="19"/>
          <w:color w:val="4D4D4F"/>
          <w:spacing w:val="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19"/>
          <w:szCs w:val="19"/>
          <w:color w:val="4D4D4F"/>
          <w:spacing w:val="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householders</w:t>
      </w:r>
      <w:r>
        <w:rPr>
          <w:rFonts w:ascii="Arial" w:hAnsi="Arial" w:cs="Arial" w:eastAsia="Arial"/>
          <w:sz w:val="19"/>
          <w:szCs w:val="19"/>
          <w:color w:val="4D4D4F"/>
          <w:spacing w:val="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19"/>
          <w:szCs w:val="19"/>
          <w:color w:val="4D4D4F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general</w:t>
      </w:r>
      <w:r>
        <w:rPr>
          <w:rFonts w:ascii="Arial" w:hAnsi="Arial" w:cs="Arial" w:eastAsia="Arial"/>
          <w:sz w:val="19"/>
          <w:szCs w:val="19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5"/>
        </w:rPr>
        <w:t>public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8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4"/>
          <w:w w:val="92"/>
        </w:rPr>
        <w:t>I</w:t>
      </w:r>
      <w:r>
        <w:rPr>
          <w:rFonts w:ascii="Arial" w:hAnsi="Arial" w:cs="Arial" w:eastAsia="Arial"/>
          <w:sz w:val="19"/>
          <w:szCs w:val="19"/>
          <w:color w:val="4D4D4F"/>
          <w:spacing w:val="4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4D4D4F"/>
          <w:spacing w:val="7"/>
          <w:w w:val="92"/>
        </w:rPr>
        <w:t>B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</w:rPr>
        <w:t>N:</w:t>
      </w:r>
      <w:r>
        <w:rPr>
          <w:rFonts w:ascii="Arial" w:hAnsi="Arial" w:cs="Arial" w:eastAsia="Arial"/>
          <w:sz w:val="19"/>
          <w:szCs w:val="19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-8"/>
          <w:w w:val="104"/>
        </w:rPr>
        <w:t>9</w:t>
      </w:r>
      <w:r>
        <w:rPr>
          <w:rFonts w:ascii="Arial" w:hAnsi="Arial" w:cs="Arial" w:eastAsia="Arial"/>
          <w:sz w:val="19"/>
          <w:szCs w:val="19"/>
          <w:color w:val="4D4D4F"/>
          <w:spacing w:val="-12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3"/>
        </w:rPr>
        <w:t>8-1-</w:t>
      </w:r>
      <w:r>
        <w:rPr>
          <w:rFonts w:ascii="Arial" w:hAnsi="Arial" w:cs="Arial" w:eastAsia="Arial"/>
          <w:sz w:val="19"/>
          <w:szCs w:val="19"/>
          <w:color w:val="4D4D4F"/>
          <w:spacing w:val="-24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42</w:t>
      </w:r>
      <w:r>
        <w:rPr>
          <w:rFonts w:ascii="Arial" w:hAnsi="Arial" w:cs="Arial" w:eastAsia="Arial"/>
          <w:sz w:val="19"/>
          <w:szCs w:val="19"/>
          <w:color w:val="4D4D4F"/>
          <w:spacing w:val="-20"/>
          <w:w w:val="104"/>
        </w:rPr>
        <w:t>4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1-</w:t>
      </w:r>
      <w:r>
        <w:rPr>
          <w:rFonts w:ascii="Arial" w:hAnsi="Arial" w:cs="Arial" w:eastAsia="Arial"/>
          <w:sz w:val="19"/>
          <w:szCs w:val="19"/>
          <w:color w:val="4D4D4F"/>
          <w:spacing w:val="-12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4"/>
          <w:w w:val="104"/>
        </w:rPr>
        <w:t>3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6-3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</w:rPr>
        <w:t>Online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4"/>
          <w:w w:val="92"/>
        </w:rPr>
        <w:t>I</w:t>
      </w:r>
      <w:r>
        <w:rPr>
          <w:rFonts w:ascii="Arial" w:hAnsi="Arial" w:cs="Arial" w:eastAsia="Arial"/>
          <w:sz w:val="19"/>
          <w:szCs w:val="19"/>
          <w:color w:val="4D4D4F"/>
          <w:spacing w:val="4"/>
          <w:w w:val="92"/>
        </w:rPr>
        <w:t>S</w:t>
      </w:r>
      <w:r>
        <w:rPr>
          <w:rFonts w:ascii="Arial" w:hAnsi="Arial" w:cs="Arial" w:eastAsia="Arial"/>
          <w:sz w:val="19"/>
          <w:szCs w:val="19"/>
          <w:color w:val="4D4D4F"/>
          <w:spacing w:val="7"/>
          <w:w w:val="92"/>
        </w:rPr>
        <w:t>B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</w:rPr>
        <w:t>N:</w:t>
      </w:r>
      <w:r>
        <w:rPr>
          <w:rFonts w:ascii="Arial" w:hAnsi="Arial" w:cs="Arial" w:eastAsia="Arial"/>
          <w:sz w:val="19"/>
          <w:szCs w:val="19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-8"/>
          <w:w w:val="104"/>
        </w:rPr>
        <w:t>9</w:t>
      </w:r>
      <w:r>
        <w:rPr>
          <w:rFonts w:ascii="Arial" w:hAnsi="Arial" w:cs="Arial" w:eastAsia="Arial"/>
          <w:sz w:val="19"/>
          <w:szCs w:val="19"/>
          <w:color w:val="4D4D4F"/>
          <w:spacing w:val="-12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3"/>
        </w:rPr>
        <w:t>8-1-</w:t>
      </w:r>
      <w:r>
        <w:rPr>
          <w:rFonts w:ascii="Arial" w:hAnsi="Arial" w:cs="Arial" w:eastAsia="Arial"/>
          <w:sz w:val="19"/>
          <w:szCs w:val="19"/>
          <w:color w:val="4D4D4F"/>
          <w:spacing w:val="-24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42</w:t>
      </w:r>
      <w:r>
        <w:rPr>
          <w:rFonts w:ascii="Arial" w:hAnsi="Arial" w:cs="Arial" w:eastAsia="Arial"/>
          <w:sz w:val="19"/>
          <w:szCs w:val="19"/>
          <w:color w:val="4D4D4F"/>
          <w:spacing w:val="-20"/>
          <w:w w:val="104"/>
        </w:rPr>
        <w:t>4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1-</w:t>
      </w:r>
      <w:r>
        <w:rPr>
          <w:rFonts w:ascii="Arial" w:hAnsi="Arial" w:cs="Arial" w:eastAsia="Arial"/>
          <w:sz w:val="19"/>
          <w:szCs w:val="19"/>
          <w:color w:val="4D4D4F"/>
          <w:spacing w:val="-12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19"/>
          <w:szCs w:val="19"/>
          <w:color w:val="4D4D4F"/>
          <w:spacing w:val="-8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3"/>
        </w:rPr>
        <w:t>-0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-4"/>
          <w:w w:val="91"/>
        </w:rPr>
        <w:t>P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1"/>
        </w:rPr>
        <w:t>ublications</w:t>
      </w:r>
      <w:r>
        <w:rPr>
          <w:rFonts w:ascii="Arial" w:hAnsi="Arial" w:cs="Arial" w:eastAsia="Arial"/>
          <w:sz w:val="19"/>
          <w:szCs w:val="19"/>
          <w:color w:val="4D4D4F"/>
          <w:spacing w:val="2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1"/>
        </w:rPr>
        <w:t>approval</w:t>
      </w:r>
      <w:r>
        <w:rPr>
          <w:rFonts w:ascii="Arial" w:hAnsi="Arial" w:cs="Arial" w:eastAsia="Arial"/>
          <w:sz w:val="19"/>
          <w:szCs w:val="19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1"/>
        </w:rPr>
        <w:t>number:</w:t>
      </w:r>
      <w:r>
        <w:rPr>
          <w:rFonts w:ascii="Arial" w:hAnsi="Arial" w:cs="Arial" w:eastAsia="Arial"/>
          <w:sz w:val="19"/>
          <w:szCs w:val="19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9"/>
        </w:rPr>
        <w:t>D</w:t>
      </w:r>
      <w:r>
        <w:rPr>
          <w:rFonts w:ascii="Arial" w:hAnsi="Arial" w:cs="Arial" w:eastAsia="Arial"/>
          <w:sz w:val="19"/>
          <w:szCs w:val="19"/>
          <w:color w:val="4D4D4F"/>
          <w:spacing w:val="-8"/>
          <w:w w:val="99"/>
        </w:rPr>
        <w:t>0</w:t>
      </w:r>
      <w:r>
        <w:rPr>
          <w:rFonts w:ascii="Arial" w:hAnsi="Arial" w:cs="Arial" w:eastAsia="Arial"/>
          <w:sz w:val="19"/>
          <w:szCs w:val="19"/>
          <w:color w:val="4D4D4F"/>
          <w:spacing w:val="-12"/>
          <w:w w:val="104"/>
        </w:rPr>
        <w:t>7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93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Copyright</w:t>
      </w:r>
      <w:r>
        <w:rPr>
          <w:rFonts w:ascii="Arial" w:hAnsi="Arial" w:cs="Arial" w:eastAsia="Arial"/>
          <w:sz w:val="19"/>
          <w:szCs w:val="19"/>
          <w:color w:val="4D4D4F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7"/>
        </w:rPr>
        <w:t>s</w:t>
      </w:r>
      <w:r>
        <w:rPr>
          <w:rFonts w:ascii="Arial" w:hAnsi="Arial" w:cs="Arial" w:eastAsia="Arial"/>
          <w:sz w:val="19"/>
          <w:szCs w:val="19"/>
          <w:color w:val="4D4D4F"/>
          <w:spacing w:val="4"/>
          <w:w w:val="107"/>
        </w:rPr>
        <w:t>t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3"/>
        </w:rPr>
        <w:t>atements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8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96"/>
        </w:rPr>
        <w:t>Paper-based</w:t>
      </w:r>
      <w:r>
        <w:rPr>
          <w:rFonts w:ascii="Arial" w:hAnsi="Arial" w:cs="Arial" w:eastAsia="Arial"/>
          <w:sz w:val="19"/>
          <w:szCs w:val="19"/>
          <w:color w:val="4D4D4F"/>
          <w:spacing w:val="1"/>
          <w:w w:val="96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publications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8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©</w:t>
      </w:r>
      <w:r>
        <w:rPr>
          <w:rFonts w:ascii="Arial" w:hAnsi="Arial" w:cs="Arial" w:eastAsia="Arial"/>
          <w:sz w:val="19"/>
          <w:szCs w:val="19"/>
          <w:color w:val="4D4D4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Commonwealth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Australia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2</w:t>
      </w:r>
      <w:r>
        <w:rPr>
          <w:rFonts w:ascii="Arial" w:hAnsi="Arial" w:cs="Arial" w:eastAsia="Arial"/>
          <w:sz w:val="19"/>
          <w:szCs w:val="19"/>
          <w:color w:val="4D4D4F"/>
          <w:spacing w:val="-13"/>
          <w:w w:val="104"/>
        </w:rPr>
        <w:t>0</w:t>
      </w:r>
      <w:r>
        <w:rPr>
          <w:rFonts w:ascii="Arial" w:hAnsi="Arial" w:cs="Arial" w:eastAsia="Arial"/>
          <w:sz w:val="19"/>
          <w:szCs w:val="19"/>
          <w:color w:val="4D4D4F"/>
          <w:spacing w:val="-18"/>
          <w:w w:val="104"/>
        </w:rPr>
        <w:t>1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7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copyright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2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ma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reproduc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whol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unaltere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for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own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left="115" w:right="1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persona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5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organisation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interna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withi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you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organisation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onl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your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organisatio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no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reproductio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commercia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purpos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retai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notic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disclaime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notice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reproduction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fro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permitte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1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2"/>
        </w:rPr>
        <w:t>1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2"/>
        </w:rPr>
        <w:t>9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2"/>
        </w:rPr>
        <w:t>6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2"/>
        </w:rPr>
        <w:t>8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15" w:right="6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allowe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notice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othe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reserve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allowe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reproduc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whol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(electroni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otherwise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withou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firs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bein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give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specifi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writte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permission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fro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Commonwealt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so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Request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inquirie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concernin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3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reproductio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3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sen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Online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Service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Externa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Relation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Bran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2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Ageing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x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Canberra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4D4D4F"/>
          <w:spacing w:val="-1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vi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e-mai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hyperlink r:id="rId13"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90"/>
          </w:rPr>
          <w:t>copyright@health.go</w:t>
        </w:r>
        <w:r>
          <w:rPr>
            <w:rFonts w:ascii="Arial" w:hAnsi="Arial" w:cs="Arial" w:eastAsia="Arial"/>
            <w:sz w:val="18"/>
            <w:szCs w:val="18"/>
            <w:color w:val="4D4D4F"/>
            <w:spacing w:val="-9"/>
            <w:w w:val="90"/>
          </w:rPr>
          <w:t>v</w:t>
        </w:r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79"/>
          </w:rPr>
          <w:t>.au.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94"/>
        </w:rPr>
        <w:t>Internet</w:t>
      </w:r>
      <w:r>
        <w:rPr>
          <w:rFonts w:ascii="Arial" w:hAnsi="Arial" w:cs="Arial" w:eastAsia="Arial"/>
          <w:sz w:val="19"/>
          <w:szCs w:val="19"/>
          <w:color w:val="4D4D4F"/>
          <w:spacing w:val="2"/>
          <w:w w:val="94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sites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8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©</w:t>
      </w:r>
      <w:r>
        <w:rPr>
          <w:rFonts w:ascii="Arial" w:hAnsi="Arial" w:cs="Arial" w:eastAsia="Arial"/>
          <w:sz w:val="19"/>
          <w:szCs w:val="19"/>
          <w:color w:val="4D4D4F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Commonwealth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Australia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2</w:t>
      </w:r>
      <w:r>
        <w:rPr>
          <w:rFonts w:ascii="Arial" w:hAnsi="Arial" w:cs="Arial" w:eastAsia="Arial"/>
          <w:sz w:val="19"/>
          <w:szCs w:val="19"/>
          <w:color w:val="4D4D4F"/>
          <w:spacing w:val="-13"/>
          <w:w w:val="104"/>
        </w:rPr>
        <w:t>0</w:t>
      </w:r>
      <w:r>
        <w:rPr>
          <w:rFonts w:ascii="Arial" w:hAnsi="Arial" w:cs="Arial" w:eastAsia="Arial"/>
          <w:sz w:val="19"/>
          <w:szCs w:val="19"/>
          <w:color w:val="4D4D4F"/>
          <w:spacing w:val="-18"/>
          <w:w w:val="104"/>
        </w:rPr>
        <w:t>1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7" w:after="0" w:line="255" w:lineRule="auto"/>
        <w:ind w:left="115" w:right="14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copyright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1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ma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download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displa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5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prin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reproduc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whol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unaltered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2"/>
        </w:rPr>
        <w:t>for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you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ow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persona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5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organisation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interna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withi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you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organisation,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15" w:right="2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bu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onl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you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organisatio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no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reproductio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commercia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purpos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retai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notic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disclaime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notice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reproduction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fro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permitte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2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2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Ac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allowe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copyrigh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notice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othe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reserve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yo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no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allowed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reproduc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whol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wor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(electroni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otherwise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withou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firs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bein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give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specifi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writte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permissio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fro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Commonwealt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so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Request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inquirie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concernin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3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reproduction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right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sen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Online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Service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Externa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Relation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Bran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2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2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Ageing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x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Canberr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4D4D4F"/>
          <w:spacing w:val="-1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vi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8"/>
        </w:rPr>
        <w:t>e-mai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hyperlink r:id="rId14"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90"/>
          </w:rPr>
          <w:t>copyright@health.go</w:t>
        </w:r>
        <w:r>
          <w:rPr>
            <w:rFonts w:ascii="Arial" w:hAnsi="Arial" w:cs="Arial" w:eastAsia="Arial"/>
            <w:sz w:val="18"/>
            <w:szCs w:val="18"/>
            <w:color w:val="4D4D4F"/>
            <w:spacing w:val="-9"/>
            <w:w w:val="90"/>
          </w:rPr>
          <w:t>v</w:t>
        </w:r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79"/>
          </w:rPr>
          <w:t>.au.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-2"/>
          <w:w w:val="93"/>
        </w:rPr>
        <w:t>Approve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</w:rPr>
        <w:t>d</w:t>
      </w:r>
      <w:r>
        <w:rPr>
          <w:rFonts w:ascii="Arial" w:hAnsi="Arial" w:cs="Arial" w:eastAsia="Arial"/>
          <w:sz w:val="19"/>
          <w:szCs w:val="19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-2"/>
          <w:w w:val="100"/>
        </w:rPr>
        <w:t>ci</w:t>
      </w:r>
      <w:r>
        <w:rPr>
          <w:rFonts w:ascii="Arial" w:hAnsi="Arial" w:cs="Arial" w:eastAsia="Arial"/>
          <w:sz w:val="19"/>
          <w:szCs w:val="19"/>
          <w:color w:val="4D4D4F"/>
          <w:spacing w:val="2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4D4D4F"/>
          <w:spacing w:val="-2"/>
          <w:w w:val="100"/>
        </w:rPr>
        <w:t>ation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7" w:after="0" w:line="278" w:lineRule="auto"/>
        <w:ind w:left="115" w:right="49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Environmenta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Standin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Committe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(enHealth)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Asbestos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: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1"/>
        </w:rPr>
        <w:t>guid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householder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public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4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Australia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1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rotectio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2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rincipa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Committee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Canberra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4D4D4F"/>
          <w:spacing w:val="-14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F"/>
          <w:spacing w:val="-2"/>
          <w:w w:val="100"/>
        </w:rPr>
        <w:t>Disclaimer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7" w:after="0" w:line="255" w:lineRule="auto"/>
        <w:ind w:left="115" w:right="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documen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ha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bee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prepare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goo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fait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xercisin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du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car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attention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User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shoul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satisf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themselves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applicabilit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2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2"/>
        </w:rPr>
        <w:t>documen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thei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situatio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see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k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xper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advic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wher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necessar</w:t>
      </w:r>
      <w:r>
        <w:rPr>
          <w:rFonts w:ascii="Arial" w:hAnsi="Arial" w:cs="Arial" w:eastAsia="Arial"/>
          <w:sz w:val="18"/>
          <w:szCs w:val="18"/>
          <w:color w:val="4D4D4F"/>
          <w:spacing w:val="-14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58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Re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91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erence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website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ar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provide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3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use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0"/>
          <w:w w:val="73"/>
        </w:rPr>
        <w:t>’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convenienc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onl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no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constitut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endorsemen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materia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those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6" w:lineRule="auto"/>
        <w:ind w:left="115" w:right="10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sites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.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Agein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Environmenta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Standin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Committe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(enHealth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)</w:t>
      </w:r>
      <w:r>
        <w:rPr>
          <w:rFonts w:ascii="Arial" w:hAnsi="Arial" w:cs="Arial" w:eastAsia="Arial"/>
          <w:sz w:val="18"/>
          <w:szCs w:val="18"/>
          <w:color w:val="4D4D4F"/>
          <w:spacing w:val="1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accep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liabilit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los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damag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cause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allege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hav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bee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cause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directl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indirectl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of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relianc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on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8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document.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15" w:right="19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Photograph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supplie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ictori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Health,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xcep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dus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mask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pag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©</w:t>
      </w:r>
      <w:r>
        <w:rPr>
          <w:rFonts w:ascii="Arial" w:hAnsi="Arial" w:cs="Arial" w:eastAsia="Arial"/>
          <w:sz w:val="18"/>
          <w:szCs w:val="18"/>
          <w:color w:val="4D4D4F"/>
          <w:spacing w:val="5"/>
          <w:w w:val="100"/>
        </w:rPr>
        <w:t> </w:t>
      </w:r>
      <w:hyperlink r:id="rId15"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100"/>
          </w:rPr>
          <w:t>ww</w:t>
        </w:r>
        <w:r>
          <w:rPr>
            <w:rFonts w:ascii="Arial" w:hAnsi="Arial" w:cs="Arial" w:eastAsia="Arial"/>
            <w:sz w:val="18"/>
            <w:szCs w:val="18"/>
            <w:color w:val="4D4D4F"/>
            <w:spacing w:val="-9"/>
            <w:w w:val="100"/>
          </w:rPr>
          <w:t>w</w:t>
        </w:r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100"/>
          </w:rPr>
          <w:t>.isto</w:t>
        </w:r>
        <w:r>
          <w:rPr>
            <w:rFonts w:ascii="Arial" w:hAnsi="Arial" w:cs="Arial" w:eastAsia="Arial"/>
            <w:sz w:val="18"/>
            <w:szCs w:val="18"/>
            <w:color w:val="4D4D4F"/>
            <w:spacing w:val="-5"/>
            <w:w w:val="100"/>
          </w:rPr>
          <w:t>c</w:t>
        </w:r>
        <w:r>
          <w:rPr>
            <w:rFonts w:ascii="Arial" w:hAnsi="Arial" w:cs="Arial" w:eastAsia="Arial"/>
            <w:sz w:val="18"/>
            <w:szCs w:val="18"/>
            <w:color w:val="4D4D4F"/>
            <w:spacing w:val="-2"/>
            <w:w w:val="100"/>
          </w:rPr>
          <w:t>kphoto.com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57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Scientifi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1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revie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hnica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orkin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Group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enHealth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2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hnica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writin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editin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Jane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Salisbur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58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Biot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90"/>
        </w:rPr>
        <w:t>xt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Canberra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Graphi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desig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Lis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4D4D4F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Ab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ott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Biot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89"/>
        </w:rPr>
        <w:t>xt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2"/>
          <w:w w:val="100"/>
        </w:rPr>
        <w:t>Canberra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Australia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D4D4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Governmen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89"/>
        </w:rPr>
        <w:t>Departmen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2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Healt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an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Agein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provide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4D4D4F"/>
          <w:spacing w:val="-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fundin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fo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th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1"/>
        </w:rPr>
        <w:t>developmen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92"/>
        </w:rPr>
        <w:t>thi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-3"/>
          <w:w w:val="100"/>
        </w:rPr>
        <w:t>guide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9980" w:h="14180"/>
          <w:pgMar w:top="1300" w:bottom="280" w:left="740" w:right="920"/>
        </w:sectPr>
      </w:pPr>
      <w:rPr/>
    </w:p>
    <w:p>
      <w:pPr>
        <w:spacing w:before="63" w:after="0" w:line="240" w:lineRule="auto"/>
        <w:ind w:left="96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35.404999pt;margin-top:35.448204pt;width:201.824251pt;height:53.634257pt;mso-position-horizontal-relative:page;mso-position-vertical-relative:page;z-index:-3350" coordorigin="708,709" coordsize="4036,1073">
            <v:shape style="position:absolute;left:708;top:709;width:4036;height:1073" coordorigin="708,709" coordsize="4036,1073" path="m4519,709l708,709,708,714,1420,1628,1470,1690,1524,1743,1580,1770,1655,1780,4558,1782,4593,1781,4671,1775,4725,1742,4743,1661,4745,896,4744,861,4738,783,4705,728,4624,710,4559,709,4519,709e" filled="t" fillcolor="#1E584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FOREWORD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auto"/>
        <w:ind w:left="357" w:right="139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88"/>
        </w:rPr>
        <w:t>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8"/>
        </w:rPr>
        <w:t>am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8"/>
        </w:rPr>
        <w:t>pleased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introduce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updated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general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public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associated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especially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renovations.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357" w:right="5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strong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advice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engage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xperienced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essionals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undertake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renovations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likely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present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and/or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undertake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removal.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level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here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make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decision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undertake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renovations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83"/>
        </w:rPr>
        <w:t>is,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be,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present,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provides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useful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minimise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associated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357" w:right="4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I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wish</w:t>
      </w:r>
      <w:r>
        <w:rPr>
          <w:rFonts w:ascii="Arial" w:hAnsi="Arial" w:cs="Arial" w:eastAsia="Arial"/>
          <w:sz w:val="21"/>
          <w:szCs w:val="21"/>
          <w:color w:val="4D4D4F"/>
          <w:spacing w:val="2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thank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Environmental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Standing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Committee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(enHealth)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developing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updating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guide.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enHealth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made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representatives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state,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territory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governments.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standing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committee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rotection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rincipal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Committee.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further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updated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following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literature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review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undertaken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61399pt;height:69.112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essor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Chris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Baggoley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Government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Chief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Medical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Officer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5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w w:val="92"/>
        </w:rPr>
        <w:t>Chai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rotection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rincipal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Committee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footer="535" w:header="137438953" w:top="980" w:bottom="720" w:left="680" w:right="380"/>
          <w:footerReference w:type="even" r:id="rId16"/>
          <w:pgSz w:w="9980" w:h="14180"/>
        </w:sectPr>
      </w:pPr>
      <w:rPr/>
    </w:p>
    <w:p>
      <w:pPr>
        <w:spacing w:before="60" w:after="0" w:line="240" w:lineRule="auto"/>
        <w:ind w:left="106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25.8657pt;margin-top:671.680664pt;width:33.870234pt;height:16.918421pt;mso-position-horizontal-relative:page;mso-position-vertical-relative:page;z-index:-3349" coordorigin="517,13434" coordsize="677,338">
  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98.425507pt;margin-top:0pt;width:.1pt;height:708.661011pt;mso-position-horizontal-relative:page;mso-position-vertical-relative:page;z-index:-3348" coordorigin="9969,0" coordsize="2,14173">
            <v:shape style="position:absolute;left:9969;top:0;width:2;height:14173" coordorigin="9969,0" coordsize="0,14173" path="m9969,0l9969,14173e" filled="f" stroked="t" strokeweight="1.045pt" strokecolor="#A2CBA1">
              <v:path arrowok="t"/>
            </v:shape>
          </v:group>
          <w10:wrap type="none"/>
        </w:pict>
      </w:r>
      <w:r>
        <w:rPr/>
        <w:pict>
          <v:group style="position:absolute;margin-left:42.519699pt;margin-top:33.306404pt;width:201.824251pt;height:53.634257pt;mso-position-horizontal-relative:page;mso-position-vertical-relative:page;z-index:-3347" coordorigin="850,666" coordsize="4036,1073">
            <v:shape style="position:absolute;left:850;top:666;width:4036;height:1073" coordorigin="850,666" coordsize="4036,1073" path="m4662,666l850,666,850,671,1562,1585,1612,1647,1666,1700,1722,1727,1797,1737,4700,1739,4735,1738,4813,1732,4868,1699,4885,1618,4887,853,4886,818,4880,740,4847,685,4766,668,4701,666,4662,666e" filled="t" fillcolor="#1E584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ABOUT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34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THIS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3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GUIDE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2" w:lineRule="auto"/>
        <w:ind w:left="119" w:right="7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for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householders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general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public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(re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erred</w:t>
      </w:r>
      <w:r>
        <w:rPr>
          <w:rFonts w:ascii="Arial" w:hAnsi="Arial" w:cs="Arial" w:eastAsia="Arial"/>
          <w:sz w:val="20"/>
          <w:szCs w:val="20"/>
          <w:color w:val="4D4D4F"/>
          <w:spacing w:val="2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here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‘the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guide’)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management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document,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designed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assist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householders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reduce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risks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associated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xposure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fibres.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was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developed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by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Environmental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Standing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Committee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(enHealth),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302" w:lineRule="auto"/>
        <w:ind w:left="119" w:right="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consultation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te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hnical</w:t>
      </w:r>
      <w:r>
        <w:rPr>
          <w:rFonts w:ascii="Arial" w:hAnsi="Arial" w:cs="Arial" w:eastAsia="Arial"/>
          <w:sz w:val="20"/>
          <w:szCs w:val="20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xperts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input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government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agencies.</w:t>
      </w:r>
      <w:r>
        <w:rPr>
          <w:rFonts w:ascii="Arial" w:hAnsi="Arial" w:cs="Arial" w:eastAsia="Arial"/>
          <w:sz w:val="20"/>
          <w:szCs w:val="20"/>
          <w:color w:val="4D4D4F"/>
          <w:spacing w:val="2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enHealth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made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representatives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ea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state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territory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government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environmental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unit,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Australian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Government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Department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Ageing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(DoHA).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2" w:lineRule="auto"/>
        <w:ind w:left="119" w:right="2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was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developed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response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high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volume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individual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enquiries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received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state</w:t>
      </w:r>
      <w:r>
        <w:rPr>
          <w:rFonts w:ascii="Arial" w:hAnsi="Arial" w:cs="Arial" w:eastAsia="Arial"/>
          <w:sz w:val="20"/>
          <w:szCs w:val="20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territory</w:t>
      </w:r>
      <w:r>
        <w:rPr>
          <w:rFonts w:ascii="Arial" w:hAnsi="Arial" w:cs="Arial" w:eastAsia="Arial"/>
          <w:sz w:val="20"/>
          <w:szCs w:val="20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environmental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units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relation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identification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management.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was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developed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over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including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focus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group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testing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consultation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302" w:lineRule="auto"/>
        <w:ind w:left="119" w:right="1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number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organisations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including</w:t>
      </w:r>
      <w:r>
        <w:rPr>
          <w:rFonts w:ascii="Arial" w:hAnsi="Arial" w:cs="Arial" w:eastAsia="Arial"/>
          <w:sz w:val="20"/>
          <w:szCs w:val="20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local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governments,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state</w:t>
      </w:r>
      <w:r>
        <w:rPr>
          <w:rFonts w:ascii="Arial" w:hAnsi="Arial" w:cs="Arial" w:eastAsia="Arial"/>
          <w:sz w:val="20"/>
          <w:szCs w:val="20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territory</w:t>
      </w:r>
      <w:r>
        <w:rPr>
          <w:rFonts w:ascii="Arial" w:hAnsi="Arial" w:cs="Arial" w:eastAsia="Arial"/>
          <w:sz w:val="20"/>
          <w:szCs w:val="20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work</w:t>
      </w:r>
      <w:r>
        <w:rPr>
          <w:rFonts w:ascii="Arial" w:hAnsi="Arial" w:cs="Arial" w:eastAsia="Arial"/>
          <w:sz w:val="20"/>
          <w:szCs w:val="20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cover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departments,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other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government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agencies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asbestos-related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disease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organisations.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scientific</w:t>
      </w:r>
      <w:r>
        <w:rPr>
          <w:rFonts w:ascii="Arial" w:hAnsi="Arial" w:cs="Arial" w:eastAsia="Arial"/>
          <w:sz w:val="20"/>
          <w:szCs w:val="20"/>
          <w:color w:val="4D4D4F"/>
          <w:spacing w:val="2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based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earlier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enHealth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publication,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  <w:i/>
        </w:rPr>
        <w:t>Management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  <w:i/>
        </w:rPr>
        <w:t>asbestos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  <w:i/>
        </w:rPr>
        <w:t>non-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  <w:i/>
        </w:rPr>
        <w:t>occupational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  <w:i/>
        </w:rPr>
        <w:t>environment,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published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2005</w:t>
      </w:r>
      <w:r>
        <w:rPr>
          <w:rFonts w:ascii="Arial" w:hAnsi="Arial" w:cs="Arial" w:eastAsia="Arial"/>
          <w:sz w:val="20"/>
          <w:szCs w:val="20"/>
          <w:color w:val="4D4D4F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available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6"/>
        </w:rPr>
        <w:t>DoHA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website.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34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EY</w:t>
      </w:r>
      <w:r>
        <w:rPr>
          <w:rFonts w:ascii="Arial" w:hAnsi="Arial" w:cs="Arial" w:eastAsia="Arial"/>
          <w:sz w:val="22"/>
          <w:szCs w:val="22"/>
          <w:color w:val="47674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3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4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4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98"/>
          <w:b/>
          <w:bCs/>
        </w:rPr>
        <w:t>NTS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1" w:after="0" w:line="240" w:lineRule="auto"/>
        <w:ind w:left="3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7"/>
        </w:rPr>
        <w:t>Inhaling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fibres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9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cause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asbestos-related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disease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death.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Houses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2"/>
          <w:w w:val="116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16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16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6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1"/>
        </w:rPr>
        <w:t>likely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products.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88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health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risk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undisturbed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7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products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3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home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9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5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Householders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should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engage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7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xperienced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licensed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essionals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5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undertake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renovations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removal.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7" w:lineRule="auto"/>
        <w:ind w:left="570" w:right="2031" w:firstLine="-2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Householders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hoose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renovation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76"/>
        </w:rPr>
        <w:t>‘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76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76"/>
        </w:rPr>
        <w:t>IY’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7"/>
          <w:w w:val="7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follow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advice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provided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carefully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reduce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them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families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level.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2" w:lineRule="auto"/>
        <w:ind w:left="119" w:right="61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2.663845pt;margin-top:-175.763474pt;width:420.092055pt;height:168.656819pt;mso-position-horizontal-relative:page;mso-position-vertical-relative:paragraph;z-index:-3346" coordorigin="853,-3515" coordsize="8402,3373">
            <v:shape style="position:absolute;left:853;top:-3515;width:8402;height:3373" coordorigin="853,-3515" coordsize="8402,3373" path="m990,-3515l928,-3513,866,-3484,854,-3421,853,-279,854,-245,864,-177,922,-145,980,-142,7091,-142,7159,-146,7217,-170,7266,-232,9255,-3476,9255,-3498,990,-3515e" filled="t" fillcolor="#DEEBD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huma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ef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ect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fro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m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xposur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wel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documented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.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thi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likelihood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developin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asbestos-relate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diseas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fro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m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breathin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fibre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calle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88"/>
        </w:rPr>
        <w:t>‘risk’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.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developin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0"/>
          <w:szCs w:val="20"/>
          <w:color w:val="4D4D4F"/>
          <w:spacing w:val="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asbestos-relate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disease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lik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lun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cance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fro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m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xposur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associate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302" w:lineRule="auto"/>
        <w:ind w:left="119" w:right="1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leve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duratio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xposure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lengt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tim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sinc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firs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0"/>
        </w:rPr>
        <w:t>xposure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fibr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type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concurrent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xposur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tobacc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smok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othe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carcinogens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.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al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factor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wel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understood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w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ye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kno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w</w:t>
      </w:r>
      <w:r>
        <w:rPr>
          <w:rFonts w:ascii="Arial" w:hAnsi="Arial" w:cs="Arial" w:eastAsia="Arial"/>
          <w:sz w:val="20"/>
          <w:szCs w:val="20"/>
          <w:color w:val="4D4D4F"/>
          <w:spacing w:val="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wh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som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peopl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develo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asbestos-relate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diseas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other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not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;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howeve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1"/>
        </w:rPr>
        <w:t>increase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xposur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2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100"/>
        </w:rPr>
        <w:t>fibres.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2" w:lineRule="auto"/>
        <w:ind w:left="119" w:right="2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his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enHealth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recommend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engage</w:t>
      </w:r>
      <w:r>
        <w:rPr>
          <w:rFonts w:ascii="Arial" w:hAnsi="Arial" w:cs="Arial" w:eastAsia="Arial"/>
          <w:sz w:val="20"/>
          <w:szCs w:val="20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xperienced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licensed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pro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essionals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undertake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renovations,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knowledges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people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hoose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their</w:t>
      </w:r>
      <w:r>
        <w:rPr>
          <w:rFonts w:ascii="Arial" w:hAnsi="Arial" w:cs="Arial" w:eastAsia="Arial"/>
          <w:sz w:val="20"/>
          <w:szCs w:val="20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own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renovations.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guide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therefore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contains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information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help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householders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decisions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out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risks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associated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asbestos-containing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materials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5"/>
        </w:rPr>
        <w:t>their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home.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302" w:lineRule="auto"/>
        <w:ind w:left="119" w:right="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also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contains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practical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information</w:t>
      </w:r>
      <w:r>
        <w:rPr>
          <w:rFonts w:ascii="Arial" w:hAnsi="Arial" w:cs="Arial" w:eastAsia="Arial"/>
          <w:sz w:val="20"/>
          <w:szCs w:val="20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lower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risks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xposure;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howeve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doubt,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1"/>
        </w:rPr>
        <w:t>always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seek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assistance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licensed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essional.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1"/>
        </w:rPr>
        <w:t>4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940" w:bottom="280" w:left="720" w:right="740"/>
          <w:footerReference w:type="odd" r:id="rId18"/>
          <w:pgSz w:w="9980" w:h="14180"/>
        </w:sectPr>
      </w:pPr>
      <w:rPr/>
    </w:p>
    <w:p>
      <w:pPr>
        <w:spacing w:before="60" w:after="0" w:line="240" w:lineRule="auto"/>
        <w:ind w:left="74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50.523602pt;margin-top:32.806404pt;width:406.352528pt;height:614.068535pt;mso-position-horizontal-relative:page;mso-position-vertical-relative:page;z-index:-3345" coordorigin="1010,656" coordsize="8127,12281">
            <v:group style="position:absolute;left:1021;top:1470;width:8107;height:11458" coordorigin="1021,1470" coordsize="8107,11458">
              <v:shape style="position:absolute;left:1021;top:1470;width:8107;height:11458" coordorigin="1021,1470" coordsize="8107,11458" path="m1304,1470l1227,1470,1166,1472,1098,1482,1046,1517,1025,1589,1021,1677,1021,1713,1021,12685,1021,12753,1028,12830,1056,12892,1118,12920,1195,12927,1264,12927,8885,12927,8953,12927,9030,12920,9092,12892,9120,12830,9127,12753,9128,12685,9128,1713,9127,1644,9120,1567,9092,1505,9030,1478,8953,1471,1304,1470e" filled="t" fillcolor="#FFFFFF" stroked="f">
                <v:path arrowok="t"/>
                <v:fill/>
              </v:shape>
            </v:group>
            <v:group style="position:absolute;left:1020;top:666;width:4036;height:1073" coordorigin="1020,666" coordsize="4036,1073">
              <v:shape style="position:absolute;left:1020;top:666;width:4036;height:1073" coordorigin="1020,666" coordsize="4036,1073" path="m4832,666l1020,666,1020,671,1732,1585,1782,1647,1836,1700,1892,1727,1967,1737,4870,1739,4905,1738,4983,1732,5038,1699,5055,1618,5057,853,5057,818,5050,740,5017,685,4936,668,4871,666,4832,666e" filled="t" fillcolor="#1E584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6"/>
          <w:b/>
          <w:bCs/>
        </w:rPr>
        <w:t>CONTENTS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3" w:right="-20"/>
        <w:jc w:val="left"/>
        <w:tabs>
          <w:tab w:pos="70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  <w:tab/>
      </w:r>
      <w:r>
        <w:rPr>
          <w:rFonts w:ascii="Arial" w:hAnsi="Arial" w:cs="Arial" w:eastAsia="Arial"/>
          <w:sz w:val="22"/>
          <w:szCs w:val="22"/>
          <w:color w:val="47674F"/>
          <w:spacing w:val="-5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3" w:right="-20"/>
        <w:jc w:val="left"/>
        <w:tabs>
          <w:tab w:pos="70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w w:val="112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3" w:right="-20"/>
        <w:jc w:val="left"/>
        <w:tabs>
          <w:tab w:pos="70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w w:val="103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7674F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-9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color w:val="47674F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D?</w:t>
        <w:tab/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8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7674F"/>
          <w:spacing w:val="-2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7674F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TYP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-9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2"/>
          <w:szCs w:val="22"/>
          <w:color w:val="47674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-4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-7"/>
          <w:w w:val="101"/>
          <w:b/>
          <w:bCs/>
        </w:rPr>
        <w:t>1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-14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2"/>
          <w:szCs w:val="22"/>
          <w:color w:val="47674F"/>
          <w:spacing w:val="-23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-5"/>
          <w:w w:val="101"/>
          <w:b/>
          <w:bCs/>
        </w:rPr>
        <w:t>1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4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4"/>
        </w:rPr>
        <w:t>Asbestos-related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diseases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-24"/>
          <w:w w:val="104"/>
        </w:rPr>
        <w:t>1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4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4"/>
        </w:rPr>
        <w:t>Risk</w:t>
      </w:r>
      <w:r>
        <w:rPr>
          <w:rFonts w:ascii="Arial" w:hAnsi="Arial" w:cs="Arial" w:eastAsia="Arial"/>
          <w:sz w:val="22"/>
          <w:szCs w:val="22"/>
          <w:color w:val="82BD87"/>
          <w:spacing w:val="-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4"/>
        </w:rPr>
        <w:t>factors</w:t>
      </w:r>
      <w:r>
        <w:rPr>
          <w:rFonts w:ascii="Arial" w:hAnsi="Arial" w:cs="Arial" w:eastAsia="Arial"/>
          <w:sz w:val="22"/>
          <w:szCs w:val="22"/>
          <w:color w:val="82BD87"/>
          <w:spacing w:val="6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82BD87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developing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asbestos-related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diseases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-24"/>
          <w:w w:val="104"/>
        </w:rPr>
        <w:t>1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-8"/>
          <w:w w:val="92"/>
        </w:rPr>
        <w:t>W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ho</w:t>
      </w:r>
      <w:r>
        <w:rPr>
          <w:rFonts w:ascii="Arial" w:hAnsi="Arial" w:cs="Arial" w:eastAsia="Arial"/>
          <w:sz w:val="22"/>
          <w:szCs w:val="22"/>
          <w:color w:val="82BD87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82BD87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82BD87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risk</w:t>
      </w:r>
      <w:r>
        <w:rPr>
          <w:rFonts w:ascii="Arial" w:hAnsi="Arial" w:cs="Arial" w:eastAsia="Arial"/>
          <w:sz w:val="22"/>
          <w:szCs w:val="22"/>
          <w:color w:val="82BD87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developing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asbestos-related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diseases?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-25"/>
          <w:w w:val="104"/>
        </w:rPr>
        <w:t>1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7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-8"/>
          <w:w w:val="92"/>
        </w:rPr>
        <w:t>W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hen</w:t>
      </w:r>
      <w:r>
        <w:rPr>
          <w:rFonts w:ascii="Arial" w:hAnsi="Arial" w:cs="Arial" w:eastAsia="Arial"/>
          <w:sz w:val="22"/>
          <w:szCs w:val="22"/>
          <w:color w:val="82BD87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color w:val="82BD87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householders</w:t>
      </w:r>
      <w:r>
        <w:rPr>
          <w:rFonts w:ascii="Arial" w:hAnsi="Arial" w:cs="Arial" w:eastAsia="Arial"/>
          <w:sz w:val="22"/>
          <w:szCs w:val="22"/>
          <w:color w:val="82BD87"/>
          <w:spacing w:val="1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likely</w:t>
      </w:r>
      <w:r>
        <w:rPr>
          <w:rFonts w:ascii="Arial" w:hAnsi="Arial" w:cs="Arial" w:eastAsia="Arial"/>
          <w:sz w:val="22"/>
          <w:szCs w:val="22"/>
          <w:color w:val="82BD87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82BD87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82BD87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xposed</w:t>
      </w:r>
      <w:r>
        <w:rPr>
          <w:rFonts w:ascii="Arial" w:hAnsi="Arial" w:cs="Arial" w:eastAsia="Arial"/>
          <w:sz w:val="22"/>
          <w:szCs w:val="22"/>
          <w:color w:val="82BD87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82BD87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asbestos?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-20"/>
          <w:w w:val="104"/>
        </w:rPr>
        <w:t>1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9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Six</w:t>
      </w:r>
      <w:r>
        <w:rPr>
          <w:rFonts w:ascii="Arial" w:hAnsi="Arial" w:cs="Arial" w:eastAsia="Arial"/>
          <w:sz w:val="22"/>
          <w:szCs w:val="22"/>
          <w:color w:val="82BD87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steps</w:t>
      </w:r>
      <w:r>
        <w:rPr>
          <w:rFonts w:ascii="Arial" w:hAnsi="Arial" w:cs="Arial" w:eastAsia="Arial"/>
          <w:sz w:val="22"/>
          <w:szCs w:val="22"/>
          <w:color w:val="82BD87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color w:val="82BD87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reducing</w:t>
      </w:r>
      <w:r>
        <w:rPr>
          <w:rFonts w:ascii="Arial" w:hAnsi="Arial" w:cs="Arial" w:eastAsia="Arial"/>
          <w:sz w:val="22"/>
          <w:szCs w:val="22"/>
          <w:color w:val="82BD87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your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risk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25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w w:val="112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FY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7674F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EAL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7674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2"/>
          <w:szCs w:val="22"/>
          <w:color w:val="47674F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26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20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-14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3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3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3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How</w:t>
      </w:r>
      <w:r>
        <w:rPr>
          <w:rFonts w:ascii="Arial" w:hAnsi="Arial" w:cs="Arial" w:eastAsia="Arial"/>
          <w:sz w:val="22"/>
          <w:szCs w:val="22"/>
          <w:color w:val="82BD87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82BD87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88"/>
        </w:rPr>
        <w:t>I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88"/>
        </w:rPr>
        <w:t>know</w:t>
      </w:r>
      <w:r>
        <w:rPr>
          <w:rFonts w:ascii="Arial" w:hAnsi="Arial" w:cs="Arial" w:eastAsia="Arial"/>
          <w:sz w:val="22"/>
          <w:szCs w:val="22"/>
          <w:color w:val="82BD87"/>
          <w:spacing w:val="39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82BD87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material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82BD87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my</w:t>
      </w:r>
      <w:r>
        <w:rPr>
          <w:rFonts w:ascii="Arial" w:hAnsi="Arial" w:cs="Arial" w:eastAsia="Arial"/>
          <w:sz w:val="22"/>
          <w:szCs w:val="22"/>
          <w:color w:val="82BD87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house</w:t>
      </w:r>
      <w:r>
        <w:rPr>
          <w:rFonts w:ascii="Arial" w:hAnsi="Arial" w:cs="Arial" w:eastAsia="Arial"/>
          <w:sz w:val="22"/>
          <w:szCs w:val="22"/>
          <w:color w:val="82BD87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contains</w:t>
      </w:r>
      <w:r>
        <w:rPr>
          <w:rFonts w:ascii="Arial" w:hAnsi="Arial" w:cs="Arial" w:eastAsia="Arial"/>
          <w:sz w:val="22"/>
          <w:szCs w:val="22"/>
          <w:color w:val="82BD87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asbestos?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26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Can</w:t>
      </w:r>
      <w:r>
        <w:rPr>
          <w:rFonts w:ascii="Arial" w:hAnsi="Arial" w:cs="Arial" w:eastAsia="Arial"/>
          <w:sz w:val="22"/>
          <w:szCs w:val="22"/>
          <w:color w:val="82BD87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color w:val="82BD87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disturb</w:t>
      </w:r>
      <w:r>
        <w:rPr>
          <w:rFonts w:ascii="Arial" w:hAnsi="Arial" w:cs="Arial" w:eastAsia="Arial"/>
          <w:sz w:val="22"/>
          <w:szCs w:val="22"/>
          <w:color w:val="82BD87"/>
          <w:spacing w:val="29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asbestos</w:t>
      </w:r>
      <w:r>
        <w:rPr>
          <w:rFonts w:ascii="Arial" w:hAnsi="Arial" w:cs="Arial" w:eastAsia="Arial"/>
          <w:sz w:val="22"/>
          <w:szCs w:val="22"/>
          <w:color w:val="82BD87"/>
          <w:spacing w:val="29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materials</w:t>
      </w:r>
      <w:r>
        <w:rPr>
          <w:rFonts w:ascii="Arial" w:hAnsi="Arial" w:cs="Arial" w:eastAsia="Arial"/>
          <w:sz w:val="22"/>
          <w:szCs w:val="22"/>
          <w:color w:val="82BD87"/>
          <w:spacing w:val="2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82BD87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0"/>
        </w:rPr>
        <w:t>my</w:t>
      </w:r>
      <w:r>
        <w:rPr>
          <w:rFonts w:ascii="Arial" w:hAnsi="Arial" w:cs="Arial" w:eastAsia="Arial"/>
          <w:sz w:val="22"/>
          <w:szCs w:val="22"/>
          <w:color w:val="82BD87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home?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26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-8"/>
          <w:w w:val="93"/>
        </w:rPr>
        <w:t>W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hat</w:t>
      </w:r>
      <w:r>
        <w:rPr>
          <w:rFonts w:ascii="Arial" w:hAnsi="Arial" w:cs="Arial" w:eastAsia="Arial"/>
          <w:sz w:val="22"/>
          <w:szCs w:val="22"/>
          <w:color w:val="82BD87"/>
          <w:spacing w:val="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sa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93"/>
        </w:rPr>
        <w:t>f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ety</w:t>
      </w:r>
      <w:r>
        <w:rPr>
          <w:rFonts w:ascii="Arial" w:hAnsi="Arial" w:cs="Arial" w:eastAsia="Arial"/>
          <w:sz w:val="22"/>
          <w:szCs w:val="22"/>
          <w:color w:val="82BD87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precautions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color w:val="82BD87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color w:val="82BD87"/>
          <w:spacing w:val="1"/>
          <w:w w:val="87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87"/>
        </w:rPr>
        <w:t>need</w:t>
      </w:r>
      <w:r>
        <w:rPr>
          <w:rFonts w:ascii="Arial" w:hAnsi="Arial" w:cs="Arial" w:eastAsia="Arial"/>
          <w:sz w:val="22"/>
          <w:szCs w:val="22"/>
          <w:color w:val="82BD87"/>
          <w:spacing w:val="33"/>
          <w:w w:val="87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82BD87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take?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27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EY</w:t>
      </w:r>
      <w:r>
        <w:rPr>
          <w:rFonts w:ascii="Arial" w:hAnsi="Arial" w:cs="Arial" w:eastAsia="Arial"/>
          <w:sz w:val="22"/>
          <w:szCs w:val="22"/>
          <w:color w:val="47674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ON’TS’</w:t>
      </w:r>
      <w:r>
        <w:rPr>
          <w:rFonts w:ascii="Arial" w:hAnsi="Arial" w:cs="Arial" w:eastAsia="Arial"/>
          <w:sz w:val="22"/>
          <w:szCs w:val="22"/>
          <w:color w:val="47674F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color w:val="47674F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29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left="20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7674F"/>
          <w:spacing w:val="-1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IALS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7674F"/>
          <w:w w:val="102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7674F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7674F"/>
          <w:spacing w:val="-1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47674F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7674F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ADV</w:t>
      </w:r>
      <w:r>
        <w:rPr>
          <w:rFonts w:ascii="Arial" w:hAnsi="Arial" w:cs="Arial" w:eastAsia="Arial"/>
          <w:sz w:val="22"/>
          <w:szCs w:val="22"/>
          <w:color w:val="47674F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47674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47674F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47674F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7674F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2"/>
          <w:szCs w:val="22"/>
          <w:color w:val="47674F"/>
          <w:spacing w:val="0"/>
          <w:w w:val="101"/>
          <w:b/>
          <w:bCs/>
        </w:rPr>
        <w:t>35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General</w:t>
      </w:r>
      <w:r>
        <w:rPr>
          <w:rFonts w:ascii="Arial" w:hAnsi="Arial" w:cs="Arial" w:eastAsia="Arial"/>
          <w:sz w:val="22"/>
          <w:szCs w:val="22"/>
          <w:color w:val="82BD87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advice</w:t>
      </w:r>
      <w:r>
        <w:rPr>
          <w:rFonts w:ascii="Arial" w:hAnsi="Arial" w:cs="Arial" w:eastAsia="Arial"/>
          <w:sz w:val="22"/>
          <w:szCs w:val="22"/>
          <w:color w:val="82BD87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82BD87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sa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93"/>
        </w:rPr>
        <w:t>f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82BD87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handling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asbestos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35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Occupational</w:t>
      </w:r>
      <w:r>
        <w:rPr>
          <w:rFonts w:ascii="Arial" w:hAnsi="Arial" w:cs="Arial" w:eastAsia="Arial"/>
          <w:sz w:val="22"/>
          <w:szCs w:val="22"/>
          <w:color w:val="82BD87"/>
          <w:spacing w:val="1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health</w:t>
      </w:r>
      <w:r>
        <w:rPr>
          <w:rFonts w:ascii="Arial" w:hAnsi="Arial" w:cs="Arial" w:eastAsia="Arial"/>
          <w:sz w:val="22"/>
          <w:szCs w:val="22"/>
          <w:color w:val="82BD87"/>
          <w:spacing w:val="1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and</w:t>
      </w:r>
      <w:r>
        <w:rPr>
          <w:rFonts w:ascii="Arial" w:hAnsi="Arial" w:cs="Arial" w:eastAsia="Arial"/>
          <w:sz w:val="22"/>
          <w:szCs w:val="22"/>
          <w:color w:val="82BD87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sa</w:t>
      </w:r>
      <w:r>
        <w:rPr>
          <w:rFonts w:ascii="Arial" w:hAnsi="Arial" w:cs="Arial" w:eastAsia="Arial"/>
          <w:sz w:val="22"/>
          <w:szCs w:val="22"/>
          <w:color w:val="82BD87"/>
          <w:spacing w:val="-4"/>
          <w:w w:val="92"/>
        </w:rPr>
        <w:t>f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ety</w:t>
      </w:r>
      <w:r>
        <w:rPr>
          <w:rFonts w:ascii="Arial" w:hAnsi="Arial" w:cs="Arial" w:eastAsia="Arial"/>
          <w:sz w:val="22"/>
          <w:szCs w:val="22"/>
          <w:color w:val="82BD87"/>
          <w:spacing w:val="1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advice</w:t>
      </w:r>
      <w:r>
        <w:rPr>
          <w:rFonts w:ascii="Arial" w:hAnsi="Arial" w:cs="Arial" w:eastAsia="Arial"/>
          <w:sz w:val="22"/>
          <w:szCs w:val="22"/>
          <w:color w:val="82BD87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and</w:t>
      </w:r>
      <w:r>
        <w:rPr>
          <w:rFonts w:ascii="Arial" w:hAnsi="Arial" w:cs="Arial" w:eastAsia="Arial"/>
          <w:sz w:val="22"/>
          <w:szCs w:val="22"/>
          <w:color w:val="82BD87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2"/>
        </w:rPr>
        <w:t>practical</w:t>
      </w:r>
      <w:r>
        <w:rPr>
          <w:rFonts w:ascii="Arial" w:hAnsi="Arial" w:cs="Arial" w:eastAsia="Arial"/>
          <w:sz w:val="22"/>
          <w:szCs w:val="22"/>
          <w:color w:val="82BD87"/>
          <w:spacing w:val="1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fact</w:t>
      </w:r>
      <w:r>
        <w:rPr>
          <w:rFonts w:ascii="Arial" w:hAnsi="Arial" w:cs="Arial" w:eastAsia="Arial"/>
          <w:sz w:val="22"/>
          <w:szCs w:val="22"/>
          <w:color w:val="82BD87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sheets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37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Asbestos</w:t>
      </w:r>
      <w:r>
        <w:rPr>
          <w:rFonts w:ascii="Arial" w:hAnsi="Arial" w:cs="Arial" w:eastAsia="Arial"/>
          <w:sz w:val="22"/>
          <w:szCs w:val="22"/>
          <w:color w:val="82BD87"/>
          <w:spacing w:val="29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removal,</w:t>
      </w:r>
      <w:r>
        <w:rPr>
          <w:rFonts w:ascii="Arial" w:hAnsi="Arial" w:cs="Arial" w:eastAsia="Arial"/>
          <w:sz w:val="22"/>
          <w:szCs w:val="22"/>
          <w:color w:val="82BD87"/>
          <w:spacing w:val="-1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transport</w:t>
      </w:r>
      <w:r>
        <w:rPr>
          <w:rFonts w:ascii="Arial" w:hAnsi="Arial" w:cs="Arial" w:eastAsia="Arial"/>
          <w:sz w:val="22"/>
          <w:szCs w:val="22"/>
          <w:color w:val="82BD87"/>
          <w:spacing w:val="28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1"/>
        </w:rPr>
        <w:t>and</w:t>
      </w:r>
      <w:r>
        <w:rPr>
          <w:rFonts w:ascii="Arial" w:hAnsi="Arial" w:cs="Arial" w:eastAsia="Arial"/>
          <w:sz w:val="22"/>
          <w:szCs w:val="22"/>
          <w:color w:val="82BD87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disposal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5"/>
          <w:w w:val="104"/>
        </w:rPr>
        <w:t>3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9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Licensed</w:t>
      </w:r>
      <w:r>
        <w:rPr>
          <w:rFonts w:ascii="Arial" w:hAnsi="Arial" w:cs="Arial" w:eastAsia="Arial"/>
          <w:sz w:val="22"/>
          <w:szCs w:val="22"/>
          <w:color w:val="82BD87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asbestos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removalist</w:t>
      </w:r>
      <w:r>
        <w:rPr>
          <w:rFonts w:ascii="Arial" w:hAnsi="Arial" w:cs="Arial" w:eastAsia="Arial"/>
          <w:sz w:val="22"/>
          <w:szCs w:val="22"/>
          <w:color w:val="82BD87"/>
          <w:spacing w:val="-1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and</w:t>
      </w:r>
      <w:r>
        <w:rPr>
          <w:rFonts w:ascii="Arial" w:hAnsi="Arial" w:cs="Arial" w:eastAsia="Arial"/>
          <w:sz w:val="22"/>
          <w:szCs w:val="22"/>
          <w:color w:val="82BD87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demolition</w:t>
      </w:r>
      <w:r>
        <w:rPr>
          <w:rFonts w:ascii="Arial" w:hAnsi="Arial" w:cs="Arial" w:eastAsia="Arial"/>
          <w:sz w:val="22"/>
          <w:szCs w:val="22"/>
          <w:color w:val="82BD87"/>
          <w:spacing w:val="1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information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-23"/>
          <w:w w:val="104"/>
        </w:rPr>
        <w:t>41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83" w:right="-20"/>
        <w:jc w:val="left"/>
        <w:tabs>
          <w:tab w:pos="6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Information</w:t>
      </w:r>
      <w:r>
        <w:rPr>
          <w:rFonts w:ascii="Arial" w:hAnsi="Arial" w:cs="Arial" w:eastAsia="Arial"/>
          <w:sz w:val="22"/>
          <w:szCs w:val="22"/>
          <w:color w:val="82BD87"/>
          <w:spacing w:val="1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82BD87"/>
          <w:spacing w:val="5"/>
          <w:w w:val="93"/>
        </w:rPr>
        <w:t>b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out</w:t>
      </w:r>
      <w:r>
        <w:rPr>
          <w:rFonts w:ascii="Arial" w:hAnsi="Arial" w:cs="Arial" w:eastAsia="Arial"/>
          <w:sz w:val="22"/>
          <w:szCs w:val="22"/>
          <w:color w:val="82BD87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asbestos-related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>diseases</w:t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82BD87"/>
          <w:spacing w:val="0"/>
          <w:w w:val="104"/>
        </w:rPr>
        <w:t>43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5"/>
          <w:pgMar w:footer="535" w:header="0" w:top="940" w:bottom="720" w:left="1380" w:right="380"/>
          <w:footerReference w:type="odd" r:id="rId19"/>
          <w:footerReference w:type="even" r:id="rId20"/>
          <w:pgSz w:w="9980" w:h="14180"/>
        </w:sectPr>
      </w:pPr>
      <w:rPr/>
    </w:p>
    <w:p>
      <w:pPr>
        <w:spacing w:before="63" w:after="0" w:line="240" w:lineRule="auto"/>
        <w:ind w:left="106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26.3622pt;margin-top:35.448204pt;width:201.824251pt;height:53.634257pt;mso-position-horizontal-relative:page;mso-position-vertical-relative:page;z-index:-3344" coordorigin="527,709" coordsize="4036,1073">
            <v:shape style="position:absolute;left:527;top:709;width:4036;height:1073" coordorigin="527,709" coordsize="4036,1073" path="m4339,709l527,709,527,714,1239,1628,1289,1690,1343,1743,1399,1770,1474,1780,4377,1782,4412,1781,4490,1775,4545,1742,4562,1661,4564,896,4563,861,4557,783,4524,728,4443,710,4378,709,4339,709e" filled="t" fillcolor="#1E584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INTRODUCTION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456" w:right="212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-9"/>
          <w:w w:val="91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1"/>
        </w:rPr>
        <w:t>hi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11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1"/>
        </w:rPr>
        <w:t>guid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1"/>
        </w:rPr>
        <w:t>ha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1"/>
        </w:rPr>
        <w:t>bee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4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1"/>
        </w:rPr>
        <w:t>prepare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100"/>
        </w:rPr>
        <w:t>fo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2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4"/>
          <w:w w:val="90"/>
        </w:rPr>
        <w:t>householders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0"/>
        </w:rPr>
        <w:t>.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2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describe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3"/>
        </w:rPr>
        <w:t>risk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4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healt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fro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m</w:t>
      </w:r>
      <w:r>
        <w:rPr>
          <w:rFonts w:ascii="Arial" w:hAnsi="Arial" w:cs="Arial" w:eastAsia="Arial"/>
          <w:sz w:val="30"/>
          <w:szCs w:val="30"/>
          <w:color w:val="1E5840"/>
          <w:spacing w:val="8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bein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2"/>
        </w:rPr>
        <w:t>xpose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be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4"/>
        </w:rPr>
        <w:t>fi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bre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.</w:t>
      </w:r>
      <w:r>
        <w:rPr>
          <w:rFonts w:ascii="Arial" w:hAnsi="Arial" w:cs="Arial" w:eastAsia="Arial"/>
          <w:sz w:val="30"/>
          <w:szCs w:val="30"/>
          <w:color w:val="1E5840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82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5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5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-6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xplains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who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color w:val="1E5840"/>
          <w:spacing w:val="-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at</w:t>
      </w:r>
      <w:r>
        <w:rPr>
          <w:rFonts w:ascii="Arial" w:hAnsi="Arial" w:cs="Arial" w:eastAsia="Arial"/>
          <w:sz w:val="30"/>
          <w:szCs w:val="30"/>
          <w:color w:val="1E5840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risk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and</w:t>
      </w:r>
      <w:r>
        <w:rPr>
          <w:rFonts w:ascii="Arial" w:hAnsi="Arial" w:cs="Arial" w:eastAsia="Arial"/>
          <w:sz w:val="30"/>
          <w:szCs w:val="30"/>
          <w:color w:val="1E5840"/>
          <w:spacing w:val="-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how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1E5840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reduce</w:t>
      </w:r>
      <w:r>
        <w:rPr>
          <w:rFonts w:ascii="Arial" w:hAnsi="Arial" w:cs="Arial" w:eastAsia="Arial"/>
          <w:sz w:val="30"/>
          <w:szCs w:val="30"/>
          <w:color w:val="1E5840"/>
          <w:spacing w:val="9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x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p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u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8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87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u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1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12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,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famil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23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others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.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als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9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contain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2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basi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c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informatio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4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240" w:lineRule="auto"/>
        <w:ind w:left="45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identifyin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43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8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dealin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wit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asbestos.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8" w:lineRule="auto"/>
        <w:ind w:left="456" w:right="4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name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given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group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naturally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occurring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minerals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formations.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hree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types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mined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Australia: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white,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blue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brown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Large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deposits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mined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estern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Australia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New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outh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ales,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there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smaller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operations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asmania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outh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mining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completely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456" w:right="3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stopped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83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still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mined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large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quantities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many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locations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worldwide.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Mined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only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represented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small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proportion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5%)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bulk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was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imported.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majority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0%)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throughout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world,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including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white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banned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import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blue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brown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mid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93"/>
        </w:rPr>
        <w:t>-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3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0s,</w:t>
      </w:r>
      <w:r>
        <w:rPr>
          <w:rFonts w:ascii="Arial" w:hAnsi="Arial" w:cs="Arial" w:eastAsia="Arial"/>
          <w:sz w:val="21"/>
          <w:szCs w:val="21"/>
          <w:color w:val="4D4D4F"/>
          <w:spacing w:val="3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banned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manufacture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import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white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December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2003.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56" w:right="3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strong,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resistant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insulating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properties.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Clumps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mined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down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loose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bundles,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mixed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456" w:right="1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cement,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produce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variety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building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products.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0%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imported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manufacture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building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45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42.304947pt;margin-top:11.917374pt;width:405.994054pt;height:96.737879pt;mso-position-horizontal-relative:page;mso-position-vertical-relative:paragraph;z-index:-3343" coordorigin="846,238" coordsize="8120,1935">
            <v:shape style="position:absolute;left:6568;top:238;width:2398;height:1935" type="#_x0000_t75">
              <v:imagedata r:id="rId21" o:title=""/>
            </v:shape>
            <v:group style="position:absolute;left:856;top:433;width:6344;height:1572" coordorigin="856,433" coordsize="6344,1572">
              <v:shape style="position:absolute;left:856;top:433;width:6344;height:1572" coordorigin="856,433" coordsize="6344,1572" path="m993,433l931,435,869,464,857,527,856,1868,857,1902,867,1970,924,2002,5530,2005,5556,2004,5631,1997,5687,1969,5733,1928,7200,451,7200,441,993,433e" filled="t" fillcolor="#DEEBDD" stroked="f">
                <v:path arrowok="t"/>
                <v:fill/>
              </v:shape>
              <v:shape style="position:absolute;left:5873;top:1236;width:485;height:557" type="#_x0000_t75">
                <v:imagedata r:id="rId2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especially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6" w:after="0" w:line="288" w:lineRule="auto"/>
        <w:ind w:left="601" w:right="29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Asbesto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ar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no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visibl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nake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but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0"/>
        </w:rPr>
        <w:t>ver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0"/>
        </w:rPr>
        <w:t>light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0"/>
        </w:rPr>
        <w:t>remai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0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0"/>
        </w:rPr>
        <w:t>orn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lon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carrie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win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current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ove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larg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distances.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auto"/>
        <w:ind w:left="450" w:right="1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breakdown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natural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deposits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manufactured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Once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orne,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small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remain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suspended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carried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long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distances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wind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settling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down.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Larger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particles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tend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settle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more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qui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dissolve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move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through</w:t>
      </w:r>
      <w:r>
        <w:rPr>
          <w:rFonts w:ascii="Arial" w:hAnsi="Arial" w:cs="Arial" w:eastAsia="Arial"/>
          <w:sz w:val="21"/>
          <w:szCs w:val="21"/>
          <w:color w:val="4D4D4F"/>
          <w:spacing w:val="3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soil.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generally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down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compounds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remain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virtually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hanged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over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long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periods.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Asbestos-containing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building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classified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either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‘friable’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(soft,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crumbly)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40" w:lineRule="auto"/>
        <w:ind w:left="4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onded’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(solid,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rigid,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non-friable).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980" w:bottom="740" w:left="400" w:right="940"/>
          <w:pgSz w:w="9980" w:h="14180"/>
        </w:sectPr>
      </w:pPr>
      <w:rPr/>
    </w:p>
    <w:p>
      <w:pPr>
        <w:spacing w:before="59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riabl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4477BC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products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88" w:lineRule="auto"/>
        <w:ind w:left="100" w:right="68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1.171844pt;margin-top:76.856163pt;width:366.021054pt;height:69.004096pt;mso-position-horizontal-relative:page;mso-position-vertical-relative:paragraph;z-index:-3341" coordorigin="1023,1537" coordsize="7320,1380">
            <v:group style="position:absolute;left:1033;top:1547;width:7300;height:1360" coordorigin="1033,1547" coordsize="7300,1360">
              <v:shape style="position:absolute;left:1033;top:1547;width:7300;height:1360" coordorigin="1033,1547" coordsize="7300,1360" path="m1170,1547l1108,1549,1046,1578,1034,1642,1033,2770,1034,2804,1044,2872,1102,2905,1160,2907,6531,2907,6595,2905,6656,2890,6717,2853,8334,1562,8334,1554,1170,1547e" filled="t" fillcolor="#DEEBDD" stroked="f">
                <v:path arrowok="t"/>
                <v:fill/>
              </v:shape>
              <v:shape style="position:absolute;left:7172;top:1927;width:1003;height:600" type="#_x0000_t75">
                <v:imagedata r:id="rId2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riable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generally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quite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soft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loose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crumbled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light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pressure,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crushing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hand.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usually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high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levels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(up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00%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instances),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loosely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product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easily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auto"/>
        <w:ind w:left="466" w:right="337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riable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dangerous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because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easil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inhaled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living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working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vicinit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1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onde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products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88" w:lineRule="auto"/>
        <w:ind w:left="113" w:right="80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Bonded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made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onding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compound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cement)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mixed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small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proportion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(usually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less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5%)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Bonded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3" w:right="61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1.025249pt;margin-top:70.196526pt;width:398.266049pt;height:95.644254pt;mso-position-horizontal-relative:page;mso-position-vertical-relative:paragraph;z-index:-3340" coordorigin="1021,1404" coordsize="7965,1913">
            <v:shape style="position:absolute;left:1021;top:1404;width:7965;height:1913" coordorigin="1021,1404" coordsize="7965,1913" path="m1157,1404l1095,1406,1033,1435,1021,1498,1021,3180,1021,3214,1031,3282,1089,3314,7092,3317,7118,3317,7178,3312,7236,3290,7295,3237,8986,1419,8986,1411,1157,1404e" filled="t" fillcolor="#DEEBD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solid,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rigid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non-friable.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tightly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ound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normally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Common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names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‘fibro’,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‘asbestos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cement’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0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sheeting’.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onded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‘asbestos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materials’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(or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‘asbestos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sheeting’).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502" w:right="240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goo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condition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onde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asbesto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product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normally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releas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asbesto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int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ar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considere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3"/>
        </w:rPr>
        <w:t>v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50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them,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long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40" w:lineRule="auto"/>
        <w:ind w:left="50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appropriate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disturbed.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88" w:lineRule="auto"/>
        <w:ind w:left="3871" w:right="98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damaged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badly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weathered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(including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387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0.841171pt;margin-top:54.907784pt;width:405.946457pt;height:82.472228pt;mso-position-horizontal-relative:page;mso-position-vertical-relative:paragraph;z-index:-3342" coordorigin="1017,1098" coordsize="8119,1649">
            <v:group style="position:absolute;left:1027;top:1108;width:8099;height:1629" coordorigin="1027,1108" coordsize="8099,1629">
              <v:shape style="position:absolute;left:1027;top:1108;width:8099;height:1629" coordorigin="1027,1108" coordsize="8099,1629" path="m1310,1108l1233,1108,1172,1110,1105,1120,1053,1155,1031,1228,1027,1315,1027,1351,1027,2495,1028,2564,1034,2640,1062,2702,1124,2730,1201,2737,1270,2738,8883,2738,8952,2737,9029,2730,9090,2702,9118,2640,9125,2564,9126,2495,9126,1351,9125,1282,9118,1205,9090,1144,9029,1116,8952,1109,1310,1108e" filled="t" fillcolor="#BFE6FA" stroked="f">
                <v:path arrowok="t"/>
                <v:fill/>
              </v:shape>
            </v:group>
            <v:group style="position:absolute;left:1386;top:1446;width:284;height:230" coordorigin="1386,1446" coordsize="284,230">
              <v:shape style="position:absolute;left:1386;top:1446;width:284;height:230" coordorigin="1386,1446" coordsize="284,230" path="m1506,1501l1472,1501,1472,1530,1428,1602,1421,1621,1418,1640,1418,1675,1639,1675,1639,1630,1638,1622,1634,1610,1631,1604,1486,1604,1486,1591,1623,1591,1617,1582,1486,1582,1486,1569,1609,1569,1603,1559,1486,1559,1486,1546,1595,1546,1584,1530,1584,1522,1506,1522,1506,1501e" filled="t" fillcolor="#4D4D4F" stroked="f">
                <v:path arrowok="t"/>
                <v:fill/>
              </v:shape>
              <v:shape style="position:absolute;left:1386;top:1446;width:284;height:230" coordorigin="1386,1446" coordsize="284,230" path="m1518,1591l1505,1591,1505,1604,1518,1604,1518,1591e" filled="t" fillcolor="#4D4D4F" stroked="f">
                <v:path arrowok="t"/>
                <v:fill/>
              </v:shape>
              <v:shape style="position:absolute;left:1386;top:1446;width:284;height:230" coordorigin="1386,1446" coordsize="284,230" path="m1550,1591l1537,1591,1537,1604,1550,1604,1550,1591e" filled="t" fillcolor="#4D4D4F" stroked="f">
                <v:path arrowok="t"/>
                <v:fill/>
              </v:shape>
              <v:shape style="position:absolute;left:1386;top:1446;width:284;height:230" coordorigin="1386,1446" coordsize="284,230" path="m1623,1591l1568,1591,1568,1604,1631,1604,1630,1603,1623,1591e" filled="t" fillcolor="#4D4D4F" stroked="f">
                <v:path arrowok="t"/>
                <v:fill/>
              </v:shape>
              <v:shape style="position:absolute;left:1386;top:1446;width:284;height:230" coordorigin="1386,1446" coordsize="284,230" path="m1518,1569l1505,1569,1505,1582,1518,1582,1518,1569e" filled="t" fillcolor="#4D4D4F" stroked="f">
                <v:path arrowok="t"/>
                <v:fill/>
              </v:shape>
              <v:shape style="position:absolute;left:1386;top:1446;width:284;height:230" coordorigin="1386,1446" coordsize="284,230" path="m1550,1569l1537,1569,1537,1582,1550,1582,1550,1569e" filled="t" fillcolor="#4D4D4F" stroked="f">
                <v:path arrowok="t"/>
                <v:fill/>
              </v:shape>
              <v:shape style="position:absolute;left:1386;top:1446;width:284;height:230" coordorigin="1386,1446" coordsize="284,230" path="m1609,1569l1568,1569,1568,1582,1617,1582,1609,1569e" filled="t" fillcolor="#4D4D4F" stroked="f">
                <v:path arrowok="t"/>
                <v:fill/>
              </v:shape>
              <v:shape style="position:absolute;left:1386;top:1446;width:284;height:230" coordorigin="1386,1446" coordsize="284,230" path="m1518,1546l1505,1546,1505,1559,1518,1559,1518,1546e" filled="t" fillcolor="#4D4D4F" stroked="f">
                <v:path arrowok="t"/>
                <v:fill/>
              </v:shape>
              <v:shape style="position:absolute;left:1386;top:1446;width:284;height:230" coordorigin="1386,1446" coordsize="284,230" path="m1550,1546l1537,1546,1537,1559,1550,1559,1550,1546e" filled="t" fillcolor="#4D4D4F" stroked="f">
                <v:path arrowok="t"/>
                <v:fill/>
              </v:shape>
              <v:shape style="position:absolute;left:1386;top:1446;width:284;height:230" coordorigin="1386,1446" coordsize="284,230" path="m1595,1546l1568,1546,1568,1559,1603,1559,1595,1546e" filled="t" fillcolor="#4D4D4F" stroked="f">
                <v:path arrowok="t"/>
                <v:fill/>
              </v:shape>
              <v:shape style="position:absolute;left:1386;top:1446;width:284;height:230" coordorigin="1386,1446" coordsize="284,230" path="m1386,1521l1386,1537,1388,1545,1396,1552,1404,1554,1430,1554,1442,1551,1456,1540,1459,1531,1459,1526,1406,1526,1397,1524,1386,1521e" filled="t" fillcolor="#4D4D4F" stroked="f">
                <v:path arrowok="t"/>
                <v:fill/>
              </v:shape>
              <v:shape style="position:absolute;left:1386;top:1446;width:284;height:230" coordorigin="1386,1446" coordsize="284,230" path="m1598,1512l1598,1530,1601,1538,1616,1549,1627,1552,1653,1552,1660,1550,1668,1543,1670,1537,1670,1524,1653,1524,1636,1524,1616,1520,1598,1512e" filled="t" fillcolor="#4D4D4F" stroked="f">
                <v:path arrowok="t"/>
                <v:fill/>
              </v:shape>
              <v:shape style="position:absolute;left:1386;top:1446;width:284;height:230" coordorigin="1386,1446" coordsize="284,230" path="m1459,1513l1453,1517,1434,1523,1414,1526,1459,1526,1459,1513e" filled="t" fillcolor="#4D4D4F" stroked="f">
                <v:path arrowok="t"/>
                <v:fill/>
              </v:shape>
              <v:shape style="position:absolute;left:1386;top:1446;width:284;height:230" coordorigin="1386,1446" coordsize="284,230" path="m1670,1520l1662,1523,1653,1524,1670,1524,1670,1520e" filled="t" fillcolor="#4D4D4F" stroked="f">
                <v:path arrowok="t"/>
                <v:fill/>
              </v:shape>
              <v:shape style="position:absolute;left:1386;top:1446;width:284;height:230" coordorigin="1386,1446" coordsize="284,230" path="m1584,1501l1551,1501,1551,1522,1584,1522,1584,1501e" filled="t" fillcolor="#4D4D4F" stroked="f">
                <v:path arrowok="t"/>
                <v:fill/>
              </v:shape>
              <v:shape style="position:absolute;left:1386;top:1446;width:284;height:230" coordorigin="1386,1446" coordsize="284,230" path="m1516,1446l1455,1452,1399,1475,1386,1513,1395,1517,1404,1519,1421,1518,1440,1514,1459,1505,1461,1495,1469,1488,1486,1483,1513,1480,1550,1480,1660,1480,1654,1467,1579,1448,1540,1446,1516,1446e" filled="t" fillcolor="#4D4D4F" stroked="f">
                <v:path arrowok="t"/>
                <v:fill/>
              </v:shape>
              <v:shape style="position:absolute;left:1386;top:1446;width:284;height:230" coordorigin="1386,1446" coordsize="284,230" path="m1660,1480l1550,1480,1576,1483,1592,1491,1598,1501,1606,1508,1625,1514,1644,1516,1653,1516,1662,1515,1668,1504,1662,1484,1660,1480e" filled="t" fillcolor="#4D4D4F" stroked="f">
                <v:path arrowok="t"/>
                <v:fill/>
              </v:shape>
            </v:group>
            <v:group style="position:absolute;left:1386;top:1913;width:252;height:236" coordorigin="1386,1913" coordsize="252,236">
              <v:shape style="position:absolute;left:1386;top:1913;width:252;height:236" coordorigin="1386,1913" coordsize="252,236" path="m1618,1913l1406,1913,1406,2066,1618,2066,1618,2058,1414,2058,1414,1921,1618,1921,1618,1913e" filled="t" fillcolor="#4D4D4F" stroked="f">
                <v:path arrowok="t"/>
                <v:fill/>
              </v:shape>
              <v:shape style="position:absolute;left:1386;top:1913;width:252;height:236" coordorigin="1386,1913" coordsize="252,236" path="m1618,1921l1610,1921,1610,2058,1618,2058,1618,1921e" filled="t" fillcolor="#4D4D4F" stroked="f">
                <v:path arrowok="t"/>
                <v:fill/>
              </v:shape>
              <v:shape style="position:absolute;left:1386;top:1913;width:252;height:236" coordorigin="1386,1913" coordsize="252,236" path="m1589,1928l1435,1928,1428,1930,1423,1935,1422,1941,1422,2038,1423,2044,1428,2049,1435,2050,1589,2050,1596,2049,1601,2044,1602,2042,1439,2042,1434,2042,1430,2038,1430,2034,1429,1945,1430,1941,1434,1937,1439,1936,1602,1936,1601,1935,1596,1930,1589,1928e" filled="t" fillcolor="#4D4D4F" stroked="f">
                <v:path arrowok="t"/>
                <v:fill/>
              </v:shape>
              <v:shape style="position:absolute;left:1386;top:1913;width:252;height:236" coordorigin="1386,1913" coordsize="252,236" path="m1602,1936l1585,1936,1590,1937,1594,1941,1595,1945,1595,2034,1594,2038,1590,2042,1585,2042,1602,2042,1602,2038,1602,1941,1602,1936e" filled="t" fillcolor="#4D4D4F" stroked="f">
                <v:path arrowok="t"/>
                <v:fill/>
              </v:shape>
              <v:shape style="position:absolute;left:1386;top:1913;width:252;height:236" coordorigin="1386,1913" coordsize="252,236" path="m1618,2074l1406,2074,1389,2109,1386,2120,1386,2149,1638,2149,1638,2141,1394,2141,1394,2120,1396,2112,1410,2082,1622,2082,1618,2074e" filled="t" fillcolor="#4D4D4F" stroked="f">
                <v:path arrowok="t"/>
                <v:fill/>
              </v:shape>
              <v:shape style="position:absolute;left:1386;top:1913;width:252;height:236" coordorigin="1386,1913" coordsize="252,236" path="m1622,2082l1613,2082,1628,2114,1630,2124,1630,2141,1638,2141,1638,2120,1635,2109,1630,2097,1622,2082e" filled="t" fillcolor="#4D4D4F" stroked="f">
                <v:path arrowok="t"/>
                <v:fill/>
              </v:shape>
              <v:shape style="position:absolute;left:1386;top:1913;width:252;height:236" coordorigin="1386,1913" coordsize="252,236" path="m1442,2092l1422,2092,1422,2100,1560,2100,1560,2107,1422,2107,1422,2115,1442,2115,1442,2107,1580,2107,1580,2100,1442,2100,1442,2092e" filled="t" fillcolor="#4D4D4F" stroked="f">
                <v:path arrowok="t"/>
                <v:fill/>
              </v:shape>
              <v:shape style="position:absolute;left:1386;top:1913;width:252;height:236" coordorigin="1386,1913" coordsize="252,236" path="m1481,2107l1462,2107,1462,2115,1481,2115,1481,2107e" filled="t" fillcolor="#4D4D4F" stroked="f">
                <v:path arrowok="t"/>
                <v:fill/>
              </v:shape>
              <v:shape style="position:absolute;left:1386;top:1913;width:252;height:236" coordorigin="1386,1913" coordsize="252,236" path="m1521,2107l1501,2107,1501,2115,1521,2115,1521,2107e" filled="t" fillcolor="#4D4D4F" stroked="f">
                <v:path arrowok="t"/>
                <v:fill/>
              </v:shape>
              <v:shape style="position:absolute;left:1386;top:1913;width:252;height:236" coordorigin="1386,1913" coordsize="252,236" path="m1560,2107l1541,2107,1541,2115,1560,2115,1560,2107e" filled="t" fillcolor="#4D4D4F" stroked="f">
                <v:path arrowok="t"/>
                <v:fill/>
              </v:shape>
              <v:shape style="position:absolute;left:1386;top:1913;width:252;height:236" coordorigin="1386,1913" coordsize="252,236" path="m1600,2107l1580,2107,1580,2115,1600,2115,1600,2107e" filled="t" fillcolor="#4D4D4F" stroked="f">
                <v:path arrowok="t"/>
                <v:fill/>
              </v:shape>
              <v:shape style="position:absolute;left:1386;top:1913;width:252;height:236" coordorigin="1386,1913" coordsize="252,236" path="m1462,2100l1442,2100,1442,2107,1462,2107,1462,2100e" filled="t" fillcolor="#4D4D4F" stroked="f">
                <v:path arrowok="t"/>
                <v:fill/>
              </v:shape>
              <v:shape style="position:absolute;left:1386;top:1913;width:252;height:236" coordorigin="1386,1913" coordsize="252,236" path="m1501,2100l1482,2100,1482,2107,1501,2107,1501,2100e" filled="t" fillcolor="#4D4D4F" stroked="f">
                <v:path arrowok="t"/>
                <v:fill/>
              </v:shape>
              <v:shape style="position:absolute;left:1386;top:1913;width:252;height:236" coordorigin="1386,1913" coordsize="252,236" path="m1541,2100l1521,2100,1521,2107,1541,2107,1541,2100e" filled="t" fillcolor="#4D4D4F" stroked="f">
                <v:path arrowok="t"/>
                <v:fill/>
              </v:shape>
              <v:shape style="position:absolute;left:1386;top:1913;width:252;height:236" coordorigin="1386,1913" coordsize="252,236" path="m1481,2092l1462,2092,1462,2100,1481,2100,1481,2092e" filled="t" fillcolor="#4D4D4F" stroked="f">
                <v:path arrowok="t"/>
                <v:fill/>
              </v:shape>
              <v:shape style="position:absolute;left:1386;top:1913;width:252;height:236" coordorigin="1386,1913" coordsize="252,236" path="m1521,2092l1501,2092,1501,2100,1521,2100,1521,2092e" filled="t" fillcolor="#4D4D4F" stroked="f">
                <v:path arrowok="t"/>
                <v:fill/>
              </v:shape>
              <v:shape style="position:absolute;left:1386;top:1913;width:252;height:236" coordorigin="1386,1913" coordsize="252,236" path="m1560,2092l1541,2092,1541,2100,1560,2100,1560,2092e" filled="t" fillcolor="#4D4D4F" stroked="f">
                <v:path arrowok="t"/>
                <v:fill/>
              </v:shape>
              <v:shape style="position:absolute;left:1386;top:1913;width:252;height:236" coordorigin="1386,1913" coordsize="252,236" path="m1600,2092l1580,2092,1580,2100,1600,2100,1600,2092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hail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damage),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areas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become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friable.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6" w:after="0" w:line="288" w:lineRule="auto"/>
        <w:ind w:left="1220" w:right="147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153.638pt;margin-top:-112.965408pt;width:303.238154pt;height:82.469128pt;mso-position-horizontal-relative:page;mso-position-vertical-relative:paragraph;z-index:-3339" coordorigin="3073,-2259" coordsize="6065,1649">
            <v:group style="position:absolute;left:3271;top:-2249;width:5856;height:1629" coordorigin="3271,-2249" coordsize="5856,1629">
              <v:shape style="position:absolute;left:3271;top:-2249;width:5856;height:1629" coordorigin="3271,-2249" coordsize="5856,1629" path="m8991,-2249l3271,-2243,3271,-2234,4751,-717,4801,-668,4856,-633,4924,-621,4973,-620,9001,-620,9080,-626,9122,-673,9128,-757,9127,-2123,9121,-2202,9075,-2244,8991,-2249e" filled="t" fillcolor="#DEEBDD" stroked="f">
                <v:path arrowok="t"/>
                <v:fill/>
              </v:shape>
              <v:shape style="position:absolute;left:3073;top:-1698;width:1003;height:600" type="#_x0000_t75">
                <v:imagedata r:id="rId2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guide,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list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website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addresses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details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help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working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removing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disposing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licensing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requirements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35–43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1000" w:bottom="720" w:left="920" w:right="380"/>
          <w:pgSz w:w="9980" w:h="14180"/>
        </w:sectPr>
      </w:pPr>
      <w:rPr/>
    </w:p>
    <w:p>
      <w:pPr>
        <w:spacing w:before="59" w:after="0" w:line="240" w:lineRule="auto"/>
        <w:ind w:left="1026" w:right="1101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WHEN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8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AND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44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WHERE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9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81"/>
          <w:b/>
          <w:bCs/>
        </w:rPr>
        <w:t>WAS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5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81"/>
          <w:b/>
          <w:bCs/>
        </w:rPr>
        <w:t>ASBESTOS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6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81"/>
          <w:b/>
          <w:bCs/>
        </w:rPr>
        <w:t>USED?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8" w:lineRule="auto"/>
        <w:ind w:left="456" w:right="23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riable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commonly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commercial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industrial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settings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since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late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fireproofing,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soundproofing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insulation.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ome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friable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houses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still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houses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built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56" w:right="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manufactured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920s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commonly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manufacture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residential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building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mid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0s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late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0s.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phased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favour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asbestos-free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rom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December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2003,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total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ban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manufacture,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use,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reuse,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import,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transport,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storage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sale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forms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5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Many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built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therefore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especially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88" w:lineRule="auto"/>
        <w:ind w:left="456" w:right="34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42.606815pt;margin-top:75.54364pt;width:405.674386pt;height:73.211729pt;mso-position-horizontal-relative:page;mso-position-vertical-relative:paragraph;z-index:-3335" coordorigin="852,1511" coordsize="8113,1464">
            <v:shape style="position:absolute;left:852;top:1511;width:8113;height:1464" coordorigin="852,1511" coordsize="8113,1464" path="m984,1511l920,1513,860,1545,852,1619,852,2865,857,2930,904,2972,7582,2975,7607,2975,7677,2963,7732,2924,8966,1520,8966,1515,984,1511e" filled="t" fillcolor="#BFE6F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eaves,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internal</w:t>
      </w:r>
      <w:r>
        <w:rPr>
          <w:rFonts w:ascii="Arial" w:hAnsi="Arial" w:cs="Arial" w:eastAsia="Arial"/>
          <w:sz w:val="21"/>
          <w:szCs w:val="21"/>
          <w:color w:val="4D4D4F"/>
          <w:spacing w:val="2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xternal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wall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cladding,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ceilings</w:t>
      </w:r>
      <w:r>
        <w:rPr>
          <w:rFonts w:ascii="Arial" w:hAnsi="Arial" w:cs="Arial" w:eastAsia="Arial"/>
          <w:sz w:val="21"/>
          <w:szCs w:val="21"/>
          <w:color w:val="4D4D4F"/>
          <w:spacing w:val="3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(particularly</w:t>
      </w:r>
      <w:r>
        <w:rPr>
          <w:rFonts w:ascii="Arial" w:hAnsi="Arial" w:cs="Arial" w:eastAsia="Arial"/>
          <w:sz w:val="21"/>
          <w:szCs w:val="21"/>
          <w:color w:val="4D4D4F"/>
          <w:spacing w:val="3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areas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bathrooms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laundries)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ences.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9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0"/>
          <w:w w:val="75"/>
          <w:b/>
          <w:bCs/>
        </w:rPr>
        <w:t>AS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52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0"/>
          <w:w w:val="75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27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0"/>
          <w:w w:val="75"/>
          <w:b/>
          <w:bCs/>
        </w:rPr>
        <w:t>GENERAL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1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6"/>
          <w:w w:val="75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0"/>
          <w:w w:val="75"/>
          <w:b/>
          <w:bCs/>
        </w:rPr>
        <w:t>ULE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4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D317E"/>
          <w:spacing w:val="0"/>
          <w:w w:val="100"/>
          <w:b/>
          <w:bCs/>
        </w:rPr>
        <w:t>...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51" w:after="0" w:line="270" w:lineRule="exact"/>
        <w:ind w:left="83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D317E"/>
          <w:spacing w:val="0"/>
          <w:w w:val="100"/>
          <w:position w:val="-1"/>
        </w:rPr>
        <w:t>if</w:t>
      </w:r>
      <w:r>
        <w:rPr>
          <w:rFonts w:ascii="Arial" w:hAnsi="Arial" w:cs="Arial" w:eastAsia="Arial"/>
          <w:sz w:val="24"/>
          <w:szCs w:val="24"/>
          <w:color w:val="2D317E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D317E"/>
          <w:spacing w:val="0"/>
          <w:w w:val="100"/>
          <w:position w:val="-1"/>
        </w:rPr>
        <w:t>your</w:t>
      </w:r>
      <w:r>
        <w:rPr>
          <w:rFonts w:ascii="Arial" w:hAnsi="Arial" w:cs="Arial" w:eastAsia="Arial"/>
          <w:sz w:val="24"/>
          <w:szCs w:val="24"/>
          <w:color w:val="2D317E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D317E"/>
          <w:spacing w:val="0"/>
          <w:w w:val="100"/>
          <w:position w:val="-1"/>
        </w:rPr>
        <w:t>house</w:t>
      </w:r>
      <w:r>
        <w:rPr>
          <w:rFonts w:ascii="Arial" w:hAnsi="Arial" w:cs="Arial" w:eastAsia="Arial"/>
          <w:sz w:val="24"/>
          <w:szCs w:val="24"/>
          <w:color w:val="2D317E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D317E"/>
          <w:spacing w:val="0"/>
          <w:w w:val="100"/>
          <w:position w:val="-1"/>
        </w:rPr>
        <w:t>was</w:t>
      </w:r>
      <w:r>
        <w:rPr>
          <w:rFonts w:ascii="Arial" w:hAnsi="Arial" w:cs="Arial" w:eastAsia="Arial"/>
          <w:sz w:val="24"/>
          <w:szCs w:val="24"/>
          <w:color w:val="2D317E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D317E"/>
          <w:spacing w:val="0"/>
          <w:w w:val="105"/>
          <w:position w:val="-1"/>
        </w:rPr>
        <w:t>built: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53" w:lineRule="auto"/>
        <w:ind w:left="4684" w:right="645" w:firstLine="-3859"/>
        <w:jc w:val="left"/>
        <w:tabs>
          <w:tab w:pos="468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>befo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  <w:position w:val="-14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>e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  <w:position w:val="-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>the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  <w:position w:val="-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>mid-</w:t>
      </w:r>
      <w:r>
        <w:rPr>
          <w:rFonts w:ascii="Arial" w:hAnsi="Arial" w:cs="Arial" w:eastAsia="Arial"/>
          <w:sz w:val="26"/>
          <w:szCs w:val="26"/>
          <w:color w:val="FFFFFF"/>
          <w:spacing w:val="-15"/>
          <w:w w:val="100"/>
          <w:position w:val="-14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4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4"/>
        </w:rPr>
        <w:t>8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>0s</w:t>
      </w:r>
      <w:r>
        <w:rPr>
          <w:rFonts w:ascii="Arial" w:hAnsi="Arial" w:cs="Arial" w:eastAsia="Arial"/>
          <w:sz w:val="26"/>
          <w:szCs w:val="26"/>
          <w:color w:val="FFFFFF"/>
          <w:spacing w:val="-31"/>
          <w:w w:val="100"/>
          <w:position w:val="-1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4"/>
        </w:rPr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6"/>
          <w:szCs w:val="26"/>
          <w:color w:val="4D4D4F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highly</w:t>
      </w:r>
      <w:r>
        <w:rPr>
          <w:rFonts w:ascii="Arial" w:hAnsi="Arial" w:cs="Arial" w:eastAsia="Arial"/>
          <w:sz w:val="26"/>
          <w:szCs w:val="26"/>
          <w:color w:val="4D4D4F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likely</w:t>
      </w:r>
      <w:r>
        <w:rPr>
          <w:rFonts w:ascii="Arial" w:hAnsi="Arial" w:cs="Arial" w:eastAsia="Arial"/>
          <w:sz w:val="26"/>
          <w:szCs w:val="26"/>
          <w:color w:val="4D4D4F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that</w:t>
      </w:r>
      <w:r>
        <w:rPr>
          <w:rFonts w:ascii="Arial" w:hAnsi="Arial" w:cs="Arial" w:eastAsia="Arial"/>
          <w:sz w:val="26"/>
          <w:szCs w:val="26"/>
          <w:color w:val="4D4D4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has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4"/>
          <w:position w:val="0"/>
        </w:rPr>
        <w:t>asbestos-containing</w:t>
      </w:r>
      <w:r>
        <w:rPr>
          <w:rFonts w:ascii="Arial" w:hAnsi="Arial" w:cs="Arial" w:eastAsia="Arial"/>
          <w:sz w:val="26"/>
          <w:szCs w:val="26"/>
          <w:color w:val="4D4D4F"/>
          <w:spacing w:val="-1"/>
          <w:w w:val="94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products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535" w:top="980" w:bottom="740" w:left="400" w:right="980"/>
          <w:pgSz w:w="9980" w:h="14180"/>
        </w:sectPr>
      </w:pPr>
      <w:rPr/>
    </w:p>
    <w:p>
      <w:pPr>
        <w:spacing w:before="27" w:after="0" w:line="240" w:lineRule="auto"/>
        <w:ind w:left="82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42.105026pt;margin-top:-70.162674pt;width:405.553661pt;height:48.136425pt;mso-position-horizontal-relative:page;mso-position-vertical-relative:paragraph;z-index:-3338" coordorigin="842,-1403" coordsize="8111,963">
            <v:group style="position:absolute;left:2942;top:-1393;width:6001;height:943" coordorigin="2942,-1393" coordsize="6001,943">
              <v:shape style="position:absolute;left:2942;top:-1393;width:6001;height:943" coordorigin="2942,-1393" coordsize="6001,943" path="m8811,-1393l2942,-1390,2942,-1386,3804,-532,3854,-486,3910,-457,3989,-451,8836,-451,8867,-452,8933,-479,8943,-547,8943,-1286,8942,-1317,8915,-1383,8847,-1393,8811,-1393e" filled="t" fillcolor="#BFE6FA" stroked="f">
                <v:path arrowok="t"/>
                <v:fill/>
              </v:shape>
            </v:group>
            <v:group style="position:absolute;left:852;top:-1393;width:3919;height:943" coordorigin="852,-1393" coordsize="3919,943">
              <v:shape style="position:absolute;left:852;top:-1393;width:3919;height:943" coordorigin="852,-1393" coordsize="3919,943" path="m984,-1393l920,-1392,860,-1360,852,-1286,852,-573,852,-547,863,-479,929,-452,4036,-451,4064,-451,4124,-457,4177,-490,4218,-546,4772,-1386,4772,-1390,984,-1393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between</w:t>
      </w:r>
      <w:r>
        <w:rPr>
          <w:rFonts w:ascii="Arial" w:hAnsi="Arial" w:cs="Arial" w:eastAsia="Arial"/>
          <w:sz w:val="26"/>
          <w:szCs w:val="26"/>
          <w:color w:val="FFFFFF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the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" w:after="0" w:line="293" w:lineRule="exact"/>
        <w:ind w:left="825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mid-</w:t>
      </w:r>
      <w:r>
        <w:rPr>
          <w:rFonts w:ascii="Arial" w:hAnsi="Arial" w:cs="Arial" w:eastAsia="Arial"/>
          <w:sz w:val="26"/>
          <w:szCs w:val="26"/>
          <w:color w:val="FFFFFF"/>
          <w:spacing w:val="-21"/>
          <w:w w:val="100"/>
          <w:position w:val="-1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"/>
        </w:rPr>
        <w:t>8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0s</w:t>
      </w:r>
      <w:r>
        <w:rPr>
          <w:rFonts w:ascii="Arial" w:hAnsi="Arial" w:cs="Arial" w:eastAsia="Arial"/>
          <w:sz w:val="26"/>
          <w:szCs w:val="26"/>
          <w:color w:val="FFFFFF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6"/>
          <w:szCs w:val="26"/>
          <w:color w:val="FFFFFF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1"/>
          <w:position w:val="-1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  <w:position w:val="-1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1"/>
          <w:position w:val="-1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  <w:position w:val="-1"/>
        </w:rPr>
        <w:t>0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56" w:after="0" w:line="280" w:lineRule="exact"/>
        <w:ind w:right="547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6"/>
          <w:szCs w:val="26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likely</w:t>
      </w:r>
      <w:r>
        <w:rPr>
          <w:rFonts w:ascii="Arial" w:hAnsi="Arial" w:cs="Arial" w:eastAsia="Arial"/>
          <w:sz w:val="26"/>
          <w:szCs w:val="26"/>
          <w:color w:val="4D4D4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6"/>
          <w:szCs w:val="26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3"/>
        </w:rPr>
        <w:t>has</w:t>
      </w:r>
      <w:r>
        <w:rPr>
          <w:rFonts w:ascii="Arial" w:hAnsi="Arial" w:cs="Arial" w:eastAsia="Arial"/>
          <w:sz w:val="26"/>
          <w:szCs w:val="26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3"/>
        </w:rPr>
        <w:t>asbestos-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4"/>
        </w:rPr>
        <w:t>containing</w:t>
      </w:r>
      <w:r>
        <w:rPr>
          <w:rFonts w:ascii="Arial" w:hAnsi="Arial" w:cs="Arial" w:eastAsia="Arial"/>
          <w:sz w:val="26"/>
          <w:szCs w:val="26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  <w:cols w:num="2" w:equalWidth="0">
            <w:col w:w="3251" w:space="1434"/>
            <w:col w:w="391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.9606pt;margin-top:34.015404pt;width:433.91025pt;height:53.634256pt;mso-position-horizontal-relative:page;mso-position-vertical-relative:page;z-index:-3334" coordorigin="279,680" coordsize="8678,1073">
            <v:shape style="position:absolute;left:279;top:680;width:8678;height:1073" coordorigin="279,680" coordsize="8678,1073" path="m8732,680l279,681,279,686,991,1600,1041,1661,1095,1714,1151,1742,1226,1752,8771,1753,8805,1753,8884,1746,8938,1713,8956,1632,8957,867,8957,832,8951,754,8917,699,8837,682,8772,680,8732,680e" filled="t" fillcolor="#1E5840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63" w:lineRule="auto"/>
        <w:ind w:left="4731" w:right="474" w:firstLine="-3905"/>
        <w:jc w:val="left"/>
        <w:tabs>
          <w:tab w:pos="47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42.105026pt;margin-top:-72.715904pt;width:405.553661pt;height:48.136425pt;mso-position-horizontal-relative:page;mso-position-vertical-relative:paragraph;z-index:-3337" coordorigin="842,-1454" coordsize="8111,963">
            <v:group style="position:absolute;left:2942;top:-1444;width:6001;height:943" coordorigin="2942,-1444" coordsize="6001,943">
              <v:shape style="position:absolute;left:2942;top:-1444;width:6001;height:943" coordorigin="2942,-1444" coordsize="6001,943" path="m8811,-1444l2942,-1441,2942,-1437,3804,-583,3854,-537,3910,-509,3989,-502,8836,-502,8867,-503,8933,-530,8943,-598,8943,-1337,8942,-1368,8915,-1434,8847,-1444,8811,-1444e" filled="t" fillcolor="#BFE6FA" stroked="f">
                <v:path arrowok="t"/>
                <v:fill/>
              </v:shape>
            </v:group>
            <v:group style="position:absolute;left:852;top:-1444;width:3919;height:943" coordorigin="852,-1444" coordsize="3919,943">
              <v:shape style="position:absolute;left:852;top:-1444;width:3919;height:943" coordorigin="852,-1444" coordsize="3919,943" path="m984,-1444l920,-1443,860,-1411,852,-1337,852,-624,852,-598,863,-530,929,-503,4036,-502,4064,-502,4124,-508,4177,-542,4218,-597,4772,-1438,4772,-1441,984,-1444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7"/>
        </w:rPr>
        <w:t>after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  <w:position w:val="-1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  <w:position w:val="-17"/>
        </w:rPr>
        <w:t>1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7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7"/>
        </w:rPr>
        <w:t>9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7"/>
        </w:rPr>
        <w:t>0</w:t>
      </w:r>
      <w:r>
        <w:rPr>
          <w:rFonts w:ascii="Arial" w:hAnsi="Arial" w:cs="Arial" w:eastAsia="Arial"/>
          <w:sz w:val="26"/>
          <w:szCs w:val="26"/>
          <w:color w:val="FFFFFF"/>
          <w:spacing w:val="-66"/>
          <w:w w:val="100"/>
          <w:position w:val="-17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7"/>
        </w:rPr>
        <w:tab/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7"/>
        </w:rPr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6"/>
          <w:szCs w:val="26"/>
          <w:color w:val="4D4D4F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unlikely</w:t>
      </w:r>
      <w:r>
        <w:rPr>
          <w:rFonts w:ascii="Arial" w:hAnsi="Arial" w:cs="Arial" w:eastAsia="Arial"/>
          <w:sz w:val="26"/>
          <w:szCs w:val="26"/>
          <w:color w:val="4D4D4F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that</w:t>
      </w:r>
      <w:r>
        <w:rPr>
          <w:rFonts w:ascii="Arial" w:hAnsi="Arial" w:cs="Arial" w:eastAsia="Arial"/>
          <w:sz w:val="26"/>
          <w:szCs w:val="26"/>
          <w:color w:val="4D4D4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6"/>
          <w:szCs w:val="26"/>
          <w:color w:val="4D4D4F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has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4"/>
          <w:position w:val="0"/>
        </w:rPr>
        <w:t>asbestos-containing</w:t>
      </w:r>
      <w:r>
        <w:rPr>
          <w:rFonts w:ascii="Arial" w:hAnsi="Arial" w:cs="Arial" w:eastAsia="Arial"/>
          <w:sz w:val="26"/>
          <w:szCs w:val="26"/>
          <w:color w:val="4D4D4F"/>
          <w:spacing w:val="-1"/>
          <w:w w:val="94"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4D4D4F"/>
          <w:spacing w:val="0"/>
          <w:w w:val="92"/>
          <w:position w:val="0"/>
        </w:rPr>
        <w:t>products.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0"/>
          <w:position w:val="9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0" w:lineRule="exact"/>
        <w:ind w:left="452" w:right="25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2.105026pt;margin-top:-71.46991pt;width:405.553661pt;height:48.136425pt;mso-position-horizontal-relative:page;mso-position-vertical-relative:paragraph;z-index:-3336" coordorigin="842,-1429" coordsize="8111,963">
            <v:group style="position:absolute;left:2942;top:-1419;width:6001;height:943" coordorigin="2942,-1419" coordsize="6001,943">
              <v:shape style="position:absolute;left:2942;top:-1419;width:6001;height:943" coordorigin="2942,-1419" coordsize="6001,943" path="m8811,-1419l2942,-1416,2942,-1413,3804,-558,3854,-513,3910,-484,3989,-477,8836,-477,8867,-478,8933,-505,8943,-573,8943,-1312,8942,-1343,8915,-1409,8847,-1419,8811,-1419e" filled="t" fillcolor="#BFE6FA" stroked="f">
                <v:path arrowok="t"/>
                <v:fill/>
              </v:shape>
            </v:group>
            <v:group style="position:absolute;left:852;top:-1419;width:3919;height:943" coordorigin="852,-1419" coordsize="3919,943">
              <v:shape style="position:absolute;left:852;top:-1419;width:3919;height:943" coordorigin="852,-1419" coordsize="3919,943" path="m984,-1419l920,-1418,860,-1386,852,-1312,852,-599,852,-573,863,-505,929,-478,4036,-477,4064,-477,4124,-483,4177,-517,4218,-572,4772,-1413,4772,-1416,984,-1419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9"/>
          <w:szCs w:val="9"/>
          <w:color w:val="4D4D4F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9"/>
          <w:szCs w:val="9"/>
          <w:color w:val="4D4D4F"/>
          <w:spacing w:val="-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3"/>
          <w:w w:val="92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ome</w:t>
      </w:r>
      <w:r>
        <w:rPr>
          <w:rFonts w:ascii="Arial" w:hAnsi="Arial" w:cs="Arial" w:eastAsia="Arial"/>
          <w:sz w:val="16"/>
          <w:szCs w:val="16"/>
          <w:color w:val="4D4D4F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houses</w:t>
      </w:r>
      <w:r>
        <w:rPr>
          <w:rFonts w:ascii="Arial" w:hAnsi="Arial" w:cs="Arial" w:eastAsia="Arial"/>
          <w:sz w:val="16"/>
          <w:szCs w:val="16"/>
          <w:color w:val="4D4D4F"/>
          <w:spacing w:val="6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built</w:t>
      </w:r>
      <w:r>
        <w:rPr>
          <w:rFonts w:ascii="Arial" w:hAnsi="Arial" w:cs="Arial" w:eastAsia="Arial"/>
          <w:sz w:val="16"/>
          <w:szCs w:val="16"/>
          <w:color w:val="4D4D4F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6"/>
          <w:szCs w:val="16"/>
          <w:color w:val="4D4D4F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6"/>
          <w:szCs w:val="16"/>
          <w:color w:val="4D4D4F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-15"/>
          <w:w w:val="10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4D4D4F"/>
          <w:spacing w:val="3"/>
          <w:w w:val="100"/>
          <w:position w:val="0"/>
        </w:rPr>
        <w:t>9</w:t>
      </w:r>
      <w:r>
        <w:rPr>
          <w:rFonts w:ascii="Arial" w:hAnsi="Arial" w:cs="Arial" w:eastAsia="Arial"/>
          <w:sz w:val="16"/>
          <w:szCs w:val="16"/>
          <w:color w:val="4D4D4F"/>
          <w:spacing w:val="3"/>
          <w:w w:val="100"/>
          <w:position w:val="0"/>
        </w:rPr>
        <w:t>9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0s</w:t>
      </w:r>
      <w:r>
        <w:rPr>
          <w:rFonts w:ascii="Arial" w:hAnsi="Arial" w:cs="Arial" w:eastAsia="Arial"/>
          <w:sz w:val="16"/>
          <w:szCs w:val="16"/>
          <w:color w:val="4D4D4F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1"/>
          <w:position w:val="0"/>
        </w:rPr>
        <w:t>and</w:t>
      </w:r>
      <w:r>
        <w:rPr>
          <w:rFonts w:ascii="Arial" w:hAnsi="Arial" w:cs="Arial" w:eastAsia="Arial"/>
          <w:sz w:val="16"/>
          <w:szCs w:val="16"/>
          <w:color w:val="4D4D4F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1"/>
          <w:position w:val="0"/>
        </w:rPr>
        <w:t>early</w:t>
      </w:r>
      <w:r>
        <w:rPr>
          <w:rFonts w:ascii="Arial" w:hAnsi="Arial" w:cs="Arial" w:eastAsia="Arial"/>
          <w:sz w:val="16"/>
          <w:szCs w:val="16"/>
          <w:color w:val="4D4D4F"/>
          <w:spacing w:val="1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2000s</w:t>
      </w:r>
      <w:r>
        <w:rPr>
          <w:rFonts w:ascii="Arial" w:hAnsi="Arial" w:cs="Arial" w:eastAsia="Arial"/>
          <w:sz w:val="16"/>
          <w:szCs w:val="16"/>
          <w:color w:val="4D4D4F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0"/>
          <w:position w:val="0"/>
        </w:rPr>
        <w:t>may</w:t>
      </w:r>
      <w:r>
        <w:rPr>
          <w:rFonts w:ascii="Arial" w:hAnsi="Arial" w:cs="Arial" w:eastAsia="Arial"/>
          <w:sz w:val="16"/>
          <w:szCs w:val="16"/>
          <w:color w:val="4D4D4F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0"/>
          <w:position w:val="0"/>
        </w:rPr>
        <w:t>have</w:t>
      </w:r>
      <w:r>
        <w:rPr>
          <w:rFonts w:ascii="Arial" w:hAnsi="Arial" w:cs="Arial" w:eastAsia="Arial"/>
          <w:sz w:val="16"/>
          <w:szCs w:val="16"/>
          <w:color w:val="4D4D4F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still</w:t>
      </w:r>
      <w:r>
        <w:rPr>
          <w:rFonts w:ascii="Arial" w:hAnsi="Arial" w:cs="Arial" w:eastAsia="Arial"/>
          <w:sz w:val="16"/>
          <w:szCs w:val="16"/>
          <w:color w:val="4D4D4F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used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asbestos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cement</w:t>
      </w:r>
      <w:r>
        <w:rPr>
          <w:rFonts w:ascii="Arial" w:hAnsi="Arial" w:cs="Arial" w:eastAsia="Arial"/>
          <w:sz w:val="16"/>
          <w:szCs w:val="16"/>
          <w:color w:val="4D4D4F"/>
          <w:spacing w:val="5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materials</w:t>
      </w:r>
      <w:r>
        <w:rPr>
          <w:rFonts w:ascii="Arial" w:hAnsi="Arial" w:cs="Arial" w:eastAsia="Arial"/>
          <w:sz w:val="16"/>
          <w:szCs w:val="16"/>
          <w:color w:val="4D4D4F"/>
          <w:spacing w:val="-6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until</w:t>
      </w:r>
      <w:r>
        <w:rPr>
          <w:rFonts w:ascii="Arial" w:hAnsi="Arial" w:cs="Arial" w:eastAsia="Arial"/>
          <w:sz w:val="16"/>
          <w:szCs w:val="16"/>
          <w:color w:val="4D4D4F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6"/>
          <w:szCs w:val="16"/>
          <w:color w:val="4D4D4F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total</w:t>
      </w:r>
      <w:r>
        <w:rPr>
          <w:rFonts w:ascii="Arial" w:hAnsi="Arial" w:cs="Arial" w:eastAsia="Arial"/>
          <w:sz w:val="16"/>
          <w:szCs w:val="16"/>
          <w:color w:val="4D4D4F"/>
          <w:spacing w:val="6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3"/>
          <w:position w:val="0"/>
        </w:rPr>
        <w:t>ban</w:t>
      </w:r>
      <w:r>
        <w:rPr>
          <w:rFonts w:ascii="Arial" w:hAnsi="Arial" w:cs="Arial" w:eastAsia="Arial"/>
          <w:sz w:val="16"/>
          <w:szCs w:val="16"/>
          <w:color w:val="4D4D4F"/>
          <w:spacing w:val="-3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any</w:t>
      </w:r>
      <w:r>
        <w:rPr>
          <w:rFonts w:ascii="Arial" w:hAnsi="Arial" w:cs="Arial" w:eastAsia="Arial"/>
          <w:sz w:val="16"/>
          <w:szCs w:val="16"/>
          <w:color w:val="4D4D4F"/>
          <w:spacing w:val="-5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activity</w:t>
      </w:r>
      <w:r>
        <w:rPr>
          <w:rFonts w:ascii="Arial" w:hAnsi="Arial" w:cs="Arial" w:eastAsia="Arial"/>
          <w:sz w:val="16"/>
          <w:szCs w:val="16"/>
          <w:color w:val="4D4D4F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involving</w:t>
      </w:r>
      <w:r>
        <w:rPr>
          <w:rFonts w:ascii="Arial" w:hAnsi="Arial" w:cs="Arial" w:eastAsia="Arial"/>
          <w:sz w:val="16"/>
          <w:szCs w:val="16"/>
          <w:color w:val="4D4D4F"/>
          <w:spacing w:val="-6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asbestos</w:t>
      </w:r>
      <w:r>
        <w:rPr>
          <w:rFonts w:ascii="Arial" w:hAnsi="Arial" w:cs="Arial" w:eastAsia="Arial"/>
          <w:sz w:val="16"/>
          <w:szCs w:val="16"/>
          <w:color w:val="4D4D4F"/>
          <w:spacing w:val="7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products</w:t>
      </w:r>
      <w:r>
        <w:rPr>
          <w:rFonts w:ascii="Arial" w:hAnsi="Arial" w:cs="Arial" w:eastAsia="Arial"/>
          <w:sz w:val="16"/>
          <w:szCs w:val="16"/>
          <w:color w:val="4D4D4F"/>
          <w:spacing w:val="13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became</w:t>
      </w:r>
      <w:r>
        <w:rPr>
          <w:rFonts w:ascii="Arial" w:hAnsi="Arial" w:cs="Arial" w:eastAsia="Arial"/>
          <w:sz w:val="16"/>
          <w:szCs w:val="16"/>
          <w:color w:val="4D4D4F"/>
          <w:spacing w:val="6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ef</w:t>
      </w:r>
      <w:r>
        <w:rPr>
          <w:rFonts w:ascii="Arial" w:hAnsi="Arial" w:cs="Arial" w:eastAsia="Arial"/>
          <w:sz w:val="16"/>
          <w:szCs w:val="16"/>
          <w:color w:val="4D4D4F"/>
          <w:spacing w:val="-3"/>
          <w:w w:val="92"/>
          <w:position w:val="0"/>
        </w:rPr>
        <w:t>f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ective</w:t>
      </w:r>
      <w:r>
        <w:rPr>
          <w:rFonts w:ascii="Arial" w:hAnsi="Arial" w:cs="Arial" w:eastAsia="Arial"/>
          <w:sz w:val="16"/>
          <w:szCs w:val="16"/>
          <w:color w:val="4D4D4F"/>
          <w:spacing w:val="24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from</w:t>
      </w:r>
      <w:r>
        <w:rPr>
          <w:rFonts w:ascii="Arial" w:hAnsi="Arial" w:cs="Arial" w:eastAsia="Arial"/>
          <w:sz w:val="16"/>
          <w:szCs w:val="16"/>
          <w:color w:val="4D4D4F"/>
          <w:spacing w:val="10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92"/>
          <w:position w:val="0"/>
        </w:rPr>
        <w:t>December</w:t>
      </w:r>
      <w:r>
        <w:rPr>
          <w:rFonts w:ascii="Arial" w:hAnsi="Arial" w:cs="Arial" w:eastAsia="Arial"/>
          <w:sz w:val="16"/>
          <w:szCs w:val="16"/>
          <w:color w:val="4D4D4F"/>
          <w:spacing w:val="8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0"/>
        </w:rPr>
        <w:t>2003.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</w:sectPr>
      </w:pPr>
      <w:rPr/>
    </w:p>
    <w:p>
      <w:pPr>
        <w:spacing w:before="61" w:after="0" w:line="293" w:lineRule="exact"/>
        <w:ind w:left="13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Asbestos-con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-1"/>
        </w:rPr>
        <w:t>t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aining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0"/>
          <w:position w:val="-1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oducts</w:t>
      </w:r>
      <w:r>
        <w:rPr>
          <w:rFonts w:ascii="Arial" w:hAnsi="Arial" w:cs="Arial" w:eastAsia="Arial"/>
          <w:sz w:val="26"/>
          <w:szCs w:val="26"/>
          <w:color w:val="FFFFFF"/>
          <w:spacing w:val="53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used</w:t>
      </w:r>
      <w:r>
        <w:rPr>
          <w:rFonts w:ascii="Arial" w:hAnsi="Arial" w:cs="Arial" w:eastAsia="Arial"/>
          <w:sz w:val="26"/>
          <w:szCs w:val="26"/>
          <w:color w:val="FFFFFF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6"/>
          <w:szCs w:val="26"/>
          <w:color w:val="FFFFFF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  <w:position w:val="-1"/>
        </w:rPr>
        <w:t>houses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535" w:top="1120" w:bottom="720" w:left="900" w:right="380"/>
          <w:pgSz w:w="9980" w:h="14180"/>
        </w:sectPr>
      </w:pPr>
      <w:rPr/>
    </w:p>
    <w:p>
      <w:pPr>
        <w:spacing w:before="27" w:after="0" w:line="240" w:lineRule="auto"/>
        <w:ind w:left="1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9.123215pt;margin-top:-55.671253pt;width:324.965386pt;height:38.0987pt;mso-position-horizontal-relative:page;mso-position-vertical-relative:paragraph;z-index:-3332" coordorigin="782,-1113" coordsize="6499,762">
            <v:shape style="position:absolute;left:782;top:-1113;width:6499;height:762" coordorigin="782,-1113" coordsize="6499,762" path="m915,-1113l850,-1112,791,-1080,782,-1006,783,-465,787,-397,835,-355,6555,-351,6581,-352,6653,-363,6706,-404,7282,-1107,7282,-1111,915,-1113e" filled="t" fillcolor="#296EB7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4477BC"/>
          <w:spacing w:val="1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onde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asbesto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products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24" w:right="-4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vast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majority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asbestos-containing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houses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including: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roofing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shingles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siding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46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(villa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oard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similar)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xterior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interior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wall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cladding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eaves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encing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thermal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oards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around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fireplaces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4" w:right="-20"/>
        <w:jc w:val="left"/>
        <w:tabs>
          <w:tab w:pos="4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1.568901pt;margin-top:163.180664pt;width:201.66pt;height:90.379312pt;mso-position-horizontal-relative:page;mso-position-vertical-relative:paragraph;z-index:-3333" coordorigin="1031,3264" coordsize="4033,1808">
            <v:shape style="position:absolute;left:1031;top:3264;width:4033;height:1808" coordorigin="1031,3264" coordsize="4033,1808" path="m5065,5064l4483,3402,4461,3343,4422,3281,4348,3264,1178,3264,1139,3264,1065,3272,1033,3331,1031,3396,1031,4925,1032,4964,1040,5038,1099,5070,1164,5071,5065,5068e" filled="f" stroked="t" strokeweight="1pt" strokecolor="#296EB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flue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pipes.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  <w:b/>
          <w:bCs/>
        </w:rPr>
        <w:t>Remember: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23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296EB7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materials</w:t>
      </w:r>
      <w:r>
        <w:rPr>
          <w:rFonts w:ascii="Arial" w:hAnsi="Arial" w:cs="Arial" w:eastAsia="Arial"/>
          <w:sz w:val="21"/>
          <w:szCs w:val="21"/>
          <w:color w:val="296EB7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96EB7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friable</w:t>
      </w:r>
      <w:r>
        <w:rPr>
          <w:rFonts w:ascii="Arial" w:hAnsi="Arial" w:cs="Arial" w:eastAsia="Arial"/>
          <w:sz w:val="21"/>
          <w:szCs w:val="21"/>
          <w:color w:val="296EB7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296EB7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296EB7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sufficiently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1"/>
        </w:rPr>
        <w:t>damaged,</w:t>
      </w:r>
      <w:r>
        <w:rPr>
          <w:rFonts w:ascii="Arial" w:hAnsi="Arial" w:cs="Arial" w:eastAsia="Arial"/>
          <w:sz w:val="21"/>
          <w:szCs w:val="21"/>
          <w:color w:val="296EB7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1"/>
        </w:rPr>
        <w:t>badly</w:t>
      </w:r>
      <w:r>
        <w:rPr>
          <w:rFonts w:ascii="Arial" w:hAnsi="Arial" w:cs="Arial" w:eastAsia="Arial"/>
          <w:sz w:val="21"/>
          <w:szCs w:val="21"/>
          <w:color w:val="296EB7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1"/>
        </w:rPr>
        <w:t>weathered</w:t>
      </w:r>
      <w:r>
        <w:rPr>
          <w:rFonts w:ascii="Arial" w:hAnsi="Arial" w:cs="Arial" w:eastAsia="Arial"/>
          <w:sz w:val="21"/>
          <w:szCs w:val="21"/>
          <w:color w:val="296EB7"/>
          <w:spacing w:val="3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2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96EB7"/>
          <w:spacing w:val="0"/>
          <w:w w:val="94"/>
        </w:rPr>
        <w:t>otherwise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96EB7"/>
          <w:spacing w:val="0"/>
          <w:w w:val="100"/>
        </w:rPr>
        <w:t>deteriorated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riabl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4477BC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asbesto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products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right="11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ome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friable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houses,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including: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7" w:lineRule="auto"/>
        <w:ind w:left="340" w:right="1362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asbestos-rope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gaskets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wood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stoves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loose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fill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6"/>
        </w:rPr>
        <w:t>roofing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insulation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3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(not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common)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spray-on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insulation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soundproofing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low-density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oard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340" w:right="1454" w:firstLine="-340"/>
        <w:jc w:val="both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insulation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hot-water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pipes,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domestic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heaters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stoves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5"/>
        </w:rPr>
        <w:t>(e.g.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lagging)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7" w:lineRule="auto"/>
        <w:ind w:left="340" w:right="1067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floor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tiles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vinyl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flooring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(not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common;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3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see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23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340" w:right="1720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xtured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paints,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decorative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ceiling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coatings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heat-resistant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fabrics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340" w:right="1227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plaster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sealants,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fillers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adhesive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7" w:lineRule="auto"/>
        <w:ind w:left="340" w:right="514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hail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fire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damaged,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badly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weathered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  <w:cols w:num="2" w:equalWidth="0">
            <w:col w:w="3651" w:space="643"/>
            <w:col w:w="440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88" w:lineRule="auto"/>
        <w:ind w:left="124" w:right="48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diagram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8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C64837"/>
          <w:spacing w:val="-38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C64837"/>
          <w:spacing w:val="-4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shows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many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places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around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home;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pages</w:t>
      </w:r>
      <w:r>
        <w:rPr>
          <w:rFonts w:ascii="Arial" w:hAnsi="Arial" w:cs="Arial" w:eastAsia="Arial"/>
          <w:sz w:val="21"/>
          <w:szCs w:val="21"/>
          <w:color w:val="C64837"/>
          <w:spacing w:val="-23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8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C64837"/>
          <w:spacing w:val="-29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C64837"/>
          <w:spacing w:val="-2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C64837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photos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typical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580" w:bottom="0" w:left="140" w:right="420"/>
          <w:footerReference w:type="odd" r:id="rId25"/>
          <w:pgSz w:w="19960" w:h="14180" w:orient="landscape"/>
        </w:sectPr>
      </w:pPr>
      <w:rPr/>
    </w:p>
    <w:p>
      <w:pPr>
        <w:spacing w:before="0" w:after="0" w:line="1877" w:lineRule="exact"/>
        <w:ind w:right="-20"/>
        <w:jc w:val="right"/>
        <w:rPr>
          <w:rFonts w:ascii="Times New Roman" w:hAnsi="Times New Roman" w:cs="Times New Roman" w:eastAsia="Times New Roman"/>
          <w:sz w:val="99"/>
          <w:szCs w:val="99"/>
        </w:rPr>
      </w:pPr>
      <w:rPr/>
      <w:r>
        <w:rPr/>
        <w:pict>
          <v:shape style="position:absolute;margin-left:12.96pt;margin-top:-232.19339pt;width:331.559998pt;height:380.880005pt;mso-position-horizontal-relative:page;mso-position-vertical-relative:paragraph;z-index:-3331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974821"/>
          <w:spacing w:val="-92"/>
          <w:w w:val="67"/>
          <w:position w:val="59"/>
        </w:rPr>
        <w:t>-</w:t>
      </w:r>
      <w:r>
        <w:rPr>
          <w:rFonts w:ascii="Times New Roman" w:hAnsi="Times New Roman" w:cs="Times New Roman" w:eastAsia="Times New Roman"/>
          <w:sz w:val="106"/>
          <w:szCs w:val="106"/>
          <w:color w:val="974821"/>
          <w:spacing w:val="-72"/>
          <w:w w:val="64"/>
          <w:position w:val="44"/>
        </w:rPr>
        <w:t>-</w:t>
      </w:r>
      <w:r>
        <w:rPr>
          <w:rFonts w:ascii="Times New Roman" w:hAnsi="Times New Roman" w:cs="Times New Roman" w:eastAsia="Times New Roman"/>
          <w:sz w:val="110"/>
          <w:szCs w:val="110"/>
          <w:color w:val="974821"/>
          <w:spacing w:val="-94"/>
          <w:w w:val="62"/>
          <w:position w:val="27"/>
        </w:rPr>
        <w:t>-</w:t>
      </w:r>
      <w:r>
        <w:rPr>
          <w:rFonts w:ascii="Arial" w:hAnsi="Arial" w:cs="Arial" w:eastAsia="Arial"/>
          <w:sz w:val="93"/>
          <w:szCs w:val="93"/>
          <w:color w:val="974821"/>
          <w:spacing w:val="-59"/>
          <w:w w:val="68"/>
          <w:position w:val="13"/>
        </w:rPr>
        <w:t>-</w:t>
      </w:r>
      <w:r>
        <w:rPr>
          <w:rFonts w:ascii="Times New Roman" w:hAnsi="Times New Roman" w:cs="Times New Roman" w:eastAsia="Times New Roman"/>
          <w:sz w:val="106"/>
          <w:szCs w:val="106"/>
          <w:color w:val="974821"/>
          <w:spacing w:val="-92"/>
          <w:w w:val="67"/>
          <w:position w:val="-3"/>
        </w:rPr>
        <w:t>-</w:t>
      </w:r>
      <w:r>
        <w:rPr>
          <w:rFonts w:ascii="Times New Roman" w:hAnsi="Times New Roman" w:cs="Times New Roman" w:eastAsia="Times New Roman"/>
          <w:sz w:val="99"/>
          <w:szCs w:val="99"/>
          <w:color w:val="974821"/>
          <w:spacing w:val="0"/>
          <w:w w:val="69"/>
          <w:position w:val="-16"/>
        </w:rPr>
        <w:t>-</w:t>
      </w:r>
      <w:r>
        <w:rPr>
          <w:rFonts w:ascii="Times New Roman" w:hAnsi="Times New Roman" w:cs="Times New Roman" w:eastAsia="Times New Roman"/>
          <w:sz w:val="99"/>
          <w:szCs w:val="9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92"/>
          <w:szCs w:val="92"/>
          <w:color w:val="DFDD72"/>
          <w:spacing w:val="-433"/>
          <w:w w:val="137"/>
          <w:i/>
          <w:position w:val="-48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0"/>
          <w:w w:val="84"/>
          <w:position w:val="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0"/>
          <w:w w:val="72"/>
          <w:position w:val="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0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17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56628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9960" w:h="14180" w:orient="landscape"/>
          <w:pgMar w:top="1300" w:bottom="280" w:left="140" w:right="420"/>
          <w:cols w:num="2" w:equalWidth="0">
            <w:col w:w="15638" w:space="1008"/>
            <w:col w:w="275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1.759998pt;margin-top:43.920013pt;width:917.280041pt;height:604.079979pt;mso-position-horizontal-relative:page;mso-position-vertical-relative:page;z-index:-3330" coordorigin="835,878" coordsize="18346,12082">
            <v:shape style="position:absolute;left:7373;top:878;width:11808;height:7106" type="#_x0000_t75">
              <v:imagedata r:id="rId27" o:title=""/>
            </v:shape>
            <v:shape style="position:absolute;left:835;top:8539;width:18151;height:4421" type="#_x0000_t75">
              <v:imagedata r:id="rId28" o:title=""/>
            </v:shape>
            <v:group style="position:absolute;left:16457;top:5859;width:2;height:2635" coordorigin="16457,5859" coordsize="2,2635">
              <v:shape style="position:absolute;left:16457;top:5859;width:2;height:2635" coordorigin="16457,5859" coordsize="0,2635" path="m16457,8494l16457,5859e" filled="f" stroked="t" strokeweight="2.159729pt" strokecolor="#2F6044">
                <v:path arrowok="t"/>
              </v:shape>
            </v:group>
            <v:group style="position:absolute;left:16817;top:6036;width:763;height:2" coordorigin="16817,6036" coordsize="763,2">
              <v:shape style="position:absolute;left:16817;top:6036;width:763;height:2" coordorigin="16817,6036" coordsize="763,0" path="m16817,6036l17580,6036e" filled="f" stroked="t" strokeweight="3.599549pt" strokecolor="#B8672B">
                <v:path arrowok="t"/>
              </v:shape>
            </v:group>
            <v:group style="position:absolute;left:18228;top:5859;width:2;height:2066" coordorigin="18228,5859" coordsize="2,2066">
              <v:shape style="position:absolute;left:18228;top:5859;width:2;height:2066" coordorigin="18228,5859" coordsize="0,2066" path="m18228,7925l18228,5859e" filled="f" stroked="t" strokeweight="2.159729pt" strokecolor="#F7B838">
                <v:path arrowok="t"/>
              </v:shape>
            </v:group>
            <v:group style="position:absolute;left:16849;top:5989;width:2;height:1353" coordorigin="16849,5989" coordsize="2,1353">
              <v:shape style="position:absolute;left:16849;top:5989;width:2;height:1353" coordorigin="16849,5989" coordsize="0,1353" path="m16849,7342l16849,5989e" filled="f" stroked="t" strokeweight="3.239594pt" strokecolor="#704818">
                <v:path arrowok="t"/>
              </v:shape>
            </v:group>
            <v:group style="position:absolute;left:17548;top:5989;width:2;height:1353" coordorigin="17548,5989" coordsize="2,1353">
              <v:shape style="position:absolute;left:17548;top:5989;width:2;height:1353" coordorigin="17548,5989" coordsize="0,1353" path="m17548,7342l17548,5989e" filled="f" stroked="t" strokeweight="3.239594pt" strokecolor="#74481C">
                <v:path arrowok="t"/>
              </v:shape>
            </v:group>
            <v:group style="position:absolute;left:16493;top:7907;width:1749;height:2" coordorigin="16493,7907" coordsize="1749,2">
              <v:shape style="position:absolute;left:16493;top:7907;width:1749;height:2" coordorigin="16493,7907" coordsize="1749,0" path="m16493,7907l18243,7907e" filled="f" stroked="t" strokeweight="1.799775pt" strokecolor="#F7BF4B">
                <v:path arrowok="t"/>
              </v:shape>
            </v:group>
            <v:group style="position:absolute;left:19132;top:5867;width:2;height:3016" coordorigin="19132,5867" coordsize="2,3016">
              <v:shape style="position:absolute;left:19132;top:5867;width:2;height:3016" coordorigin="19132,5867" coordsize="0,3016" path="m19132,8883l19132,5867e" filled="f" stroked="t" strokeweight="1.799775pt" strokecolor="#BFDBBF">
                <v:path arrowok="t"/>
              </v:shape>
            </v:group>
            <v:group style="position:absolute;left:19132;top:9530;width:2;height:3340" coordorigin="19132,9530" coordsize="2,3340">
              <v:shape style="position:absolute;left:19132;top:9530;width:2;height:3340" coordorigin="19132,9530" coordsize="0,3340" path="m19132,12870l19132,9530e" filled="f" stroked="t" strokeweight="1.799775pt" strokecolor="#BFDBB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6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.839998pt;height:17.28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9960" w:h="14180" w:orient="landscape"/>
          <w:pgMar w:top="1300" w:bottom="280" w:left="140" w:right="420"/>
        </w:sectPr>
      </w:pPr>
      <w:rPr/>
    </w:p>
    <w:p>
      <w:pPr>
        <w:spacing w:before="52" w:after="0" w:line="240" w:lineRule="auto"/>
        <w:ind w:left="144" w:right="-20"/>
        <w:jc w:val="left"/>
        <w:rPr>
          <w:rFonts w:ascii="Courier New" w:hAnsi="Courier New" w:cs="Courier New" w:eastAsia="Courier New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F5B3F"/>
          <w:spacing w:val="-17"/>
          <w:w w:val="105"/>
          <w:position w:val="-6"/>
        </w:rPr>
        <w:t>•</w:t>
      </w:r>
      <w:r>
        <w:rPr>
          <w:rFonts w:ascii="Courier New" w:hAnsi="Courier New" w:cs="Courier New" w:eastAsia="Courier New"/>
          <w:sz w:val="39"/>
          <w:szCs w:val="39"/>
          <w:color w:val="1F5B3F"/>
          <w:spacing w:val="0"/>
          <w:w w:val="51"/>
          <w:position w:val="0"/>
        </w:rPr>
        <w:t>···········································································</w:t>
      </w:r>
      <w:r>
        <w:rPr>
          <w:rFonts w:ascii="Courier New" w:hAnsi="Courier New" w:cs="Courier New" w:eastAsia="Courier New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4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51.279999pt;margin-top:1.188178pt;width:199.800003pt;height:112.32pt;mso-position-horizontal-relative:page;mso-position-vertical-relative:paragraph;z-index:-3329" type="#_x0000_t75">
            <v:imagedata r:id="rId31" o:title=""/>
          </v:shape>
        </w:pict>
      </w:r>
      <w:r>
        <w:rPr/>
        <w:pict>
          <v:shape style="width:185.039996pt;height:111.6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6" w:after="0" w:line="527" w:lineRule="exact"/>
        <w:ind w:left="144" w:right="-20"/>
        <w:jc w:val="left"/>
        <w:rPr>
          <w:rFonts w:ascii="Courier New" w:hAnsi="Courier New" w:cs="Courier New" w:eastAsia="Courier New"/>
          <w:sz w:val="39"/>
          <w:szCs w:val="39"/>
        </w:rPr>
      </w:pPr>
      <w:rPr/>
      <w:r>
        <w:rPr/>
        <w:pict>
          <v:group style="position:absolute;margin-left:251.279999pt;margin-top:32.38702pt;width:201.600006pt;height:116.015905pt;mso-position-horizontal-relative:page;mso-position-vertical-relative:paragraph;z-index:-3326" coordorigin="5026,648" coordsize="4032,2320">
            <v:shape style="position:absolute;left:5026;top:648;width:4032;height:1598" type="#_x0000_t75">
              <v:imagedata r:id="rId33" o:title=""/>
            </v:shape>
            <v:group style="position:absolute;left:9013;top:2216;width:2;height:734" coordorigin="9013,2216" coordsize="2,734">
              <v:shape style="position:absolute;left:9013;top:2216;width:2;height:734" coordorigin="9013,2216" coordsize="0,734" path="m9013,2950l9013,2216e" filled="f" stroked="t" strokeweight="1.799776pt" strokecolor="#BFDBB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1F5B3F"/>
          <w:spacing w:val="-16"/>
          <w:w w:val="112"/>
          <w:position w:val="18"/>
        </w:rPr>
        <w:t>•</w:t>
      </w:r>
      <w:r>
        <w:rPr>
          <w:rFonts w:ascii="Courier New" w:hAnsi="Courier New" w:cs="Courier New" w:eastAsia="Courier New"/>
          <w:sz w:val="39"/>
          <w:szCs w:val="39"/>
          <w:color w:val="1F5B3F"/>
          <w:spacing w:val="0"/>
          <w:w w:val="51"/>
          <w:position w:val="0"/>
        </w:rPr>
        <w:t>···········································································</w:t>
      </w:r>
      <w:r>
        <w:rPr>
          <w:rFonts w:ascii="Courier New" w:hAnsi="Courier New" w:cs="Courier New" w:eastAsia="Courier New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footer="0" w:header="137438953" w:top="920" w:bottom="280" w:left="720" w:right="0"/>
          <w:footerReference w:type="even" r:id="rId30"/>
          <w:pgSz w:w="9980" w:h="1418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tabs>
          <w:tab w:pos="64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position:absolute;margin-left:41.040001pt;margin-top:-89.496437pt;width:201.600006pt;height:119.519997pt;mso-position-horizontal-relative:page;mso-position-vertical-relative:paragraph;z-index:-3328" type="#_x0000_t75">
            <v:imagedata r:id="rId34" o:title=""/>
          </v:shape>
        </w:pict>
      </w:r>
      <w:r>
        <w:rPr>
          <w:rFonts w:ascii="Arial" w:hAnsi="Arial" w:cs="Arial" w:eastAsia="Arial"/>
          <w:sz w:val="27"/>
          <w:szCs w:val="27"/>
          <w:color w:val="9A8793"/>
          <w:w w:val="232"/>
        </w:rPr>
        <w:t>-·</w:t>
      </w:r>
      <w:r>
        <w:rPr>
          <w:rFonts w:ascii="Arial" w:hAnsi="Arial" w:cs="Arial" w:eastAsia="Arial"/>
          <w:sz w:val="27"/>
          <w:szCs w:val="27"/>
          <w:color w:val="9A8793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9A8793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9A8793"/>
          <w:spacing w:val="0"/>
          <w:w w:val="256"/>
        </w:rPr>
        <w:t>---,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528" w:lineRule="exact"/>
        <w:ind w:right="-20"/>
        <w:jc w:val="left"/>
        <w:tabs>
          <w:tab w:pos="180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1"/>
          <w:szCs w:val="51"/>
          <w:color w:val="9A8793"/>
          <w:spacing w:val="-105"/>
          <w:w w:val="71"/>
          <w:position w:val="-5"/>
        </w:rPr>
        <w:t>.</w:t>
      </w:r>
      <w:r>
        <w:rPr>
          <w:rFonts w:ascii="Arial" w:hAnsi="Arial" w:cs="Arial" w:eastAsia="Arial"/>
          <w:sz w:val="21"/>
          <w:szCs w:val="21"/>
          <w:color w:val="9A8793"/>
          <w:spacing w:val="-8"/>
          <w:w w:val="184"/>
          <w:position w:val="0"/>
        </w:rPr>
        <w:t>-</w:t>
      </w:r>
      <w:r>
        <w:rPr>
          <w:rFonts w:ascii="Times New Roman" w:hAnsi="Times New Roman" w:cs="Times New Roman" w:eastAsia="Times New Roman"/>
          <w:sz w:val="51"/>
          <w:szCs w:val="51"/>
          <w:color w:val="9A8793"/>
          <w:spacing w:val="-87"/>
          <w:w w:val="71"/>
          <w:position w:val="-5"/>
        </w:rPr>
        <w:t>.</w:t>
      </w:r>
      <w:r>
        <w:rPr>
          <w:rFonts w:ascii="Arial" w:hAnsi="Arial" w:cs="Arial" w:eastAsia="Arial"/>
          <w:sz w:val="21"/>
          <w:szCs w:val="21"/>
          <w:color w:val="9A8793"/>
          <w:spacing w:val="-40"/>
          <w:w w:val="184"/>
          <w:position w:val="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9A8793"/>
          <w:spacing w:val="0"/>
          <w:w w:val="90"/>
          <w:position w:val="-5"/>
        </w:rPr>
        <w:t>....</w:t>
      </w:r>
      <w:r>
        <w:rPr>
          <w:rFonts w:ascii="Times New Roman" w:hAnsi="Times New Roman" w:cs="Times New Roman" w:eastAsia="Times New Roman"/>
          <w:sz w:val="19"/>
          <w:szCs w:val="19"/>
          <w:color w:val="9A8793"/>
          <w:spacing w:val="-25"/>
          <w:w w:val="90"/>
          <w:position w:val="-5"/>
        </w:rPr>
        <w:t>_</w:t>
      </w:r>
      <w:r>
        <w:rPr>
          <w:rFonts w:ascii="Arial" w:hAnsi="Arial" w:cs="Arial" w:eastAsia="Arial"/>
          <w:sz w:val="18"/>
          <w:szCs w:val="18"/>
          <w:color w:val="9A8793"/>
          <w:spacing w:val="-47"/>
          <w:w w:val="286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9A8793"/>
          <w:spacing w:val="-25"/>
          <w:w w:val="286"/>
          <w:position w:val="0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9A8793"/>
          <w:spacing w:val="-8"/>
          <w:w w:val="85"/>
          <w:position w:val="-5"/>
        </w:rPr>
        <w:t>-</w:t>
      </w:r>
      <w:r>
        <w:rPr>
          <w:rFonts w:ascii="Arial" w:hAnsi="Arial" w:cs="Arial" w:eastAsia="Arial"/>
          <w:sz w:val="18"/>
          <w:szCs w:val="18"/>
          <w:color w:val="9A8793"/>
          <w:spacing w:val="0"/>
          <w:w w:val="286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9A879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9A8793"/>
          <w:spacing w:val="0"/>
          <w:w w:val="100"/>
          <w:position w:val="0"/>
        </w:rPr>
      </w:r>
      <w:r>
        <w:rPr>
          <w:rFonts w:ascii="Arial" w:hAnsi="Arial" w:cs="Arial" w:eastAsia="Arial"/>
          <w:sz w:val="28"/>
          <w:szCs w:val="28"/>
          <w:color w:val="9A8793"/>
          <w:spacing w:val="0"/>
          <w:w w:val="102"/>
          <w:position w:val="-5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20" w:right="0"/>
          <w:cols w:num="2" w:equalWidth="0">
            <w:col w:w="5998" w:space="280"/>
            <w:col w:w="2982"/>
          </w:cols>
        </w:sectPr>
      </w:pPr>
      <w:rPr/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1.040001pt;margin-top:33.729530pt;width:200.880005pt;height:120.239998pt;mso-position-horizontal-relative:page;mso-position-vertical-relative:paragraph;z-index:-3327" type="#_x0000_t75">
            <v:imagedata r:id="rId35" o:title=""/>
          </v:shape>
        </w:pic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Asbesto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505252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cemen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10"/>
        </w:rPr>
        <w:t>sheetin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10"/>
        </w:rPr>
        <w:t>g</w:t>
      </w:r>
      <w:r>
        <w:rPr>
          <w:rFonts w:ascii="Arial" w:hAnsi="Arial" w:cs="Arial" w:eastAsia="Arial"/>
          <w:sz w:val="18"/>
          <w:szCs w:val="18"/>
          <w:color w:val="505252"/>
          <w:spacing w:val="-11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05252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6"/>
        </w:rPr>
        <w:t>eaves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Asbesto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505252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cemen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'brick'</w:t>
      </w:r>
      <w:r>
        <w:rPr>
          <w:rFonts w:ascii="Arial" w:hAnsi="Arial" w:cs="Arial" w:eastAsia="Arial"/>
          <w:sz w:val="18"/>
          <w:szCs w:val="18"/>
          <w:color w:val="505252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cladding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9.440007pt;height:119.52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2" w:after="0" w:line="240" w:lineRule="auto"/>
        <w:ind w:left="14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Asbesto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505252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cemen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flu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646966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646966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10"/>
        </w:rPr>
        <w:t>cowl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4" w:lineRule="exact"/>
        <w:ind w:left="179" w:right="-20"/>
        <w:jc w:val="left"/>
        <w:tabs>
          <w:tab w:pos="1160" w:val="left"/>
          <w:tab w:pos="240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838C9C"/>
          <w:spacing w:val="0"/>
          <w:w w:val="251"/>
          <w:b/>
          <w:bCs/>
        </w:rPr>
        <w:t>-1</w:t>
      </w:r>
      <w:r>
        <w:rPr>
          <w:rFonts w:ascii="Arial" w:hAnsi="Arial" w:cs="Arial" w:eastAsia="Arial"/>
          <w:sz w:val="11"/>
          <w:szCs w:val="11"/>
          <w:color w:val="838C9C"/>
          <w:spacing w:val="0"/>
          <w:w w:val="251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838C9C"/>
          <w:spacing w:val="26"/>
          <w:w w:val="251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838C9C"/>
          <w:spacing w:val="0"/>
          <w:w w:val="251"/>
          <w:b/>
          <w:bCs/>
        </w:rPr>
        <w:t>f•f</w:t>
      </w:r>
      <w:r>
        <w:rPr>
          <w:rFonts w:ascii="Arial" w:hAnsi="Arial" w:cs="Arial" w:eastAsia="Arial"/>
          <w:sz w:val="14"/>
          <w:szCs w:val="14"/>
          <w:color w:val="838C9C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4"/>
          <w:szCs w:val="14"/>
          <w:color w:val="838C9C"/>
          <w:spacing w:val="0"/>
          <w:w w:val="100"/>
          <w:b/>
          <w:bCs/>
        </w:rPr>
      </w:r>
      <w:r>
        <w:rPr>
          <w:rFonts w:ascii="Arial" w:hAnsi="Arial" w:cs="Arial" w:eastAsia="Arial"/>
          <w:sz w:val="16"/>
          <w:szCs w:val="16"/>
          <w:color w:val="99A1AE"/>
          <w:spacing w:val="0"/>
          <w:w w:val="200"/>
          <w:b/>
          <w:bCs/>
        </w:rPr>
        <w:t>1•1</w:t>
      </w:r>
      <w:r>
        <w:rPr>
          <w:rFonts w:ascii="Arial" w:hAnsi="Arial" w:cs="Arial" w:eastAsia="Arial"/>
          <w:sz w:val="16"/>
          <w:szCs w:val="16"/>
          <w:color w:val="99A1AE"/>
          <w:spacing w:val="5"/>
          <w:w w:val="2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9A1AE"/>
          <w:spacing w:val="0"/>
          <w:w w:val="200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99A1AE"/>
          <w:spacing w:val="12"/>
          <w:w w:val="2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9A1AE"/>
          <w:spacing w:val="0"/>
          <w:w w:val="200"/>
          <w:b/>
          <w:bCs/>
        </w:rPr>
        <w:t>J</w:t>
      </w:r>
      <w:r>
        <w:rPr>
          <w:rFonts w:ascii="Arial" w:hAnsi="Arial" w:cs="Arial" w:eastAsia="Arial"/>
          <w:sz w:val="16"/>
          <w:szCs w:val="16"/>
          <w:color w:val="99A1AE"/>
          <w:spacing w:val="-76"/>
          <w:w w:val="2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9A1AE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99A1AE"/>
          <w:spacing w:val="0"/>
          <w:w w:val="100"/>
          <w:b/>
          <w:bCs/>
        </w:rPr>
      </w:r>
      <w:r>
        <w:rPr>
          <w:rFonts w:ascii="Arial" w:hAnsi="Arial" w:cs="Arial" w:eastAsia="Arial"/>
          <w:sz w:val="12"/>
          <w:szCs w:val="12"/>
          <w:color w:val="99A1AE"/>
          <w:spacing w:val="0"/>
          <w:w w:val="361"/>
        </w:rPr>
        <w:t>I</w:t>
      </w:r>
      <w:r>
        <w:rPr>
          <w:rFonts w:ascii="Arial" w:hAnsi="Arial" w:cs="Arial" w:eastAsia="Arial"/>
          <w:sz w:val="12"/>
          <w:szCs w:val="12"/>
          <w:color w:val="99A1AE"/>
          <w:spacing w:val="40"/>
          <w:w w:val="361"/>
        </w:rPr>
        <w:t> </w:t>
      </w:r>
      <w:r>
        <w:rPr>
          <w:rFonts w:ascii="Arial" w:hAnsi="Arial" w:cs="Arial" w:eastAsia="Arial"/>
          <w:sz w:val="12"/>
          <w:szCs w:val="12"/>
          <w:color w:val="99A1AE"/>
          <w:spacing w:val="0"/>
          <w:w w:val="361"/>
        </w:rPr>
        <w:t>I</w:t>
      </w:r>
      <w:r>
        <w:rPr>
          <w:rFonts w:ascii="Arial" w:hAnsi="Arial" w:cs="Arial" w:eastAsia="Arial"/>
          <w:sz w:val="12"/>
          <w:szCs w:val="12"/>
          <w:color w:val="99A1AE"/>
          <w:spacing w:val="32"/>
          <w:w w:val="361"/>
        </w:rPr>
        <w:t> </w:t>
      </w:r>
      <w:r>
        <w:rPr>
          <w:rFonts w:ascii="Arial" w:hAnsi="Arial" w:cs="Arial" w:eastAsia="Arial"/>
          <w:sz w:val="12"/>
          <w:szCs w:val="12"/>
          <w:color w:val="99A1AE"/>
          <w:spacing w:val="0"/>
          <w:w w:val="361"/>
        </w:rPr>
        <w:t>I</w:t>
      </w:r>
      <w:r>
        <w:rPr>
          <w:rFonts w:ascii="Arial" w:hAnsi="Arial" w:cs="Arial" w:eastAsia="Arial"/>
          <w:sz w:val="12"/>
          <w:szCs w:val="12"/>
          <w:color w:val="99A1AE"/>
          <w:spacing w:val="32"/>
          <w:w w:val="361"/>
        </w:rPr>
        <w:t> </w:t>
      </w:r>
      <w:r>
        <w:rPr>
          <w:rFonts w:ascii="Arial" w:hAnsi="Arial" w:cs="Arial" w:eastAsia="Arial"/>
          <w:sz w:val="12"/>
          <w:szCs w:val="12"/>
          <w:color w:val="99A1AE"/>
          <w:spacing w:val="0"/>
          <w:w w:val="361"/>
        </w:rPr>
        <w:t>I</w:t>
      </w:r>
      <w:r>
        <w:rPr>
          <w:rFonts w:ascii="Arial" w:hAnsi="Arial" w:cs="Arial" w:eastAsia="Arial"/>
          <w:sz w:val="12"/>
          <w:szCs w:val="12"/>
          <w:color w:val="99A1AE"/>
          <w:spacing w:val="33"/>
          <w:w w:val="361"/>
        </w:rPr>
        <w:t> </w:t>
      </w:r>
      <w:r>
        <w:rPr>
          <w:rFonts w:ascii="Arial" w:hAnsi="Arial" w:cs="Arial" w:eastAsia="Arial"/>
          <w:sz w:val="11"/>
          <w:szCs w:val="11"/>
          <w:color w:val="99A1AE"/>
          <w:spacing w:val="0"/>
          <w:w w:val="531"/>
          <w:b/>
          <w:bCs/>
        </w:rPr>
        <w:t>It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49.119995pt;margin-top:33.729530pt;width:201.960007pt;height:120.239998pt;mso-position-horizontal-relative:page;mso-position-vertical-relative:paragraph;z-index:-3325" type="#_x0000_t75">
            <v:imagedata r:id="rId37" o:title=""/>
          </v:shape>
        </w:pic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79"/>
        </w:rPr>
        <w:t>...</w:t>
      </w:r>
      <w:r>
        <w:rPr>
          <w:rFonts w:ascii="Arial" w:hAnsi="Arial" w:cs="Arial" w:eastAsia="Arial"/>
          <w:sz w:val="18"/>
          <w:szCs w:val="18"/>
          <w:color w:val="505252"/>
          <w:spacing w:val="12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505252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05252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505252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gable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end</w:t>
      </w:r>
      <w:r>
        <w:rPr>
          <w:rFonts w:ascii="Arial" w:hAnsi="Arial" w:cs="Arial" w:eastAsia="Arial"/>
          <w:sz w:val="18"/>
          <w:szCs w:val="18"/>
          <w:color w:val="505252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505252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0525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11"/>
        </w:rPr>
        <w:t>garage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Asbesto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505252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cemen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9"/>
        </w:rPr>
        <w:t>shingles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9.800006pt;height:115.92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46966"/>
          <w:spacing w:val="0"/>
          <w:w w:val="109"/>
        </w:rPr>
        <w:t>Asbesto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9"/>
        </w:rPr>
        <w:t>s</w:t>
      </w:r>
      <w:r>
        <w:rPr>
          <w:rFonts w:ascii="Arial" w:hAnsi="Arial" w:cs="Arial" w:eastAsia="Arial"/>
          <w:sz w:val="18"/>
          <w:szCs w:val="18"/>
          <w:color w:val="646966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cemen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10"/>
        </w:rPr>
        <w:t>corrugate</w:t>
      </w:r>
      <w:r>
        <w:rPr>
          <w:rFonts w:ascii="Arial" w:hAnsi="Arial" w:cs="Arial" w:eastAsia="Arial"/>
          <w:sz w:val="18"/>
          <w:szCs w:val="18"/>
          <w:color w:val="646966"/>
          <w:spacing w:val="0"/>
          <w:w w:val="110"/>
        </w:rPr>
        <w:t>d</w:t>
      </w:r>
      <w:r>
        <w:rPr>
          <w:rFonts w:ascii="Arial" w:hAnsi="Arial" w:cs="Arial" w:eastAsia="Arial"/>
          <w:sz w:val="18"/>
          <w:szCs w:val="18"/>
          <w:color w:val="646966"/>
          <w:spacing w:val="-3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505252"/>
          <w:spacing w:val="0"/>
          <w:w w:val="113"/>
        </w:rPr>
        <w:t>roofing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20" w:right="0"/>
          <w:cols w:num="2" w:equalWidth="0">
            <w:col w:w="4133" w:space="129"/>
            <w:col w:w="4998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03" w:lineRule="auto"/>
        <w:ind w:left="113" w:right="5309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40.389801pt;margin-top:-9.967738pt;width:.1pt;height:112.814pt;mso-position-horizontal-relative:page;mso-position-vertical-relative:paragraph;z-index:-3321" coordorigin="4808,-199" coordsize="2,2256">
            <v:shape style="position:absolute;left:4808;top:-199;width:2;height:2256" coordorigin="4808,-199" coordsize="0,2256" path="m4808,2057l4808,-199e" filled="f" stroked="t" strokeweight="3pt" strokecolor="#1E5840">
              <v:path arrowok="t"/>
              <v:stroke dashstyle="dash"/>
            </v:shape>
          </v:group>
          <w10:wrap type="none"/>
        </w:pict>
      </w:r>
      <w:r>
        <w:rPr/>
        <w:pict>
          <v:group style="position:absolute;margin-left:232.844864pt;margin-top:-23.762655pt;width:6.093935pt;height:5.039618pt;mso-position-horizontal-relative:page;mso-position-vertical-relative:paragraph;z-index:-3320" coordorigin="4657,-475" coordsize="122,101">
            <v:shape style="position:absolute;left:4657;top:-475;width:122;height:101" coordorigin="4657,-475" coordsize="122,101" path="m4779,-374l4734,-434,4680,-467,4657,-475e" filled="f" stroked="t" strokeweight="3pt" strokecolor="#1E5840">
              <v:path arrowok="t"/>
              <v:stroke dashstyle="dash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1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ypica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l</w: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olde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styl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Australia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houses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likely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contain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89"/>
        </w:rPr>
        <w:t>a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b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3"/>
        </w:rPr>
        <w:t>Man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3"/>
        </w:rPr>
        <w:t>olde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3"/>
        </w:rPr>
        <w:t>terrace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100"/>
        </w:rPr>
        <w:t>houses,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townhouses</w:t>
      </w:r>
      <w:r>
        <w:rPr>
          <w:rFonts w:ascii="Arial" w:hAnsi="Arial" w:cs="Arial" w:eastAsia="Arial"/>
          <w:sz w:val="22"/>
          <w:szCs w:val="22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units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very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close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neigh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3"/>
        </w:rPr>
        <w:t>b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ours</w:t>
      </w:r>
      <w:r>
        <w:rPr>
          <w:rFonts w:ascii="Arial" w:hAnsi="Arial" w:cs="Arial" w:eastAsia="Arial"/>
          <w:sz w:val="22"/>
          <w:szCs w:val="22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might</w:t>
      </w:r>
      <w:r>
        <w:rPr>
          <w:rFonts w:ascii="Arial" w:hAnsi="Arial" w:cs="Arial" w:eastAsia="Arial"/>
          <w:sz w:val="22"/>
          <w:szCs w:val="22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11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34.875504pt;margin-top:31.450184pt;width:5.040234pt;height:6.093258pt;mso-position-horizontal-relative:page;mso-position-vertical-relative:paragraph;z-index:-3322" coordorigin="4698,629" coordsize="101,122">
            <v:shape style="position:absolute;left:4698;top:629;width:101;height:122" coordorigin="4698,629" coordsize="101,122" path="m4698,751l4757,706,4791,652,4798,629e" filled="f" stroked="t" strokeweight="3pt" strokecolor="#1E5840">
              <v:path arrowok="t"/>
              <v:stroke dashstyle="dash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af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93"/>
        </w:rPr>
        <w:t>f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ecte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2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whe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asbesto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disturbed.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8" w:lineRule="auto"/>
        <w:ind w:left="4356" w:right="723" w:firstLine="-4212"/>
        <w:jc w:val="left"/>
        <w:tabs>
          <w:tab w:pos="43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1.200802pt;margin-top:-118.916031pt;width:195.342pt;height:114.386pt;mso-position-horizontal-relative:page;mso-position-vertical-relative:paragraph;z-index:-3318" coordorigin="1024,-2378" coordsize="3907,2288">
            <v:group style="position:absolute;left:1034;top:-2368;width:3887;height:2268" coordorigin="1034,-2368" coordsize="3887,2268">
              <v:shape style="position:absolute;left:1034;top:-2368;width:3887;height:2268" coordorigin="1034,-2368" coordsize="3887,2268" path="m1274,-2368l1199,-2368,1118,-2362,1059,-2333,1037,-2260,1034,-2167,1034,-341,1034,-301,1035,-234,1045,-165,1083,-117,1142,-104,1235,-101,4681,-101,4721,-101,4787,-102,4856,-111,4904,-150,4918,-208,4921,-302,4921,-2128,4921,-2168,4920,-2234,4910,-2303,4872,-2352,4813,-2365,4720,-2368,1274,-2368xe" filled="f" stroked="t" strokeweight="1pt" strokecolor="#C2DB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0.359894pt;margin-top:-118.416031pt;width:196.667pt;height:114.386pt;mso-position-horizontal-relative:page;mso-position-vertical-relative:paragraph;z-index:-3317" coordorigin="5207,-2368" coordsize="3933,2288">
            <v:shape style="position:absolute;left:5217;top:-2358;width:3913;height:2255" type="#_x0000_t75">
              <v:imagedata r:id="rId41" o:title=""/>
            </v:shape>
            <v:group style="position:absolute;left:5217;top:-2358;width:3913;height:2268" coordorigin="5217,-2358" coordsize="3913,2268">
              <v:shape style="position:absolute;left:5217;top:-2358;width:3913;height:2268" coordorigin="5217,-2358" coordsize="3913,2268" path="m5457,-2358l5382,-2358,5301,-2352,5242,-2323,5220,-2250,5217,-2157,5217,-331,5217,-291,5219,-224,5228,-155,5266,-107,5325,-94,5418,-91,8891,-91,8931,-91,8997,-92,9066,-101,9114,-140,9127,-198,9130,-292,9131,-2118,9130,-2158,9129,-2224,9120,-2293,9081,-2342,9023,-2355,8929,-2358,5457,-2358xe" filled="f" stroked="t" strokeweight="1pt" strokecolor="#C2DB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.169601pt;margin-top:34.467567pt;width:196.667pt;height:114.386pt;mso-position-horizontal-relative:page;mso-position-vertical-relative:paragraph;z-index:-3316" coordorigin="1023,689" coordsize="3933,2288">
            <v:group style="position:absolute;left:1033;top:699;width:3913;height:2268" coordorigin="1033,699" coordsize="3913,2268">
              <v:shape style="position:absolute;left:1033;top:699;width:3913;height:2268" coordorigin="1033,699" coordsize="3913,2268" path="m1273,699l1198,700,1118,705,1058,735,1036,807,1033,900,1033,2727,1033,2767,1035,2833,1044,2902,1082,2950,1141,2964,1235,2967,4707,2967,4747,2967,4813,2966,4882,2956,4930,2918,4944,2859,4947,2766,4947,939,4947,899,4945,833,4936,764,4898,716,4839,702,4746,699,1273,699xe" filled="f" stroked="t" strokeweight="1pt" strokecolor="#C2DB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0.041687pt;margin-top:34.467567pt;width:196.667pt;height:114.386pt;mso-position-horizontal-relative:page;mso-position-vertical-relative:paragraph;z-index:-3315" coordorigin="5201,689" coordsize="3933,2288">
            <v:group style="position:absolute;left:5211;top:699;width:3913;height:2268" coordorigin="5211,699" coordsize="3913,2268">
              <v:shape style="position:absolute;left:5211;top:699;width:3913;height:2268" coordorigin="5211,699" coordsize="3913,2268" path="m5451,699l5376,700,5295,705,5236,735,5214,807,5211,899,5211,2767,5211,2802,5217,2883,5247,2942,5319,2964,5412,2967,8959,2967,9040,2961,9099,2931,9121,2859,9124,2767,9124,899,9124,864,9118,784,9088,724,9016,702,5451,699e" filled="t" fillcolor="#EC008C" stroked="f">
                <v:path arrowok="t"/>
                <v:fill/>
              </v:shape>
              <v:shape style="position:absolute;left:5211;top:699;width:3913;height:2268" type="#_x0000_t75">
                <v:imagedata r:id="rId42" o:title=""/>
              </v:shape>
            </v:group>
            <v:group style="position:absolute;left:5211;top:699;width:3913;height:2268" coordorigin="5211,699" coordsize="3913,2268">
              <v:shape style="position:absolute;left:5211;top:699;width:3913;height:2268" coordorigin="5211,699" coordsize="3913,2268" path="m5451,699l5376,700,5295,705,5236,735,5214,807,5211,900,5211,2727,5211,2767,5212,2833,5221,2902,5260,2950,5319,2964,5412,2967,8884,2967,8924,2967,8990,2966,9059,2956,9108,2918,9121,2859,9124,2766,9124,939,9124,899,9123,833,9114,764,9075,716,9016,702,8923,699,5451,699xe" filled="f" stroked="t" strokeweight="1pt" strokecolor="#C2DBC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  <w:position w:val="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1"/>
        </w:rPr>
        <w:t>riable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1"/>
        </w:rPr>
        <w:t>lagging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1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1"/>
        </w:rPr>
        <w:t>pipes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1"/>
          <w:szCs w:val="21"/>
          <w:color w:val="4D4D4F"/>
          <w:spacing w:val="-27"/>
          <w:w w:val="90"/>
          <w:position w:val="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  <w:position w:val="0"/>
        </w:rPr>
        <w:t>ypical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  <w:position w:val="0"/>
        </w:rPr>
        <w:t>old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  <w:position w:val="0"/>
        </w:rPr>
        <w:t>vinyl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floor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  <w:position w:val="0"/>
        </w:rPr>
        <w:t>tiles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  <w:position w:val="0"/>
        </w:rPr>
        <w:t>might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  <w:position w:val="0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  <w:position w:val="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  <w:position w:val="0"/>
        </w:rPr>
        <w:t>king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material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535" w:header="0" w:top="1300" w:bottom="720" w:left="880" w:right="380"/>
          <w:footerReference w:type="odd" r:id="rId39"/>
          <w:footerReference w:type="even" r:id="rId40"/>
          <w:pgSz w:w="9980" w:h="14180"/>
        </w:sectPr>
      </w:pPr>
      <w:rPr/>
    </w:p>
    <w:p>
      <w:pPr>
        <w:spacing w:before="33" w:after="0" w:line="248" w:lineRule="auto"/>
        <w:ind w:left="172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demolition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...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6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outbuilding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3658" w:space="674"/>
            <w:col w:w="4388"/>
          </w:cols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04pt;width:498.89801pt;height:708.661007pt;mso-position-horizontal-relative:page;mso-position-vertical-relative:page;z-index:-332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right="852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15"/>
                      <w:w w:val="101"/>
                    </w:rPr>
                    <w:t>13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202.594116pt;width:226.1646pt;height:.1pt;mso-position-horizontal-relative:page;mso-position-vertical-relative:page;z-index:-3323" coordorigin="0,4052" coordsize="4523,2">
            <v:shape style="position:absolute;left:0;top:4052;width:4523;height:2" coordorigin="0,4052" coordsize="4523,0" path="m8760,4052l13283,4052e" filled="f" stroked="t" strokeweight="3pt" strokecolor="#1E5840">
              <v:path arrowok="t"/>
              <v:stroke dashstyle="dash"/>
            </v:shape>
          </v:group>
          <w10:wrap type="none"/>
        </w:pict>
      </w:r>
      <w:r>
        <w:rPr/>
        <w:pict>
          <v:group style="position:absolute;margin-left:0pt;margin-top:58.192513pt;width:223.1592pt;height:.1pt;mso-position-horizontal-relative:page;mso-position-vertical-relative:page;z-index:-3319" coordorigin="0,1164" coordsize="4463,2">
            <v:shape style="position:absolute;left:0;top:1164;width:4463;height:2" coordorigin="0,1164" coordsize="4463,0" path="m13283,1164l8820,1164e" filled="f" stroked="t" strokeweight="3pt" strokecolor="#1E5840">
              <v:path arrowok="t"/>
              <v:stroke dashstyle="dash"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51" w:right="1544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yo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u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no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sur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produc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hous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23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contains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55" w:after="0" w:line="278" w:lineRule="auto"/>
        <w:ind w:left="151" w:right="747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5"/>
          <w:w w:val="90"/>
        </w:rPr>
        <w:t>asbestos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0"/>
        </w:rPr>
        <w:t>,</w:t>
      </w:r>
      <w:r>
        <w:rPr>
          <w:rFonts w:ascii="Arial" w:hAnsi="Arial" w:cs="Arial" w:eastAsia="Arial"/>
          <w:sz w:val="30"/>
          <w:szCs w:val="30"/>
          <w:color w:val="1E5840"/>
          <w:spacing w:val="32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0"/>
        </w:rPr>
        <w:t>pla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0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sa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assum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tha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89"/>
        </w:rPr>
        <w:t>does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89"/>
        </w:rPr>
        <w:t>.</w:t>
      </w:r>
      <w:r>
        <w:rPr>
          <w:rFonts w:ascii="Arial" w:hAnsi="Arial" w:cs="Arial" w:eastAsia="Arial"/>
          <w:sz w:val="30"/>
          <w:szCs w:val="30"/>
          <w:color w:val="1E5840"/>
          <w:spacing w:val="18"/>
          <w:w w:val="89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Alternativel</w:t>
      </w:r>
      <w:r>
        <w:rPr>
          <w:rFonts w:ascii="Arial" w:hAnsi="Arial" w:cs="Arial" w:eastAsia="Arial"/>
          <w:sz w:val="30"/>
          <w:szCs w:val="30"/>
          <w:color w:val="1E5840"/>
          <w:spacing w:val="-13"/>
          <w:w w:val="93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,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yo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u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ca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-2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ge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advic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fro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m</w:t>
      </w:r>
      <w:r>
        <w:rPr>
          <w:rFonts w:ascii="Arial" w:hAnsi="Arial" w:cs="Arial" w:eastAsia="Arial"/>
          <w:sz w:val="30"/>
          <w:szCs w:val="30"/>
          <w:color w:val="1E5840"/>
          <w:spacing w:val="-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-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consultan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29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1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0"/>
        </w:rPr>
        <w:t>hav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the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produc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teste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1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la</w:t>
      </w:r>
      <w:r>
        <w:rPr>
          <w:rFonts w:ascii="Arial" w:hAnsi="Arial" w:cs="Arial" w:eastAsia="Arial"/>
          <w:sz w:val="30"/>
          <w:szCs w:val="30"/>
          <w:color w:val="1E5840"/>
          <w:spacing w:val="11"/>
          <w:w w:val="92"/>
        </w:rPr>
        <w:t>b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orator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2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(se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pag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2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BF2026"/>
          <w:spacing w:val="6"/>
          <w:w w:val="104"/>
        </w:rPr>
        <w:t>26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78"/>
        </w:rPr>
        <w:t>).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61" w:after="0" w:line="240" w:lineRule="auto"/>
        <w:ind w:left="1060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13.1098pt;margin-top:34.376705pt;width:320.525251pt;height:53.634257pt;mso-position-horizontal-relative:page;mso-position-vertical-relative:page;z-index:-3314" coordorigin="262,688" coordsize="6411,1073">
            <v:shape style="position:absolute;left:262;top:688;width:6411;height:1073" coordorigin="262,688" coordsize="6411,1073" path="m6448,688l262,688,262,693,974,1607,1024,1669,1078,1722,1134,1749,1209,1759,6486,1760,6521,1760,6599,1753,6654,1720,6671,1639,6673,874,6672,840,6666,761,6633,707,6552,689,6487,688,6448,688e" filled="t" fillcolor="#1E584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ASBESTOS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47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AND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44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YOUR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3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HEALTH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0" w:lineRule="atLeast"/>
        <w:ind w:left="439" w:right="4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4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onl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9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pose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-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ris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1E5840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healt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22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whe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20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fibre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3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are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breathe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in.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4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-1"/>
          <w:w w:val="92"/>
        </w:rPr>
        <w:t>Undisturbe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2"/>
        </w:rPr>
        <w:t>asbesto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2"/>
        </w:rPr>
        <w:t>cemen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2"/>
        </w:rPr>
        <w:t>material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7" w:after="0" w:line="284" w:lineRule="auto"/>
        <w:ind w:left="1046" w:right="2808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81.455101pt;margin-top:71.882545pt;width:366.021049pt;height:86.034689pt;mso-position-horizontal-relative:page;mso-position-vertical-relative:paragraph;z-index:-3312" coordorigin="1629,1438" coordsize="7320,1721">
            <v:group style="position:absolute;left:1639;top:1448;width:7300;height:1701" coordorigin="1639,1448" coordsize="7300,1701">
              <v:shape style="position:absolute;left:1639;top:1448;width:7300;height:1701" coordorigin="1639,1448" coordsize="7300,1701" path="m8803,1448l1639,1454,1639,1463,3364,3056,3416,3103,3472,3136,3540,3147,3587,3148,8813,3148,8892,3142,8934,3096,8940,3011,8939,1574,8933,1495,8887,1453,8803,1448e" filled="t" fillcolor="#DEEBDD" stroked="f">
                <v:path arrowok="t"/>
                <v:fill/>
              </v:shape>
              <v:shape style="position:absolute;left:2003;top:1998;width:1003;height:600" type="#_x0000_t75">
                <v:imagedata r:id="rId4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pos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color w:val="4D4D4F"/>
          <w:spacing w:val="-1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healt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ris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k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becaus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asbesto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fibre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ar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oun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togethe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2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l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5"/>
        </w:rPr>
        <w:t>c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3172" w:right="288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42.564445pt;margin-top:-125.797195pt;width:393.971054pt;height:85.033096pt;mso-position-horizontal-relative:page;mso-position-vertical-relative:paragraph;z-index:-3313" coordorigin="851,-2516" coordsize="7879,1701">
            <v:shape style="position:absolute;left:851;top:-2516;width:7879;height:1701" coordorigin="851,-2516" coordsize="7879,1701" path="m988,-2516l926,-2514,864,-2485,852,-2421,851,-952,852,-918,862,-850,920,-818,978,-815,6641,-815,6707,-818,6768,-833,6827,-872,8731,-2501,8731,-2509,988,-2516e" filled="t" fillcolor="#DEEBD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4"/>
        </w:rPr>
        <w:t>Howeve</w:t>
      </w:r>
      <w:r>
        <w:rPr>
          <w:rFonts w:ascii="Arial" w:hAnsi="Arial" w:cs="Arial" w:eastAsia="Arial"/>
          <w:sz w:val="22"/>
          <w:szCs w:val="22"/>
          <w:color w:val="4D4D4F"/>
          <w:spacing w:val="-11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2"/>
        </w:rPr>
        <w:t>materia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l</w:t>
      </w:r>
      <w:r>
        <w:rPr>
          <w:rFonts w:ascii="Arial" w:hAnsi="Arial" w:cs="Arial" w:eastAsia="Arial"/>
          <w:sz w:val="22"/>
          <w:szCs w:val="22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1"/>
        </w:rPr>
        <w:t>damage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"/>
          <w:w w:val="94"/>
        </w:rPr>
        <w:t>crumblin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(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h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has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become</w:t>
      </w:r>
      <w:r>
        <w:rPr>
          <w:rFonts w:ascii="Arial" w:hAnsi="Arial" w:cs="Arial" w:eastAsia="Arial"/>
          <w:sz w:val="22"/>
          <w:szCs w:val="22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friable),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disturbed</w:t>
      </w:r>
      <w:r>
        <w:rPr>
          <w:rFonts w:ascii="Arial" w:hAnsi="Arial" w:cs="Arial" w:eastAsia="Arial"/>
          <w:sz w:val="22"/>
          <w:szCs w:val="22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breaking,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cutting,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drilling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sanding,</w:t>
      </w:r>
      <w:r>
        <w:rPr>
          <w:rFonts w:ascii="Arial" w:hAnsi="Arial" w:cs="Arial" w:eastAsia="Arial"/>
          <w:sz w:val="22"/>
          <w:szCs w:val="22"/>
          <w:color w:val="4D4D4F"/>
          <w:spacing w:val="-1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2"/>
          <w:szCs w:val="22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released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2"/>
          <w:szCs w:val="22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ai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88" w:lineRule="auto"/>
        <w:ind w:left="439" w:right="11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riable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spray-on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insulation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asbestos-rope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gaskets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wood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stoves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heaters)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produce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orne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normal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ageing.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Crumbling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onded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friable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must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carefully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managed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prevent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9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Asbestos-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elated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2"/>
        </w:rPr>
        <w:t>diseases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8" w:lineRule="auto"/>
        <w:ind w:left="439" w:right="46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hen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breathed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in,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remain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deep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within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lungs.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hey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lodge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lung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tissue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cause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inflammation,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scarring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more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serious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asbestos-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related</w:t>
      </w:r>
      <w:r>
        <w:rPr>
          <w:rFonts w:ascii="Arial" w:hAnsi="Arial" w:cs="Arial" w:eastAsia="Arial"/>
          <w:sz w:val="21"/>
          <w:szCs w:val="21"/>
          <w:color w:val="4D4D4F"/>
          <w:spacing w:val="2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diseases,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whi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usually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take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many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years,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decades,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develop.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39" w:right="9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major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asbestos-related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diseases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shown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opposite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increasing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order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severit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person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show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signs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more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diseases.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980" w:bottom="660" w:left="400" w:right="980"/>
          <w:pgSz w:w="9980" w:h="14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6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Pleural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plaques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5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11"/>
        </w:rPr>
        <w:t>areas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6"/>
        </w:rPr>
        <w:t>white,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1"/>
        </w:rPr>
        <w:t>smooth,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5"/>
        </w:rPr>
        <w:t>raised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8"/>
        </w:rPr>
        <w:t>scar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7"/>
        </w:rPr>
        <w:t>tissue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4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5"/>
        </w:rPr>
        <w:t>outer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w w:val="100"/>
        </w:rPr>
      </w:r>
    </w:p>
    <w:p>
      <w:pPr>
        <w:spacing w:before="54" w:after="0" w:line="240" w:lineRule="auto"/>
        <w:ind w:left="303" w:right="930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lining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lung,</w:t>
      </w:r>
      <w:r>
        <w:rPr>
          <w:rFonts w:ascii="Arial" w:hAnsi="Arial" w:cs="Arial" w:eastAsia="Arial"/>
          <w:sz w:val="23"/>
          <w:szCs w:val="23"/>
          <w:color w:val="4D4D4F"/>
          <w:spacing w:val="-1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internal</w:t>
      </w:r>
      <w:r>
        <w:rPr>
          <w:rFonts w:ascii="Arial" w:hAnsi="Arial" w:cs="Arial" w:eastAsia="Arial"/>
          <w:sz w:val="23"/>
          <w:szCs w:val="23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3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hest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wall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diaphragm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earliest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xposure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340" w:right="1045" w:firstLine="-340"/>
        <w:jc w:val="both"/>
        <w:tabs>
          <w:tab w:pos="3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everyone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xposed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develops</w:t>
      </w:r>
      <w:r>
        <w:rPr>
          <w:rFonts w:ascii="Arial" w:hAnsi="Arial" w:cs="Arial" w:eastAsia="Arial"/>
          <w:sz w:val="23"/>
          <w:szCs w:val="23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plaques,</w:t>
      </w:r>
      <w:r>
        <w:rPr>
          <w:rFonts w:ascii="Arial" w:hAnsi="Arial" w:cs="Arial" w:eastAsia="Arial"/>
          <w:sz w:val="23"/>
          <w:szCs w:val="23"/>
          <w:color w:val="4D4D4F"/>
          <w:spacing w:val="-17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possibly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because</w:t>
      </w:r>
      <w:r>
        <w:rPr>
          <w:rFonts w:ascii="Arial" w:hAnsi="Arial" w:cs="Arial" w:eastAsia="Arial"/>
          <w:sz w:val="23"/>
          <w:szCs w:val="23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dif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erences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their</w:t>
      </w:r>
      <w:r>
        <w:rPr>
          <w:rFonts w:ascii="Arial" w:hAnsi="Arial" w:cs="Arial" w:eastAsia="Arial"/>
          <w:sz w:val="23"/>
          <w:szCs w:val="23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immune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response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3"/>
          <w:szCs w:val="23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fibres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75" w:after="0" w:line="320" w:lineRule="exact"/>
        <w:ind w:left="340" w:right="950" w:firstLine="-340"/>
        <w:jc w:val="left"/>
        <w:tabs>
          <w:tab w:pos="3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1.896219pt;margin-top:69.68718pt;width:426.756528pt;height:112.230282pt;mso-position-horizontal-relative:page;mso-position-vertical-relative:paragraph;z-index:-3308" coordorigin="638,1394" coordsize="8535,2245">
            <v:group style="position:absolute;left:1125;top:1404;width:8038;height:2225" coordorigin="1125,1404" coordsize="8038,2225">
              <v:shape style="position:absolute;left:1125;top:1404;width:8038;height:2225" coordorigin="1125,1404" coordsize="8038,2225" path="m8835,1404l1125,1410,1125,1419,2413,3393,2458,3460,2496,3512,2549,3569,2605,3603,2674,3621,2768,3627,2848,3628,8924,3628,8995,3626,9073,3614,9133,3574,9154,3516,9162,3427,9163,3353,9163,1685,9163,1643,9160,1572,9149,1494,9108,1433,9051,1412,8962,1405,8835,1404e" filled="t" fillcolor="#BFE6FA" stroked="f">
                <v:path arrowok="t"/>
                <v:fill/>
              </v:shape>
            </v:group>
            <v:group style="position:absolute;left:648;top:1920;width:2488;height:904" coordorigin="648,1920" coordsize="2488,904">
              <v:shape style="position:absolute;left:648;top:1920;width:2488;height:904" coordorigin="648,1920" coordsize="2488,904" path="m780,1920l715,1922,656,1954,648,2028,648,2703,648,2727,659,2795,725,2823,2402,2824,2429,2823,2504,2812,2555,2769,3136,1926,3136,1923,780,1920e" filled="t" fillcolor="#E3B425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pleural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plaques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0"/>
        </w:rPr>
        <w:t>asbestos-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rel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t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ed</w:t>
      </w:r>
      <w:r>
        <w:rPr>
          <w:rFonts w:ascii="Arial" w:hAnsi="Arial" w:cs="Arial" w:eastAsia="Arial"/>
          <w:sz w:val="23"/>
          <w:szCs w:val="23"/>
          <w:color w:val="4D4D4F"/>
          <w:spacing w:val="25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0"/>
        </w:rPr>
        <w:t>sympto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m</w:t>
      </w:r>
      <w:r>
        <w:rPr>
          <w:rFonts w:ascii="Arial" w:hAnsi="Arial" w:cs="Arial" w:eastAsia="Arial"/>
          <w:sz w:val="23"/>
          <w:szCs w:val="23"/>
          <w:color w:val="4D4D4F"/>
          <w:spacing w:val="17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0"/>
        </w:rPr>
        <w:t>usuall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0"/>
        </w:rPr>
        <w:t>hav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0"/>
        </w:rPr>
        <w:t>ver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y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100"/>
        </w:rPr>
        <w:t>littl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100"/>
        </w:rPr>
        <w:t>impairment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lun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g</w:t>
      </w:r>
      <w:r>
        <w:rPr>
          <w:rFonts w:ascii="Arial" w:hAnsi="Arial" w:cs="Arial" w:eastAsia="Arial"/>
          <w:sz w:val="23"/>
          <w:szCs w:val="23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100"/>
        </w:rPr>
        <w:t>function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5"/>
          <w:pgMar w:footer="535" w:header="0" w:top="1300" w:bottom="720" w:left="760" w:right="380"/>
          <w:footerReference w:type="odd" r:id="rId44"/>
          <w:footerReference w:type="even" r:id="rId45"/>
          <w:pgSz w:w="9980" w:h="14180"/>
          <w:cols w:num="2" w:equalWidth="0">
            <w:col w:w="1124" w:space="1494"/>
            <w:col w:w="622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0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Asbestosis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tabs>
          <w:tab w:pos="340" w:val="left"/>
          <w:tab w:pos="50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1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hronic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0"/>
        </w:rPr>
        <w:t>caused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95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98"/>
        </w:rPr>
        <w:t>inflammation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4" w:after="0" w:line="240" w:lineRule="auto"/>
        <w:ind w:left="34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1.187521pt;margin-top:-210.18103pt;width:427.464529pt;height:182.387095pt;mso-position-horizontal-relative:page;mso-position-vertical-relative:paragraph;z-index:-3311" coordorigin="624,-4204" coordsize="8549,3648">
            <v:group style="position:absolute;left:1111;top:-4194;width:8052;height:3628" coordorigin="1111,-4194" coordsize="8052,3628">
              <v:shape style="position:absolute;left:1111;top:-4194;width:8052;height:3628" coordorigin="1111,-4194" coordsize="8052,3628" path="m8835,-4194l1111,-4187,1111,-4178,2448,-827,2479,-753,2506,-694,2547,-632,2596,-594,2662,-574,2754,-567,2834,-566,8924,-566,8995,-568,9073,-580,9133,-620,9154,-678,9162,-767,9163,-3912,9163,-3955,9160,-4026,9149,-4104,9108,-4164,9051,-4185,8962,-4193,8835,-4194e" filled="t" fillcolor="#BFE6FA" stroked="f">
                <v:path arrowok="t"/>
                <v:fill/>
              </v:shape>
            </v:group>
            <v:group style="position:absolute;left:634;top:-3677;width:2488;height:904" coordorigin="634,-3677" coordsize="2488,904">
              <v:shape style="position:absolute;left:634;top:-3677;width:2488;height:904" coordorigin="634,-3677" coordsize="2488,904" path="m766,-3677l701,-3676,642,-3644,634,-3570,634,-2894,634,-2870,644,-2802,710,-2775,2388,-2774,2415,-2774,2490,-2785,2540,-2828,3122,-3671,3122,-3675,766,-3677e" filled="t" fillcolor="#296EB7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scarring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lungs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98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12"/>
        </w:rPr>
        <w:t>causes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9"/>
        </w:rPr>
        <w:t>shortness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breath,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coughing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6"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6"/>
        </w:rPr>
        <w:t>permanen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4" w:after="0" w:line="240" w:lineRule="auto"/>
        <w:ind w:left="34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lung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damage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31.896219pt;margin-top:34.329418pt;width:426.756528pt;height:103.726325pt;mso-position-horizontal-relative:page;mso-position-vertical-relative:paragraph;z-index:-3309" coordorigin="638,687" coordsize="8535,2075">
            <v:group style="position:absolute;left:1125;top:697;width:8038;height:2055" coordorigin="1125,697" coordsize="8038,2055">
              <v:shape style="position:absolute;left:1125;top:697;width:8038;height:2055" coordorigin="1125,697" coordsize="8038,2055" path="m8835,697l1125,703,1125,712,2404,2521,2451,2587,2492,2638,2547,2693,2604,2727,2674,2744,2768,2750,2848,2751,8924,2751,8995,2749,9073,2737,9133,2697,9154,2639,9162,2550,9163,2483,9163,978,9163,936,9160,864,9149,786,9108,726,9051,705,8962,698,8835,697e" filled="t" fillcolor="#BFE6FA" stroked="f">
                <v:path arrowok="t"/>
                <v:fill/>
              </v:shape>
            </v:group>
            <v:group style="position:absolute;left:648;top:1213;width:2488;height:904" coordorigin="648,1213" coordsize="2488,904">
              <v:shape style="position:absolute;left:648;top:1213;width:2488;height:904" coordorigin="648,1213" coordsize="2488,904" path="m780,1213l715,1214,656,1246,648,1320,648,1996,648,2020,659,2088,725,2115,2402,2116,2429,2116,2504,2105,2555,2062,3136,1219,3136,1216,780,1213e" filled="t" fillcolor="#C56824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heav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66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prolonged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xposure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  <w:cols w:num="2" w:equalWidth="0">
            <w:col w:w="1436" w:space="1196"/>
            <w:col w:w="6208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Lung</w:t>
      </w:r>
      <w:r>
        <w:rPr>
          <w:rFonts w:ascii="Arial" w:hAnsi="Arial" w:cs="Arial" w:eastAsia="Arial"/>
          <w:sz w:val="26"/>
          <w:szCs w:val="2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3"/>
        </w:rPr>
        <w:t>c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1"/>
        </w:rPr>
        <w:t>ancer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89" w:lineRule="auto"/>
        <w:ind w:left="340" w:right="816" w:firstLine="-340"/>
        <w:jc w:val="both"/>
        <w:tabs>
          <w:tab w:pos="3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cancerous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tumours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95"/>
        </w:rPr>
        <w:t>mainly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94"/>
        </w:rPr>
        <w:t>lining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tubes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leading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3"/>
          <w:szCs w:val="23"/>
          <w:color w:val="4D4D4F"/>
          <w:spacing w:val="-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lungs,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smaller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airways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middle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lungs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8"/>
        </w:rPr>
        <w:t>risk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1"/>
        </w:rPr>
        <w:t>developing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0"/>
        </w:rPr>
        <w:t>lung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7"/>
        </w:rPr>
        <w:t>cancer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9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7"/>
        </w:rPr>
        <w:t>increased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93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5"/>
        </w:rPr>
        <w:t>people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w w:val="100"/>
        </w:rPr>
      </w:r>
    </w:p>
    <w:p>
      <w:pPr>
        <w:spacing w:before="54" w:after="0" w:line="240" w:lineRule="auto"/>
        <w:ind w:left="34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1.896219pt;margin-top:35.319965pt;width:426.756528pt;height:108.714299pt;mso-position-horizontal-relative:page;mso-position-vertical-relative:paragraph;z-index:-3310" coordorigin="638,706" coordsize="8535,2174">
            <v:group style="position:absolute;left:1125;top:716;width:8038;height:2154" coordorigin="1125,716" coordsize="8038,2154">
              <v:shape style="position:absolute;left:1125;top:716;width:8038;height:2154" coordorigin="1125,716" coordsize="8038,2154" path="m8835,716l1125,722,1125,730,2410,2637,2455,2704,2494,2756,2548,2812,2605,2846,2674,2863,2768,2870,2848,2871,8924,2870,8995,2868,9073,2857,9133,2816,9154,2758,9162,2669,9163,2598,9163,998,9163,955,9160,884,9149,806,9108,746,9051,725,8962,717,8835,716e" filled="t" fillcolor="#BFE6FA" stroked="f">
                <v:path arrowok="t"/>
                <v:fill/>
              </v:shape>
            </v:group>
            <v:group style="position:absolute;left:648;top:1233;width:2488;height:904" coordorigin="648,1233" coordsize="2488,904">
              <v:shape style="position:absolute;left:648;top:1233;width:2488;height:904" coordorigin="648,1233" coordsize="2488,904" path="m780,1233l715,1234,656,1266,648,1340,648,2016,648,2040,659,2108,725,2135,2402,2136,2429,2136,2504,2125,2555,2082,3136,1239,3136,1235,780,1233e" filled="t" fillcolor="#BF202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also</w:t>
      </w:r>
      <w:r>
        <w:rPr>
          <w:rFonts w:ascii="Arial" w:hAnsi="Arial" w:cs="Arial" w:eastAsia="Arial"/>
          <w:sz w:val="23"/>
          <w:szCs w:val="23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smoke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have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pre-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3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xisting</w:t>
      </w:r>
      <w:r>
        <w:rPr>
          <w:rFonts w:ascii="Arial" w:hAnsi="Arial" w:cs="Arial" w:eastAsia="Arial"/>
          <w:sz w:val="23"/>
          <w:szCs w:val="23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lung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disease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  <w:cols w:num="2" w:equalWidth="0">
            <w:col w:w="1589" w:space="1042"/>
            <w:col w:w="6209"/>
          </w:cols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Mesothelioma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lines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ody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4" w:after="0" w:line="240" w:lineRule="auto"/>
        <w:ind w:left="34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cavities,</w:t>
      </w:r>
      <w:r>
        <w:rPr>
          <w:rFonts w:ascii="Arial" w:hAnsi="Arial" w:cs="Arial" w:eastAsia="Arial"/>
          <w:sz w:val="23"/>
          <w:szCs w:val="23"/>
          <w:color w:val="4D4D4F"/>
          <w:spacing w:val="-16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particularly</w:t>
      </w:r>
      <w:r>
        <w:rPr>
          <w:rFonts w:ascii="Arial" w:hAnsi="Arial" w:cs="Arial" w:eastAsia="Arial"/>
          <w:sz w:val="23"/>
          <w:szCs w:val="23"/>
          <w:color w:val="4D4D4F"/>
          <w:spacing w:val="23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hest</w:t>
      </w:r>
      <w:r>
        <w:rPr>
          <w:rFonts w:ascii="Arial" w:hAnsi="Arial" w:cs="Arial" w:eastAsia="Arial"/>
          <w:sz w:val="23"/>
          <w:szCs w:val="23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abdominal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cavities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340" w:right="718" w:firstLine="-340"/>
        <w:jc w:val="left"/>
        <w:tabs>
          <w:tab w:pos="3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74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89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17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1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74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74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1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66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5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0%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0"/>
        </w:rPr>
        <w:t>mesothelioma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6"/>
        </w:rPr>
        <w:t>patients</w:t>
      </w:r>
      <w:r>
        <w:rPr>
          <w:rFonts w:ascii="Times New Roman" w:hAnsi="Times New Roman" w:cs="Times New Roman" w:eastAsia="Times New Roman"/>
          <w:sz w:val="23"/>
          <w:szCs w:val="23"/>
          <w:color w:val="4D4D4F"/>
          <w:spacing w:val="0"/>
          <w:w w:val="103"/>
        </w:rPr>
        <w:t> 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0"/>
        </w:rPr>
        <w:t>have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confirmed</w:t>
      </w:r>
      <w:r>
        <w:rPr>
          <w:rFonts w:ascii="Arial" w:hAnsi="Arial" w:cs="Arial" w:eastAsia="Arial"/>
          <w:sz w:val="23"/>
          <w:szCs w:val="23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history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5"/>
        </w:rPr>
        <w:t>significant</w:t>
      </w:r>
      <w:r>
        <w:rPr>
          <w:rFonts w:ascii="Arial" w:hAnsi="Arial" w:cs="Arial" w:eastAsia="Arial"/>
          <w:sz w:val="23"/>
          <w:szCs w:val="23"/>
          <w:color w:val="4D4D4F"/>
          <w:spacing w:val="-2"/>
          <w:w w:val="95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xposure.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  <w:cols w:num="2" w:equalWidth="0">
            <w:col w:w="1788" w:space="852"/>
            <w:col w:w="6200"/>
          </w:cols>
        </w:sectPr>
      </w:pPr>
      <w:rPr/>
    </w:p>
    <w:p>
      <w:pPr>
        <w:spacing w:before="64" w:after="0" w:line="240" w:lineRule="auto"/>
        <w:ind w:left="453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Risk</w:t>
      </w:r>
      <w:r>
        <w:rPr>
          <w:rFonts w:ascii="Arial" w:hAnsi="Arial" w:cs="Arial" w:eastAsia="Arial"/>
          <w:sz w:val="30"/>
          <w:szCs w:val="30"/>
          <w:color w:val="2D317E"/>
          <w:spacing w:val="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factors</w:t>
      </w:r>
      <w:r>
        <w:rPr>
          <w:rFonts w:ascii="Arial" w:hAnsi="Arial" w:cs="Arial" w:eastAsia="Arial"/>
          <w:sz w:val="30"/>
          <w:szCs w:val="30"/>
          <w:color w:val="2D317E"/>
          <w:spacing w:val="3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for</w:t>
      </w:r>
      <w:r>
        <w:rPr>
          <w:rFonts w:ascii="Arial" w:hAnsi="Arial" w:cs="Arial" w:eastAsia="Arial"/>
          <w:sz w:val="30"/>
          <w:szCs w:val="30"/>
          <w:color w:val="2D317E"/>
          <w:spacing w:val="2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developing</w:t>
      </w:r>
      <w:r>
        <w:rPr>
          <w:rFonts w:ascii="Arial" w:hAnsi="Arial" w:cs="Arial" w:eastAsia="Arial"/>
          <w:sz w:val="30"/>
          <w:szCs w:val="30"/>
          <w:color w:val="2D317E"/>
          <w:spacing w:val="4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asbestos-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elated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2"/>
        </w:rPr>
        <w:t>diseases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5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-1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ota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numbe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fibre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breathe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40" w:lineRule="auto"/>
        <w:ind w:left="45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C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C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C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developing</w:t>
      </w:r>
      <w:r>
        <w:rPr>
          <w:rFonts w:ascii="Arial" w:hAnsi="Arial" w:cs="Arial" w:eastAsia="Arial"/>
          <w:sz w:val="21"/>
          <w:szCs w:val="21"/>
          <w:color w:val="4C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C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asbestos-related</w:t>
      </w:r>
      <w:r>
        <w:rPr>
          <w:rFonts w:ascii="Arial" w:hAnsi="Arial" w:cs="Arial" w:eastAsia="Arial"/>
          <w:sz w:val="21"/>
          <w:szCs w:val="21"/>
          <w:color w:val="4C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disease</w:t>
      </w:r>
      <w:r>
        <w:rPr>
          <w:rFonts w:ascii="Arial" w:hAnsi="Arial" w:cs="Arial" w:eastAsia="Arial"/>
          <w:sz w:val="21"/>
          <w:szCs w:val="21"/>
          <w:color w:val="4C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increases</w:t>
      </w:r>
      <w:r>
        <w:rPr>
          <w:rFonts w:ascii="Arial" w:hAnsi="Arial" w:cs="Arial" w:eastAsia="Arial"/>
          <w:sz w:val="21"/>
          <w:szCs w:val="21"/>
          <w:color w:val="4C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C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proportion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C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90" w:lineRule="atLeast"/>
        <w:ind w:left="453" w:right="4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person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breathes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C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during</w:t>
      </w:r>
      <w:r>
        <w:rPr>
          <w:rFonts w:ascii="Arial" w:hAnsi="Arial" w:cs="Arial" w:eastAsia="Arial"/>
          <w:sz w:val="21"/>
          <w:szCs w:val="21"/>
          <w:color w:val="4C4D4F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their</w:t>
      </w:r>
      <w:r>
        <w:rPr>
          <w:rFonts w:ascii="Arial" w:hAnsi="Arial" w:cs="Arial" w:eastAsia="Arial"/>
          <w:sz w:val="21"/>
          <w:szCs w:val="21"/>
          <w:color w:val="4C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li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e.</w:t>
      </w:r>
      <w:r>
        <w:rPr>
          <w:rFonts w:ascii="Arial" w:hAnsi="Arial" w:cs="Arial" w:eastAsia="Arial"/>
          <w:sz w:val="21"/>
          <w:szCs w:val="21"/>
          <w:color w:val="4C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his,</w:t>
      </w:r>
      <w:r>
        <w:rPr>
          <w:rFonts w:ascii="Arial" w:hAnsi="Arial" w:cs="Arial" w:eastAsia="Arial"/>
          <w:sz w:val="21"/>
          <w:szCs w:val="21"/>
          <w:color w:val="4C4D4F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C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turn,</w:t>
      </w:r>
      <w:r>
        <w:rPr>
          <w:rFonts w:ascii="Arial" w:hAnsi="Arial" w:cs="Arial" w:eastAsia="Arial"/>
          <w:sz w:val="21"/>
          <w:szCs w:val="21"/>
          <w:color w:val="4C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depends</w:t>
      </w:r>
      <w:r>
        <w:rPr>
          <w:rFonts w:ascii="Arial" w:hAnsi="Arial" w:cs="Arial" w:eastAsia="Arial"/>
          <w:sz w:val="21"/>
          <w:szCs w:val="21"/>
          <w:color w:val="4C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C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how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C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C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breathed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C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C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how</w:t>
      </w:r>
      <w:r>
        <w:rPr>
          <w:rFonts w:ascii="Arial" w:hAnsi="Arial" w:cs="Arial" w:eastAsia="Arial"/>
          <w:sz w:val="21"/>
          <w:szCs w:val="21"/>
          <w:color w:val="4C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often.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60" w:lineRule="auto"/>
        <w:ind w:left="435" w:right="50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fib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24"/>
          <w:szCs w:val="24"/>
          <w:color w:val="FFFFFF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eathed</w:t>
      </w:r>
      <w:r>
        <w:rPr>
          <w:rFonts w:ascii="Arial" w:hAnsi="Arial" w:cs="Arial" w:eastAsia="Arial"/>
          <w:sz w:val="24"/>
          <w:szCs w:val="24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4"/>
        </w:rPr>
        <w:t>in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ea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exposu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(the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3"/>
        </w:rPr>
        <w:t>dose)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0" w:lineRule="atLeast"/>
        <w:ind w:left="414" w:right="31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3.127914pt;margin-top:-138.577026pt;width:413.054475pt;height:138.165796pt;mso-position-horizontal-relative:page;mso-position-vertical-relative:paragraph;z-index:-3307" coordorigin="663,-2772" coordsize="8261,2763">
            <v:shape style="position:absolute;left:864;top:-2749;width:8059;height:2741" type="#_x0000_t75">
              <v:imagedata r:id="rId46" o:title=""/>
            </v:shape>
            <v:group style="position:absolute;left:673;top:-2762;width:4940;height:762" coordorigin="673,-2762" coordsize="4940,762">
              <v:shape style="position:absolute;left:673;top:-2762;width:4940;height:762" coordorigin="673,-2762" coordsize="4940,762" path="m805,-2762l740,-2760,681,-2728,673,-2654,673,-2113,677,-2045,725,-2003,4886,-2000,4912,-2000,4984,-2011,5037,-2052,5613,-2755,5613,-2759,805,-2762e" filled="t" fillcolor="#296EB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C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C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developing</w:t>
      </w:r>
      <w:r>
        <w:rPr>
          <w:rFonts w:ascii="Arial" w:hAnsi="Arial" w:cs="Arial" w:eastAsia="Arial"/>
          <w:sz w:val="21"/>
          <w:szCs w:val="21"/>
          <w:color w:val="4C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C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asbestos-related</w:t>
      </w:r>
      <w:r>
        <w:rPr>
          <w:rFonts w:ascii="Arial" w:hAnsi="Arial" w:cs="Arial" w:eastAsia="Arial"/>
          <w:sz w:val="21"/>
          <w:szCs w:val="21"/>
          <w:color w:val="4C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disease</w:t>
      </w:r>
      <w:r>
        <w:rPr>
          <w:rFonts w:ascii="Arial" w:hAnsi="Arial" w:cs="Arial" w:eastAsia="Arial"/>
          <w:sz w:val="21"/>
          <w:szCs w:val="21"/>
          <w:color w:val="4C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increases</w:t>
      </w:r>
      <w:r>
        <w:rPr>
          <w:rFonts w:ascii="Arial" w:hAnsi="Arial" w:cs="Arial" w:eastAsia="Arial"/>
          <w:sz w:val="21"/>
          <w:szCs w:val="21"/>
          <w:color w:val="4C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when</w:t>
      </w:r>
      <w:r>
        <w:rPr>
          <w:rFonts w:ascii="Arial" w:hAnsi="Arial" w:cs="Arial" w:eastAsia="Arial"/>
          <w:sz w:val="21"/>
          <w:szCs w:val="21"/>
          <w:color w:val="4C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larger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fibres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C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breathed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52" w:lineRule="auto"/>
        <w:ind w:left="441" w:right="377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times</w:t>
      </w:r>
      <w:r>
        <w:rPr>
          <w:rFonts w:ascii="Arial" w:hAnsi="Arial" w:cs="Arial" w:eastAsia="Arial"/>
          <w:sz w:val="24"/>
          <w:szCs w:val="24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person</w:t>
      </w:r>
      <w:r>
        <w:rPr>
          <w:rFonts w:ascii="Arial" w:hAnsi="Arial" w:cs="Arial" w:eastAsia="Arial"/>
          <w:sz w:val="24"/>
          <w:szCs w:val="24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3"/>
        </w:rPr>
        <w:t>exposed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over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time</w:t>
      </w:r>
      <w:r>
        <w:rPr>
          <w:rFonts w:ascii="Arial" w:hAnsi="Arial" w:cs="Arial" w:eastAsia="Arial"/>
          <w:sz w:val="24"/>
          <w:szCs w:val="24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(‘cumulative</w:t>
      </w:r>
      <w:r>
        <w:rPr>
          <w:rFonts w:ascii="Arial" w:hAnsi="Arial" w:cs="Arial" w:eastAsia="Arial"/>
          <w:sz w:val="18"/>
          <w:szCs w:val="18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dose’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‘lifetime</w:t>
      </w:r>
      <w:r>
        <w:rPr>
          <w:rFonts w:ascii="Arial" w:hAnsi="Arial" w:cs="Arial" w:eastAsia="Arial"/>
          <w:sz w:val="18"/>
          <w:szCs w:val="18"/>
          <w:color w:val="FFFFFF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exposu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e’</w:t>
      </w:r>
      <w:r>
        <w:rPr>
          <w:rFonts w:ascii="Arial" w:hAnsi="Arial" w:cs="Arial" w:eastAsia="Arial"/>
          <w:sz w:val="18"/>
          <w:szCs w:val="18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8" w:lineRule="auto"/>
        <w:ind w:left="440" w:right="29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1.534313pt;margin-top:-65.749855pt;width:305.473386pt;height:38.0987pt;mso-position-horizontal-relative:page;mso-position-vertical-relative:paragraph;z-index:-3306" coordorigin="631,-1315" coordsize="6109,762">
            <v:shape style="position:absolute;left:631;top:-1315;width:6109;height:762" coordorigin="631,-1315" coordsize="6109,762" path="m763,-1315l698,-1313,639,-1281,631,-1207,631,-666,635,-598,683,-557,6014,-553,6039,-553,6111,-565,6164,-605,6740,-1308,6740,-1312,763,-1315e" filled="t" fillcolor="#296EB6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9.339001pt;margin-top:26.341873pt;width:417.599pt;height:90.959pt;mso-position-horizontal-relative:page;mso-position-vertical-relative:paragraph;z-index:-3305" type="#_x0000_t75">
            <v:imagedata r:id="rId47" o:title=""/>
          </v:shape>
        </w:pict>
      </w:r>
      <w:r>
        <w:rPr>
          <w:rFonts w:ascii="Arial" w:hAnsi="Arial" w:cs="Arial" w:eastAsia="Arial"/>
          <w:sz w:val="21"/>
          <w:szCs w:val="21"/>
          <w:color w:val="4C4D4F"/>
          <w:spacing w:val="-1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ery</w:t>
      </w:r>
      <w:r>
        <w:rPr>
          <w:rFonts w:ascii="Arial" w:hAnsi="Arial" w:cs="Arial" w:eastAsia="Arial"/>
          <w:sz w:val="21"/>
          <w:szCs w:val="21"/>
          <w:color w:val="4C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occasional</w:t>
      </w:r>
      <w:r>
        <w:rPr>
          <w:rFonts w:ascii="Arial" w:hAnsi="Arial" w:cs="Arial" w:eastAsia="Arial"/>
          <w:sz w:val="21"/>
          <w:szCs w:val="21"/>
          <w:color w:val="4C4D4F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1"/>
        </w:rPr>
        <w:t>xposure</w:t>
      </w:r>
      <w:r>
        <w:rPr>
          <w:rFonts w:ascii="Arial" w:hAnsi="Arial" w:cs="Arial" w:eastAsia="Arial"/>
          <w:sz w:val="21"/>
          <w:szCs w:val="21"/>
          <w:color w:val="4C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larger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asbestos</w:t>
      </w:r>
      <w:r>
        <w:rPr>
          <w:rFonts w:ascii="Arial" w:hAnsi="Arial" w:cs="Arial" w:eastAsia="Arial"/>
          <w:sz w:val="21"/>
          <w:szCs w:val="21"/>
          <w:color w:val="4C4D4F"/>
          <w:spacing w:val="3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fibres</w:t>
      </w:r>
      <w:r>
        <w:rPr>
          <w:rFonts w:ascii="Arial" w:hAnsi="Arial" w:cs="Arial" w:eastAsia="Arial"/>
          <w:sz w:val="21"/>
          <w:szCs w:val="21"/>
          <w:color w:val="4C4D4F"/>
          <w:spacing w:val="3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(e.g.</w:t>
      </w:r>
      <w:r>
        <w:rPr>
          <w:rFonts w:ascii="Arial" w:hAnsi="Arial" w:cs="Arial" w:eastAsia="Arial"/>
          <w:sz w:val="21"/>
          <w:szCs w:val="21"/>
          <w:color w:val="4C4D4F"/>
          <w:spacing w:val="-1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unsa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C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C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renovation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demolition</w:t>
      </w:r>
      <w:r>
        <w:rPr>
          <w:rFonts w:ascii="Arial" w:hAnsi="Arial" w:cs="Arial" w:eastAsia="Arial"/>
          <w:sz w:val="21"/>
          <w:szCs w:val="21"/>
          <w:color w:val="4C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xt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door)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poses</w:t>
      </w:r>
      <w:r>
        <w:rPr>
          <w:rFonts w:ascii="Arial" w:hAnsi="Arial" w:cs="Arial" w:eastAsia="Arial"/>
          <w:sz w:val="21"/>
          <w:szCs w:val="21"/>
          <w:color w:val="4C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C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C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…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444" w:right="623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9.519272pt;margin-top:27.774704pt;width:426.719991pt;height:93.599998pt;mso-position-horizontal-relative:page;mso-position-vertical-relative:paragraph;z-index:-3304" type="#_x0000_t75">
            <v:imagedata r:id="rId48" o:title=""/>
          </v:shape>
        </w:pic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4C4D4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frequent</w:t>
      </w:r>
      <w:r>
        <w:rPr>
          <w:rFonts w:ascii="Arial" w:hAnsi="Arial" w:cs="Arial" w:eastAsia="Arial"/>
          <w:sz w:val="21"/>
          <w:szCs w:val="21"/>
          <w:color w:val="4C4D4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xposure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larger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asbestos</w:t>
      </w:r>
      <w:r>
        <w:rPr>
          <w:rFonts w:ascii="Arial" w:hAnsi="Arial" w:cs="Arial" w:eastAsia="Arial"/>
          <w:sz w:val="21"/>
          <w:szCs w:val="21"/>
          <w:color w:val="4C4D4F"/>
          <w:spacing w:val="3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fibres</w:t>
      </w:r>
      <w:r>
        <w:rPr>
          <w:rFonts w:ascii="Arial" w:hAnsi="Arial" w:cs="Arial" w:eastAsia="Arial"/>
          <w:sz w:val="21"/>
          <w:szCs w:val="21"/>
          <w:color w:val="4C4D4F"/>
          <w:spacing w:val="3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(e.g.</w:t>
      </w:r>
      <w:r>
        <w:rPr>
          <w:rFonts w:ascii="Arial" w:hAnsi="Arial" w:cs="Arial" w:eastAsia="Arial"/>
          <w:sz w:val="21"/>
          <w:szCs w:val="21"/>
          <w:color w:val="4C4D4F"/>
          <w:spacing w:val="-1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89"/>
        </w:rPr>
        <w:t>builder</w:t>
      </w:r>
      <w:r>
        <w:rPr>
          <w:rFonts w:ascii="Arial" w:hAnsi="Arial" w:cs="Arial" w:eastAsia="Arial"/>
          <w:sz w:val="21"/>
          <w:szCs w:val="21"/>
          <w:color w:val="4C4D4F"/>
          <w:spacing w:val="2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tradesperson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using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unsa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te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hniques)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C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mu</w:t>
      </w:r>
      <w:r>
        <w:rPr>
          <w:rFonts w:ascii="Arial" w:hAnsi="Arial" w:cs="Arial" w:eastAsia="Arial"/>
          <w:sz w:val="21"/>
          <w:szCs w:val="21"/>
          <w:color w:val="4C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more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likely</w:t>
      </w:r>
      <w:r>
        <w:rPr>
          <w:rFonts w:ascii="Arial" w:hAnsi="Arial" w:cs="Arial" w:eastAsia="Arial"/>
          <w:sz w:val="21"/>
          <w:szCs w:val="21"/>
          <w:color w:val="4C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pose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C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C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C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C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C4D4F"/>
          <w:spacing w:val="0"/>
          <w:w w:val="100"/>
        </w:rPr>
        <w:t>health.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1000" w:bottom="740" w:left="400" w:right="740"/>
          <w:pgSz w:w="9980" w:h="14180"/>
        </w:sectPr>
      </w:pPr>
      <w:rPr/>
    </w:p>
    <w:p>
      <w:pPr>
        <w:spacing w:before="58" w:after="0" w:line="278" w:lineRule="auto"/>
        <w:ind w:left="119" w:right="104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-6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practica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2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purpose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type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28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(white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,</w:t>
      </w:r>
      <w:r>
        <w:rPr>
          <w:rFonts w:ascii="Arial" w:hAnsi="Arial" w:cs="Arial" w:eastAsia="Arial"/>
          <w:sz w:val="30"/>
          <w:szCs w:val="30"/>
          <w:color w:val="1E5840"/>
          <w:spacing w:val="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brown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blue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)</w:t>
      </w:r>
      <w:r>
        <w:rPr>
          <w:rFonts w:ascii="Arial" w:hAnsi="Arial" w:cs="Arial" w:eastAsia="Arial"/>
          <w:sz w:val="30"/>
          <w:szCs w:val="30"/>
          <w:color w:val="1E5840"/>
          <w:spacing w:val="2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shoul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5"/>
        </w:rPr>
        <w:t>treate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5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2"/>
          <w:w w:val="95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equall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17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hazardous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W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ho</w:t>
      </w:r>
      <w:r>
        <w:rPr>
          <w:rFonts w:ascii="Arial" w:hAnsi="Arial" w:cs="Arial" w:eastAsia="Arial"/>
          <w:sz w:val="30"/>
          <w:szCs w:val="30"/>
          <w:color w:val="2D317E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is</w:t>
      </w:r>
      <w:r>
        <w:rPr>
          <w:rFonts w:ascii="Arial" w:hAnsi="Arial" w:cs="Arial" w:eastAsia="Arial"/>
          <w:sz w:val="30"/>
          <w:szCs w:val="30"/>
          <w:color w:val="2D317E"/>
          <w:spacing w:val="1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at</w:t>
      </w:r>
      <w:r>
        <w:rPr>
          <w:rFonts w:ascii="Arial" w:hAnsi="Arial" w:cs="Arial" w:eastAsia="Arial"/>
          <w:sz w:val="30"/>
          <w:szCs w:val="30"/>
          <w:color w:val="2D317E"/>
          <w:spacing w:val="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risk</w:t>
      </w:r>
      <w:r>
        <w:rPr>
          <w:rFonts w:ascii="Arial" w:hAnsi="Arial" w:cs="Arial" w:eastAsia="Arial"/>
          <w:sz w:val="30"/>
          <w:szCs w:val="30"/>
          <w:color w:val="2D317E"/>
          <w:spacing w:val="3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of</w:t>
      </w:r>
      <w:r>
        <w:rPr>
          <w:rFonts w:ascii="Arial" w:hAnsi="Arial" w:cs="Arial" w:eastAsia="Arial"/>
          <w:sz w:val="30"/>
          <w:szCs w:val="30"/>
          <w:color w:val="2D317E"/>
          <w:spacing w:val="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developing</w:t>
      </w:r>
      <w:r>
        <w:rPr>
          <w:rFonts w:ascii="Arial" w:hAnsi="Arial" w:cs="Arial" w:eastAsia="Arial"/>
          <w:sz w:val="30"/>
          <w:szCs w:val="30"/>
          <w:color w:val="2D317E"/>
          <w:spacing w:val="4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asbestos-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elated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2"/>
        </w:rPr>
        <w:t>diseases?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8" w:lineRule="auto"/>
        <w:ind w:left="126" w:right="42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1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levels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breathe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every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da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Ambient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kground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usually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between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200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every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000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litres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cubic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metre)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(equivalent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0.20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per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litre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air).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most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become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ill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xposure,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because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levels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present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environment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Most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higher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levels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8"/>
        </w:rPr>
        <w:t>lives;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xample,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workplace,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community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home.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most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people,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kind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infrequent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unlikely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result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ill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ects.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26" w:right="36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Most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develop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asbestos-related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diseases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worked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jobs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frequently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breathed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large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amounts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fibres.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xample,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past,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construction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workers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practices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frequently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encountered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levels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ove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kground</w:t>
      </w:r>
      <w:r>
        <w:rPr>
          <w:rFonts w:ascii="Arial" w:hAnsi="Arial" w:cs="Arial" w:eastAsia="Arial"/>
          <w:sz w:val="21"/>
          <w:szCs w:val="21"/>
          <w:color w:val="4D4D4F"/>
          <w:spacing w:val="3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levels.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current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regulated</w:t>
      </w:r>
      <w:r>
        <w:rPr>
          <w:rFonts w:ascii="Arial" w:hAnsi="Arial" w:cs="Arial" w:eastAsia="Arial"/>
          <w:sz w:val="21"/>
          <w:szCs w:val="21"/>
          <w:color w:val="4D4D4F"/>
          <w:spacing w:val="2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workplace</w:t>
      </w:r>
      <w:r>
        <w:rPr>
          <w:rFonts w:ascii="Arial" w:hAnsi="Arial" w:cs="Arial" w:eastAsia="Arial"/>
          <w:sz w:val="21"/>
          <w:szCs w:val="21"/>
          <w:color w:val="4D4D4F"/>
          <w:spacing w:val="3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limit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(over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eight-hour</w:t>
      </w:r>
      <w:r>
        <w:rPr>
          <w:rFonts w:ascii="Arial" w:hAnsi="Arial" w:cs="Arial" w:eastAsia="Arial"/>
          <w:sz w:val="21"/>
          <w:szCs w:val="21"/>
          <w:color w:val="4D4D4F"/>
          <w:spacing w:val="3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period)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26" w:right="4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per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litre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(whi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between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500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000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times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kground</w:t>
      </w:r>
      <w:r>
        <w:rPr>
          <w:rFonts w:ascii="Arial" w:hAnsi="Arial" w:cs="Arial" w:eastAsia="Arial"/>
          <w:sz w:val="21"/>
          <w:szCs w:val="21"/>
          <w:color w:val="4D4D4F"/>
          <w:spacing w:val="5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levels).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past,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workers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milling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mining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encountered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concentrations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million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times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higher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kground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levels.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90" w:lineRule="atLeast"/>
        <w:ind w:left="126" w:right="5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amily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members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workers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those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lived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active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mines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(Australia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now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none)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risk.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worker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renovator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carry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clothing,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oots,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skin,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tools.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alert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ensure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family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members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84" w:lineRule="auto"/>
        <w:ind w:left="1878" w:right="74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0"/>
          <w:w w:val="95"/>
        </w:rPr>
        <w:t>Although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5"/>
        </w:rPr>
        <w:t>there</w:t>
      </w:r>
      <w:r>
        <w:rPr>
          <w:rFonts w:ascii="Arial" w:hAnsi="Arial" w:cs="Arial" w:eastAsia="Arial"/>
          <w:sz w:val="22"/>
          <w:szCs w:val="22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absolutely</w:t>
      </w:r>
      <w:r>
        <w:rPr>
          <w:rFonts w:ascii="Arial" w:hAnsi="Arial" w:cs="Arial" w:eastAsia="Arial"/>
          <w:sz w:val="22"/>
          <w:szCs w:val="22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level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fibres,</w:t>
      </w:r>
      <w:r>
        <w:rPr>
          <w:rFonts w:ascii="Arial" w:hAnsi="Arial" w:cs="Arial" w:eastAsia="Arial"/>
          <w:sz w:val="22"/>
          <w:szCs w:val="22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occasional</w:t>
      </w:r>
      <w:r>
        <w:rPr>
          <w:rFonts w:ascii="Arial" w:hAnsi="Arial" w:cs="Arial" w:eastAsia="Arial"/>
          <w:sz w:val="22"/>
          <w:szCs w:val="22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2"/>
          <w:szCs w:val="22"/>
          <w:color w:val="4D4D4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levels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2"/>
          <w:szCs w:val="22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poses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only</w: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2"/>
          <w:szCs w:val="22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health.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26" w:right="531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1.023602pt;margin-top:-90.954163pt;width:405.49406pt;height:75.091926pt;mso-position-horizontal-relative:page;mso-position-vertical-relative:paragraph;z-index:-3303" coordorigin="1020,-1819" coordsize="8110,1502">
            <v:shape style="position:absolute;left:1020;top:-1819;width:8110;height:1502" coordorigin="1020,-1819" coordsize="8110,1502" path="m8994,-1819l1020,-1812,1020,-1804,2496,-410,2548,-363,2604,-330,2671,-318,2719,-317,9004,-317,9083,-324,9125,-370,9130,-454,9130,-1692,9124,-1772,9078,-1814,8994,-1819e" filled="t" fillcolor="#DEEBD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small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number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asbestos-related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cases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occur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year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people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worked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cases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makes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difficult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determine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xact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cause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likely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event,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handling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contributed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cases.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6" w:right="1435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9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sa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et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3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precaution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33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fo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handlin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products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55" w:after="0" w:line="278" w:lineRule="auto"/>
        <w:ind w:left="126" w:right="688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describe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thi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guid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2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designe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reduc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23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7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ris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1E5840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89"/>
        </w:rPr>
        <w:t>ver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89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17"/>
          <w:w w:val="89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lo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w</w:t>
      </w:r>
      <w:r>
        <w:rPr>
          <w:rFonts w:ascii="Arial" w:hAnsi="Arial" w:cs="Arial" w:eastAsia="Arial"/>
          <w:sz w:val="30"/>
          <w:szCs w:val="30"/>
          <w:color w:val="1E5840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leve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8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(se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pag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2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BF2026"/>
          <w:spacing w:val="-23"/>
          <w:w w:val="104"/>
        </w:rPr>
        <w:t>1</w:t>
      </w:r>
      <w:r>
        <w:rPr>
          <w:rFonts w:ascii="Arial" w:hAnsi="Arial" w:cs="Arial" w:eastAsia="Arial"/>
          <w:sz w:val="30"/>
          <w:szCs w:val="30"/>
          <w:color w:val="BF2026"/>
          <w:spacing w:val="6"/>
          <w:w w:val="104"/>
        </w:rPr>
        <w:t>8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78"/>
        </w:rPr>
        <w:t>).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1000" w:bottom="720" w:left="900" w:right="380"/>
          <w:pgSz w:w="9980" w:h="14180"/>
        </w:sectPr>
      </w:pPr>
      <w:rPr/>
    </w:p>
    <w:p>
      <w:pPr>
        <w:spacing w:before="67" w:after="0" w:line="240" w:lineRule="auto"/>
        <w:ind w:left="45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W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hen</w:t>
      </w:r>
      <w:r>
        <w:rPr>
          <w:rFonts w:ascii="Arial" w:hAnsi="Arial" w:cs="Arial" w:eastAsia="Arial"/>
          <w:sz w:val="30"/>
          <w:szCs w:val="30"/>
          <w:color w:val="2D317E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D317E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householders</w:t>
      </w:r>
      <w:r>
        <w:rPr>
          <w:rFonts w:ascii="Arial" w:hAnsi="Arial" w:cs="Arial" w:eastAsia="Arial"/>
          <w:sz w:val="30"/>
          <w:szCs w:val="30"/>
          <w:color w:val="2D317E"/>
          <w:spacing w:val="7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likely</w:t>
      </w:r>
      <w:r>
        <w:rPr>
          <w:rFonts w:ascii="Arial" w:hAnsi="Arial" w:cs="Arial" w:eastAsia="Arial"/>
          <w:sz w:val="30"/>
          <w:szCs w:val="30"/>
          <w:color w:val="2D317E"/>
          <w:spacing w:val="3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D317E"/>
          <w:spacing w:val="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be</w:t>
      </w:r>
      <w:r>
        <w:rPr>
          <w:rFonts w:ascii="Arial" w:hAnsi="Arial" w:cs="Arial" w:eastAsia="Arial"/>
          <w:sz w:val="30"/>
          <w:szCs w:val="30"/>
          <w:color w:val="2D317E"/>
          <w:spacing w:val="1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exposed</w:t>
      </w:r>
      <w:r>
        <w:rPr>
          <w:rFonts w:ascii="Arial" w:hAnsi="Arial" w:cs="Arial" w:eastAsia="Arial"/>
          <w:sz w:val="30"/>
          <w:szCs w:val="30"/>
          <w:color w:val="2D317E"/>
          <w:spacing w:val="3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D317E"/>
          <w:spacing w:val="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</w:rPr>
        <w:t>asbestos?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8" w:lineRule="auto"/>
        <w:ind w:left="456" w:right="11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accidental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damage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home,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result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handling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tradespeople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themselves.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ome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typical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scenarios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described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5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Durin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norma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wea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3"/>
          <w:b/>
          <w:bCs/>
        </w:rPr>
        <w:t>tear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88" w:lineRule="auto"/>
        <w:ind w:left="456" w:right="18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normal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circumstances,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house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good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condition,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leave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them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alone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them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signs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damage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deterioration.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56" w:right="2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natural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ageing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weathering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roofs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releases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time.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unlikely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because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dispersed,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diluted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wind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washed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away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rainwater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runoff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systems.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testing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near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buildings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roofs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little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increase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levels.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07" w:lineRule="auto"/>
        <w:ind w:left="456" w:right="2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Durin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mino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househol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maintenanc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4477BC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accidenta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disturbance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Accidental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result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someone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pushing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foot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through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ceiling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sheet,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6"/>
        </w:rPr>
        <w:t>putting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new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towel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rail,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even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garden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debris.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6" w:after="0" w:line="288" w:lineRule="auto"/>
        <w:ind w:left="456" w:right="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accidental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occurs,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take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prompt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steps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manage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reducing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personal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preventing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further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occurrences.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xample,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could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pieces,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wipe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456" w:right="18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down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surfaces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cloth,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doors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windows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even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temporarily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relocate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carried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90" w:lineRule="atLeast"/>
        <w:ind w:left="456" w:right="33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articular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tasks,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power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tools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cutting,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drilling,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grinding,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sanding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sawing,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significant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numbers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fibres.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use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high-pressure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blasters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fibres.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84" w:lineRule="auto"/>
        <w:ind w:left="2347" w:right="69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-25"/>
          <w:w w:val="92"/>
        </w:rPr>
        <w:t>Y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ou</w:t>
      </w:r>
      <w:r>
        <w:rPr>
          <w:rFonts w:ascii="Arial" w:hAnsi="Arial" w:cs="Arial" w:eastAsia="Arial"/>
          <w:sz w:val="22"/>
          <w:szCs w:val="22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2"/>
          <w:szCs w:val="22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never</w:t>
      </w:r>
      <w:r>
        <w:rPr>
          <w:rFonts w:ascii="Arial" w:hAnsi="Arial" w:cs="Arial" w:eastAsia="Arial"/>
          <w:sz w:val="22"/>
          <w:szCs w:val="22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use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power</w:t>
      </w:r>
      <w:r>
        <w:rPr>
          <w:rFonts w:ascii="Arial" w:hAnsi="Arial" w:cs="Arial" w:eastAsia="Arial"/>
          <w:sz w:val="22"/>
          <w:szCs w:val="22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tools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high-pressure,</w:t>
      </w:r>
      <w:r>
        <w:rPr>
          <w:rFonts w:ascii="Arial" w:hAnsi="Arial" w:cs="Arial" w:eastAsia="Arial"/>
          <w:sz w:val="22"/>
          <w:szCs w:val="22"/>
          <w:color w:val="4D4D4F"/>
          <w:spacing w:val="-1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water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jet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cleaning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2"/>
          <w:szCs w:val="22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they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2"/>
          <w:szCs w:val="22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cause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damage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releases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2"/>
          <w:szCs w:val="22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fibres.</w:t>
      </w:r>
      <w:r>
        <w:rPr>
          <w:rFonts w:ascii="Arial" w:hAnsi="Arial" w:cs="Arial" w:eastAsia="Arial"/>
          <w:sz w:val="22"/>
          <w:szCs w:val="22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4D4D4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some</w:t>
      </w:r>
      <w:r>
        <w:rPr>
          <w:rFonts w:ascii="Arial" w:hAnsi="Arial" w:cs="Arial" w:eastAsia="Arial"/>
          <w:sz w:val="22"/>
          <w:szCs w:val="22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states,</w:t>
      </w:r>
      <w:r>
        <w:rPr>
          <w:rFonts w:ascii="Arial" w:hAnsi="Arial" w:cs="Arial" w:eastAsia="Arial"/>
          <w:sz w:val="22"/>
          <w:szCs w:val="22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these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activities</w:t>
      </w:r>
      <w:r>
        <w:rPr>
          <w:rFonts w:ascii="Arial" w:hAnsi="Arial" w:cs="Arial" w:eastAsia="Arial"/>
          <w:sz w:val="22"/>
          <w:szCs w:val="22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illegal.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8" w:lineRule="auto"/>
        <w:ind w:left="456" w:right="699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41.939899pt;margin-top:-91.655174pt;width:405.49406pt;height:75.091926pt;mso-position-horizontal-relative:page;mso-position-vertical-relative:paragraph;z-index:-3302" coordorigin="839,-1833" coordsize="8110,1502">
            <v:shape style="position:absolute;left:839;top:-1833;width:8110;height:1502" coordorigin="839,-1833" coordsize="8110,1502" path="m8812,-1833l839,-1826,839,-1818,2314,-424,2367,-377,2422,-344,2490,-332,2537,-331,8822,-331,8901,-338,8943,-384,8949,-468,8949,-1706,8942,-1786,8896,-1828,8812,-1833e" filled="t" fillcolor="#DEEBD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Old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vinyl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linoleum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floor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coverings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tiles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might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form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easily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become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orne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disturbed.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56" w:right="39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29–34</w:t>
      </w:r>
      <w:r>
        <w:rPr>
          <w:rFonts w:ascii="Arial" w:hAnsi="Arial" w:cs="Arial" w:eastAsia="Arial"/>
          <w:sz w:val="21"/>
          <w:szCs w:val="21"/>
          <w:color w:val="C64837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further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protect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yourself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famil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including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hildren,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pieces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products.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5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If</w:t>
      </w:r>
      <w:r>
        <w:rPr>
          <w:rFonts w:ascii="Arial" w:hAnsi="Arial" w:cs="Arial" w:eastAsia="Arial"/>
          <w:sz w:val="30"/>
          <w:szCs w:val="30"/>
          <w:color w:val="1E5840"/>
          <w:spacing w:val="-1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1E5840"/>
          <w:spacing w:val="-2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doubt,</w:t>
      </w:r>
      <w:r>
        <w:rPr>
          <w:rFonts w:ascii="Arial" w:hAnsi="Arial" w:cs="Arial" w:eastAsia="Arial"/>
          <w:sz w:val="30"/>
          <w:szCs w:val="30"/>
          <w:color w:val="1E5840"/>
          <w:spacing w:val="-8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engage</w:t>
      </w:r>
      <w:r>
        <w:rPr>
          <w:rFonts w:ascii="Arial" w:hAnsi="Arial" w:cs="Arial" w:eastAsia="Arial"/>
          <w:sz w:val="30"/>
          <w:szCs w:val="30"/>
          <w:color w:val="1E5840"/>
          <w:spacing w:val="2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-2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licensed</w:t>
      </w:r>
      <w:r>
        <w:rPr>
          <w:rFonts w:ascii="Arial" w:hAnsi="Arial" w:cs="Arial" w:eastAsia="Arial"/>
          <w:sz w:val="30"/>
          <w:szCs w:val="30"/>
          <w:color w:val="1E5840"/>
          <w:spacing w:val="12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asbestos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removalist</w:t>
      </w:r>
      <w:r>
        <w:rPr>
          <w:rFonts w:ascii="Arial" w:hAnsi="Arial" w:cs="Arial" w:eastAsia="Arial"/>
          <w:sz w:val="30"/>
          <w:szCs w:val="30"/>
          <w:color w:val="1E5840"/>
          <w:spacing w:val="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(see</w:t>
      </w:r>
      <w:r>
        <w:rPr>
          <w:rFonts w:ascii="Arial" w:hAnsi="Arial" w:cs="Arial" w:eastAsia="Arial"/>
          <w:sz w:val="30"/>
          <w:szCs w:val="30"/>
          <w:color w:val="1E5840"/>
          <w:spacing w:val="1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page</w:t>
      </w:r>
      <w:r>
        <w:rPr>
          <w:rFonts w:ascii="Arial" w:hAnsi="Arial" w:cs="Arial" w:eastAsia="Arial"/>
          <w:sz w:val="30"/>
          <w:szCs w:val="30"/>
          <w:color w:val="1E5840"/>
          <w:spacing w:val="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BF2026"/>
          <w:spacing w:val="0"/>
          <w:w w:val="104"/>
        </w:rPr>
        <w:t>27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78"/>
        </w:rPr>
        <w:t>).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35" w:top="980" w:bottom="660" w:left="400" w:right="920"/>
          <w:pgSz w:w="9980" w:h="1418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01.574013pt;width:498.898pt;height:607.087pt;mso-position-horizontal-relative:page;mso-position-vertical-relative:page;z-index:-330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12" w:right="-20"/>
                    <w:jc w:val="left"/>
                    <w:tabs>
                      <w:tab w:pos="6000" w:val="left"/>
                      <w:tab w:pos="766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public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>Exposu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2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  <w:position w:val="7"/>
                    </w:rPr>
                    <w:t>V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7"/>
                      <w:w w:val="100"/>
                      <w:b/>
                      <w:bCs/>
                      <w:position w:val="7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11"/>
                      <w:w w:val="100"/>
                      <w:b/>
                      <w:bCs/>
                      <w:position w:val="7"/>
                    </w:rPr>
                    <w:t>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7"/>
                    </w:rPr>
                    <w:t>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7"/>
                      <w:w w:val="100"/>
                      <w:b/>
                      <w:bCs/>
                      <w:position w:val="7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7"/>
                      <w:w w:val="100"/>
                      <w:b/>
                      <w:bCs/>
                      <w:position w:val="7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7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9"/>
                      <w:w w:val="100"/>
                      <w:b/>
                      <w:bCs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7"/>
                      <w:w w:val="101"/>
                      <w:b/>
                      <w:bCs/>
                      <w:position w:val="7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0" w:after="0" w:line="185" w:lineRule="auto"/>
                    <w:ind w:left="6003" w:right="2648" w:firstLine="-5092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1"/>
                    </w:rPr>
                    <w:t>air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"/>
                      <w:w w:val="9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1"/>
                    </w:rPr>
                    <w:t>has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"/>
                      <w:w w:val="9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low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5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9"/>
                      <w:w w:val="100"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5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1"/>
                      <w:w w:val="100"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7"/>
                      <w:position w:val="5"/>
                    </w:rPr>
                    <w:t>fib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7"/>
                      <w:position w:val="5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  <w:position w:val="5"/>
                    </w:rPr>
                    <w:t>es: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0"/>
                      <w:w w:val="101"/>
                      <w:position w:val="0"/>
                    </w:rPr>
                    <w:t>Ba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-3"/>
                      <w:w w:val="101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0"/>
                      <w:w w:val="106"/>
                      <w:position w:val="0"/>
                    </w:rPr>
                    <w:t>kg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-3"/>
                      <w:w w:val="106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0"/>
                      <w:w w:val="103"/>
                      <w:position w:val="0"/>
                    </w:rPr>
                    <w:t>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159" w:lineRule="exact"/>
                    <w:ind w:left="912" w:right="-2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asbestos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fibres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54" w:lineRule="exact"/>
                    <w:ind w:left="6003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</w:rPr>
                    <w:t>equency: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6003" w:right="-2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w w:val="102"/>
                    </w:rPr>
                    <w:t>Cons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3"/>
                      <w:w w:val="102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2BD87"/>
                      <w:spacing w:val="0"/>
                      <w:w w:val="101"/>
                    </w:rPr>
                    <w:t>ant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12" w:right="-20"/>
                    <w:jc w:val="left"/>
                    <w:tabs>
                      <w:tab w:pos="6000" w:val="left"/>
                      <w:tab w:pos="802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Householder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Exposu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  <w:position w:val="5"/>
                    </w:rPr>
                    <w:t>L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  <w:position w:val="5"/>
                    </w:rPr>
                    <w:t>O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5"/>
                    </w:rPr>
                    <w:t>W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5"/>
                      <w:w w:val="100"/>
                      <w:b/>
                      <w:bCs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1"/>
                      <w:b/>
                      <w:bCs/>
                      <w:position w:val="5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8" w:after="0" w:line="240" w:lineRule="auto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Incident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7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3"/>
                    </w:rPr>
                    <w:t>c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h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7"/>
                    </w:rPr>
                    <w:t>fib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7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</w:rPr>
                    <w:t>es: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91" w:lineRule="exact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  <w:position w:val="-1"/>
                    </w:rPr>
                    <w:t>unsa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2"/>
                      <w:position w:val="-1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  <w:position w:val="-1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2"/>
                      <w:w w:val="92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  <w:position w:val="-1"/>
                    </w:rPr>
                    <w:t>renovation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"/>
                      <w:w w:val="92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  <w:t>or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-10"/>
                      <w:w w:val="100"/>
                      <w:position w:val="9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0"/>
                      <w:position w:val="9"/>
                    </w:rPr>
                    <w:t>0s-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-10"/>
                      <w:w w:val="100"/>
                      <w:position w:val="9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0"/>
                      <w:position w:val="9"/>
                    </w:rPr>
                    <w:t>00s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17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0"/>
                      <w:position w:val="9"/>
                    </w:rPr>
                    <w:t>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2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1"/>
                      <w:position w:val="9"/>
                    </w:rPr>
                    <w:t>Ba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-3"/>
                      <w:w w:val="101"/>
                      <w:position w:val="9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6"/>
                      <w:position w:val="9"/>
                    </w:rPr>
                    <w:t>kg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-3"/>
                      <w:w w:val="106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3"/>
                      <w:position w:val="9"/>
                    </w:rPr>
                    <w:t>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6" w:after="0" w:line="164" w:lineRule="auto"/>
                    <w:ind w:left="6003" w:right="3103" w:firstLine="-5092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</w:rPr>
                    <w:t>demolition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</w:rPr>
                    <w:t>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4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</w:rPr>
                    <w:t>xt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door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8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8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8"/>
                    </w:rPr>
                    <w:t>equency: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1"/>
                      <w:position w:val="0"/>
                    </w:rPr>
                    <w:t>Oc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3"/>
                      <w:w w:val="101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4D2F6"/>
                      <w:spacing w:val="0"/>
                      <w:w w:val="102"/>
                      <w:position w:val="0"/>
                    </w:rPr>
                    <w:t>asional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12" w:right="-20"/>
                    <w:jc w:val="left"/>
                    <w:tabs>
                      <w:tab w:pos="6000" w:val="left"/>
                      <w:tab w:pos="776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  <w:t>Home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9"/>
                      <w:w w:val="100"/>
                      <w:position w:val="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  <w:position w:val="2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  <w:t>enovator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38"/>
                      <w:w w:val="100"/>
                      <w:position w:val="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0"/>
                    </w:rPr>
                    <w:t>Exposu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0"/>
                      <w:b/>
                      <w:bCs/>
                      <w:position w:val="5"/>
                    </w:rPr>
                    <w:t>MEDIU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5"/>
                    </w:rPr>
                    <w:t>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39"/>
                      <w:w w:val="100"/>
                      <w:b/>
                      <w:bCs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1"/>
                      <w:b/>
                      <w:bCs/>
                      <w:position w:val="5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0" w:after="0" w:line="240" w:lineRule="auto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  <w:position w:val="2"/>
                    </w:rPr>
                    <w:t>Unsa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3"/>
                      <w:position w:val="2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  <w:position w:val="2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5"/>
                      <w:w w:val="93"/>
                      <w:position w:val="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  <w:t>removal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0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7"/>
                      <w:position w:val="0"/>
                    </w:rPr>
                    <w:t>fib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7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  <w:position w:val="0"/>
                    </w:rPr>
                    <w:t>es: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" w:after="0" w:line="240" w:lineRule="auto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8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  <w:position w:val="-8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  <w:position w:val="-8"/>
                    </w:rPr>
                    <w:t>asbestos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  <w:position w:val="-8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8"/>
                    </w:rPr>
                    <w:t>in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8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-10"/>
                      <w:w w:val="100"/>
                      <w:position w:val="0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0"/>
                      <w:position w:val="0"/>
                    </w:rPr>
                    <w:t>00s-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-10"/>
                      <w:w w:val="100"/>
                      <w:position w:val="0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0"/>
                      <w:position w:val="0"/>
                    </w:rPr>
                    <w:t>000s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18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0"/>
                      <w:position w:val="0"/>
                    </w:rPr>
                    <w:t>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1"/>
                      <w:position w:val="0"/>
                    </w:rPr>
                    <w:t>Ba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-3"/>
                      <w:w w:val="101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6"/>
                      <w:position w:val="0"/>
                    </w:rPr>
                    <w:t>kg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-3"/>
                      <w:w w:val="106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3"/>
                      <w:position w:val="0"/>
                    </w:rPr>
                    <w:t>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90" w:after="0" w:line="177" w:lineRule="auto"/>
                    <w:ind w:left="6003" w:right="3106" w:firstLine="-5092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home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renovation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6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6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6"/>
                    </w:rPr>
                    <w:t>equency: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6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1"/>
                      <w:position w:val="0"/>
                    </w:rPr>
                    <w:t>Oc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3"/>
                      <w:w w:val="101"/>
                      <w:position w:val="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E8BD4A"/>
                      <w:spacing w:val="0"/>
                      <w:w w:val="102"/>
                      <w:position w:val="0"/>
                    </w:rPr>
                    <w:t>asional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0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12" w:right="-20"/>
                    <w:jc w:val="left"/>
                    <w:tabs>
                      <w:tab w:pos="6000" w:val="left"/>
                      <w:tab w:pos="798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6"/>
                    </w:rPr>
                    <w:t>Builder/tradesperson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>Exposu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2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0"/>
                      <w:b/>
                      <w:bCs/>
                      <w:position w:val="5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5"/>
                      <w:w w:val="100"/>
                      <w:b/>
                      <w:bCs/>
                      <w:position w:val="5"/>
                    </w:rPr>
                    <w:t>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0"/>
                      <w:b/>
                      <w:bCs/>
                      <w:position w:val="5"/>
                    </w:rPr>
                    <w:t>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5"/>
                    </w:rPr>
                    <w:t>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16"/>
                      <w:w w:val="100"/>
                      <w:b/>
                      <w:bCs/>
                      <w:position w:val="5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9"/>
                      <w:w w:val="101"/>
                      <w:b/>
                      <w:bCs/>
                      <w:position w:val="5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8" w:after="0" w:line="240" w:lineRule="auto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2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</w:rPr>
                    <w:t>requent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3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2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</w:rPr>
                    <w:t>xposure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9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high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1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9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1"/>
                      <w:w w:val="100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7"/>
                      <w:position w:val="1"/>
                    </w:rPr>
                    <w:t>fib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7"/>
                      <w:position w:val="1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  <w:position w:val="1"/>
                    </w:rPr>
                    <w:t>es: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86" w:lineRule="exact"/>
                    <w:ind w:left="912" w:right="-20"/>
                    <w:jc w:val="left"/>
                    <w:tabs>
                      <w:tab w:pos="5300" w:val="left"/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0"/>
                      <w:position w:val="-2"/>
                    </w:rPr>
                    <w:t>level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0"/>
                      <w:position w:val="-2"/>
                    </w:rPr>
                    <w:t>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2"/>
                      <w:w w:val="90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100"/>
                      <w:position w:val="-2"/>
                    </w:rPr>
                    <w:t>o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2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8"/>
                      <w:w w:val="100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0"/>
                      <w:position w:val="-2"/>
                    </w:rPr>
                    <w:t>asbesto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0"/>
                      <w:position w:val="-2"/>
                    </w:rPr>
                    <w:t>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22"/>
                      <w:w w:val="90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0"/>
                      <w:position w:val="-2"/>
                    </w:rPr>
                    <w:t>b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0"/>
                      <w:position w:val="-2"/>
                    </w:rPr>
                    <w:t>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0"/>
                      <w:position w:val="-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100"/>
                      <w:position w:val="-2"/>
                    </w:rPr>
                    <w:t>builders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2"/>
                    </w:rPr>
                    <w:t>,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2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2"/>
                    </w:rPr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-2"/>
                      <w:w w:val="100"/>
                      <w:position w:val="10"/>
                    </w:rPr>
                    <w:t>R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-2"/>
                      <w:w w:val="100"/>
                      <w:position w:val="10"/>
                    </w:rPr>
                    <w:t>em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-3"/>
                      <w:w w:val="100"/>
                      <w:position w:val="10"/>
                    </w:rPr>
                    <w:t>o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-3"/>
                      <w:w w:val="100"/>
                      <w:position w:val="10"/>
                    </w:rPr>
                    <w:t>v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0"/>
                      <w:w w:val="100"/>
                      <w:position w:val="10"/>
                    </w:rPr>
                    <w:t>e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1"/>
                      <w:w w:val="100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-2"/>
                      <w:w w:val="100"/>
                      <w:position w:val="10"/>
                    </w:rPr>
                    <w:t>it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0"/>
                      <w:w w:val="100"/>
                      <w:position w:val="10"/>
                    </w:rPr>
                    <w:t>!</w:t>
                  </w:r>
                  <w:r>
                    <w:rPr>
                      <w:rFonts w:ascii="Arial" w:hAnsi="Arial" w:cs="Arial" w:eastAsia="Arial"/>
                      <w:sz w:val="5"/>
                      <w:szCs w:val="5"/>
                      <w:color w:val="2E3092"/>
                      <w:spacing w:val="0"/>
                      <w:w w:val="100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2"/>
                      <w:w w:val="94"/>
                      <w:position w:val="10"/>
                    </w:rPr>
                    <w:t>P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1"/>
                      <w:w w:val="140"/>
                      <w:position w:val="10"/>
                    </w:rPr>
                    <w:t>t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0"/>
                      <w:w w:val="111"/>
                      <w:position w:val="10"/>
                    </w:rPr>
                    <w:t>y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5"/>
                      <w:w w:val="100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2"/>
                      <w:w w:val="117"/>
                      <w:position w:val="10"/>
                    </w:rPr>
                    <w:t>L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2"/>
                      <w:w w:val="117"/>
                      <w:position w:val="10"/>
                    </w:rPr>
                    <w:t>t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0"/>
                      <w:w w:val="117"/>
                      <w:position w:val="10"/>
                    </w:rPr>
                    <w:t>d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-13"/>
                      <w:w w:val="117"/>
                      <w:position w:val="10"/>
                    </w:rPr>
                    <w:t> 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0"/>
                      <w:w w:val="100"/>
                      <w:position w:val="10"/>
                    </w:rPr>
                    <w:tab/>
                  </w:r>
                  <w:r>
                    <w:rPr>
                      <w:rFonts w:ascii="Arial" w:hAnsi="Arial" w:cs="Arial" w:eastAsia="Arial"/>
                      <w:sz w:val="4"/>
                      <w:szCs w:val="4"/>
                      <w:color w:val="2E3092"/>
                      <w:spacing w:val="0"/>
                      <w:w w:val="100"/>
                      <w:position w:val="1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10"/>
                      <w:w w:val="100"/>
                      <w:position w:val="9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0"/>
                      <w:position w:val="9"/>
                    </w:rPr>
                    <w:t>00s-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10"/>
                      <w:w w:val="100"/>
                      <w:position w:val="9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0"/>
                      <w:position w:val="9"/>
                    </w:rPr>
                    <w:t>000s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18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0"/>
                      <w:position w:val="9"/>
                    </w:rPr>
                    <w:t>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2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1"/>
                      <w:position w:val="9"/>
                    </w:rPr>
                    <w:t>Ba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3"/>
                      <w:w w:val="101"/>
                      <w:position w:val="9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6"/>
                      <w:position w:val="9"/>
                    </w:rPr>
                    <w:t>kg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3"/>
                      <w:w w:val="106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3"/>
                      <w:position w:val="9"/>
                    </w:rPr>
                    <w:t>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6" w:after="0" w:line="163" w:lineRule="auto"/>
                    <w:ind w:left="6000" w:right="3126" w:firstLine="-5088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3"/>
                    </w:rPr>
                    <w:t>usin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g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93"/>
                    </w:rPr>
                    <w:t>unsa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6"/>
                      <w:w w:val="93"/>
                    </w:rPr>
                    <w:t>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2"/>
                      <w:w w:val="100"/>
                    </w:rPr>
                    <w:t>practice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9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9"/>
                    </w:rPr>
                    <w:t>equency: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3"/>
                      <w:w w:val="91"/>
                      <w:position w:val="0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-3"/>
                      <w:w w:val="106"/>
                      <w:position w:val="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D793C"/>
                      <w:spacing w:val="0"/>
                      <w:w w:val="102"/>
                      <w:position w:val="0"/>
                    </w:rPr>
                    <w:t>equent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12" w:right="-20"/>
                    <w:jc w:val="left"/>
                    <w:tabs>
                      <w:tab w:pos="6000" w:val="left"/>
                      <w:tab w:pos="7720" w:val="left"/>
                    </w:tabs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Asbestos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mine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worker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Exposu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2"/>
                      <w:w w:val="100"/>
                      <w:b/>
                      <w:bCs/>
                      <w:position w:val="4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7"/>
                      <w:w w:val="100"/>
                      <w:b/>
                      <w:bCs/>
                      <w:position w:val="4"/>
                    </w:rPr>
                    <w:t>X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  <w:position w:val="4"/>
                    </w:rPr>
                    <w:t>T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7"/>
                      <w:w w:val="100"/>
                      <w:b/>
                      <w:bCs/>
                      <w:position w:val="4"/>
                    </w:rPr>
                    <w:t>REM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  <w:position w:val="4"/>
                    </w:rPr>
                    <w:t>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3"/>
                      <w:w w:val="100"/>
                      <w:b/>
                      <w:bCs/>
                      <w:position w:val="4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7"/>
                      <w:w w:val="101"/>
                      <w:b/>
                      <w:bCs/>
                      <w:position w:val="4"/>
                    </w:rPr>
                    <w:t>RISK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50" w:after="0" w:line="240" w:lineRule="auto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(Note: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All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asbestos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</w:rPr>
                    <w:t>Number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7"/>
                    </w:rPr>
                    <w:t>fib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7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99"/>
                    </w:rPr>
                    <w:t>es: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92" w:lineRule="exact"/>
                    <w:ind w:left="912" w:right="-2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  <w:position w:val="-1"/>
                    </w:rPr>
                    <w:t>mining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4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5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  <w:t>Australia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0"/>
                      <w:position w:val="9"/>
                    </w:rPr>
                    <w:t>millions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34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0"/>
                      <w:position w:val="9"/>
                    </w:rPr>
                    <w:t>x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2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1"/>
                      <w:position w:val="9"/>
                    </w:rPr>
                    <w:t>Ba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-3"/>
                      <w:w w:val="101"/>
                      <w:position w:val="9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6"/>
                      <w:position w:val="9"/>
                    </w:rPr>
                    <w:t>kg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-3"/>
                      <w:w w:val="106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3"/>
                      <w:position w:val="9"/>
                    </w:rPr>
                    <w:t>ound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1" w:after="0" w:line="167" w:lineRule="auto"/>
                    <w:ind w:left="6012" w:right="3115" w:firstLine="-5100"/>
                    <w:jc w:val="left"/>
                    <w:tabs>
                      <w:tab w:pos="600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</w:rPr>
                    <w:t>stopped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16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92"/>
                    </w:rPr>
                    <w:t>by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19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4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>83)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-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8"/>
                    </w:rPr>
                    <w:t>F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-3"/>
                      <w:w w:val="100"/>
                      <w:position w:val="8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8"/>
                    </w:rPr>
                    <w:t>equency: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4D4D4F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C64837"/>
                      <w:spacing w:val="0"/>
                      <w:w w:val="100"/>
                      <w:position w:val="0"/>
                    </w:rPr>
                    <w:t>Daily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2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852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FFFFFF"/>
                      <w:spacing w:val="-15"/>
                      <w:w w:val="101"/>
                    </w:rPr>
                    <w:t>19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101.574013pt;width:498.898pt;height:607.087pt;mso-position-horizontal-relative:page;mso-position-vertical-relative:page;z-index:-3300" coordorigin="0,2031" coordsize="9978,12142">
            <v:group style="position:absolute;left:549;top:2138;width:8912;height:2111" coordorigin="549,2138" coordsize="8912,2111">
              <v:shape style="position:absolute;left:549;top:2138;width:8912;height:2111" coordorigin="549,2138" coordsize="8912,2111" path="m686,2138l624,2140,562,2169,550,2232,549,2264,549,4117,554,4196,596,4242,676,4249,7724,4249,7752,4249,7816,4244,7873,4221,7928,4164,9461,2153,9461,2144,686,2138e" filled="t" fillcolor="#FFFFFF" stroked="f">
                <v:path arrowok="t"/>
                <v:fill/>
              </v:shape>
              <v:shape style="position:absolute;left:2752;top:2278;width:2602;height:1543" type="#_x0000_t75">
                <v:imagedata r:id="rId50" o:title=""/>
              </v:shape>
            </v:group>
            <v:group style="position:absolute;left:5077;top:2543;width:45;height:35" coordorigin="5077,2543" coordsize="45,35">
              <v:shape style="position:absolute;left:5077;top:2543;width:45;height:35" coordorigin="5077,2543" coordsize="45,35" path="m5122,2543l5077,2578e" filled="f" stroked="t" strokeweight=".070pt" strokecolor="#043E26">
                <v:path arrowok="t"/>
              </v:shape>
            </v:group>
            <v:group style="position:absolute;left:5077;top:2560;width:30;height:2" coordorigin="5077,2560" coordsize="30,2">
              <v:shape style="position:absolute;left:5077;top:2560;width:30;height:2" coordorigin="5077,2560" coordsize="30,0" path="m5077,2560l5108,2560e" filled="f" stroked="t" strokeweight=".505pt" strokecolor="#58595B">
                <v:path arrowok="t"/>
              </v:shape>
            </v:group>
            <v:group style="position:absolute;left:5095;top:2556;width:29;height:2" coordorigin="5095,2556" coordsize="29,2">
              <v:shape style="position:absolute;left:5095;top:2556;width:29;height:2" coordorigin="5095,2556" coordsize="29,0" path="m5095,2556l5124,2556e" filled="f" stroked="t" strokeweight=".464pt" strokecolor="#043E26">
                <v:path arrowok="t"/>
              </v:shape>
            </v:group>
            <v:group style="position:absolute;left:5087;top:2549;width:24;height:27" coordorigin="5087,2549" coordsize="24,27">
              <v:shape style="position:absolute;left:5087;top:2549;width:24;height:27" coordorigin="5087,2549" coordsize="24,27" path="m5111,2576l5087,2549e" filled="f" stroked="t" strokeweight=".070pt" strokecolor="#043E26">
                <v:path arrowok="t"/>
              </v:shape>
            </v:group>
            <v:group style="position:absolute;left:5094;top:2553;width:18;height:16" coordorigin="5094,2553" coordsize="18,16">
              <v:shape style="position:absolute;left:5094;top:2553;width:18;height:16" coordorigin="5094,2553" coordsize="18,16" path="m5094,2569l5112,2553e" filled="f" stroked="t" strokeweight=".070pt" strokecolor="#B6B7B8">
                <v:path arrowok="t"/>
              </v:shape>
            </v:group>
            <v:group style="position:absolute;left:5211;top:2493;width:37;height:67" coordorigin="5211,2493" coordsize="37,67">
              <v:shape style="position:absolute;left:5211;top:2493;width:37;height:67" coordorigin="5211,2493" coordsize="37,67" path="m5248,2493l5211,2561e" filled="f" stroked="t" strokeweight=".070pt" strokecolor="#043E26">
                <v:path arrowok="t"/>
              </v:shape>
            </v:group>
            <v:group style="position:absolute;left:5217;top:2505;width:25;height:40" coordorigin="5217,2505" coordsize="25,40">
              <v:shape style="position:absolute;left:5217;top:2505;width:25;height:40" coordorigin="5217,2505" coordsize="25,40" path="m5243,2545l5217,2505e" filled="f" stroked="t" strokeweight=".112pt" strokecolor="#000000">
                <v:path arrowok="t"/>
              </v:shape>
            </v:group>
            <v:group style="position:absolute;left:5199;top:2529;width:43;height:3" coordorigin="5199,2529" coordsize="43,3">
              <v:shape style="position:absolute;left:5199;top:2529;width:43;height:3" coordorigin="5199,2529" coordsize="43,3" path="m5242,2529l5199,2532e" filled="f" stroked="t" strokeweight=".070pt" strokecolor="#58595B">
                <v:path arrowok="t"/>
              </v:shape>
            </v:group>
            <v:group style="position:absolute;left:5224;top:2502;width:31;height:27" coordorigin="5224,2502" coordsize="31,27">
              <v:shape style="position:absolute;left:5224;top:2502;width:31;height:27" coordorigin="5224,2502" coordsize="31,27" path="m5255,2502l5224,2530e" filled="f" stroked="t" strokeweight=".070pt" strokecolor="#043E26">
                <v:path arrowok="t"/>
              </v:shape>
            </v:group>
            <v:group style="position:absolute;left:5208;top:2530;width:44;height:2" coordorigin="5208,2530" coordsize="44,2">
              <v:shape style="position:absolute;left:5208;top:2530;width:44;height:2" coordorigin="5208,2530" coordsize="44,0" path="m5208,2530l5252,2530e" filled="f" stroked="t" strokeweight="1.086pt" strokecolor="#043E26">
                <v:path arrowok="t"/>
              </v:shape>
            </v:group>
            <v:group style="position:absolute;left:5230;top:2496;width:6;height:59" coordorigin="5230,2496" coordsize="6,59">
              <v:shape style="position:absolute;left:5230;top:2496;width:6;height:59" coordorigin="5230,2496" coordsize="6,59" path="m5236,2554l5230,2496e" filled="f" stroked="t" strokeweight=".070pt" strokecolor="#B6B7B8">
                <v:path arrowok="t"/>
              </v:shape>
            </v:group>
            <v:group style="position:absolute;left:5234;top:2511;width:2;height:30" coordorigin="5234,2511" coordsize="2,30">
              <v:shape style="position:absolute;left:5234;top:2511;width:2;height:30" coordorigin="5234,2511" coordsize="0,30" path="m5234,2511l5234,2541e" filled="f" stroked="t" strokeweight=".724pt" strokecolor="#B6B7B8">
                <v:path arrowok="t"/>
              </v:shape>
            </v:group>
            <v:group style="position:absolute;left:7260;top:2371;width:2250;height:850" coordorigin="7260,2371" coordsize="2250,850">
              <v:shape style="position:absolute;left:7260;top:2371;width:2250;height:850" coordorigin="7260,2371" coordsize="2250,850" path="m9378,2371l7260,2374,7260,2377,7821,3129,7865,3182,7918,3215,8003,3222,9402,3222,9476,3213,9508,3154,9510,2479,9509,2448,9482,2382,9414,2371,9378,2371e" filled="t" fillcolor="#6CB576" stroked="f">
                <v:path arrowok="t"/>
                <v:fill/>
              </v:shape>
            </v:group>
            <v:group style="position:absolute;left:559;top:4357;width:8871;height:2111" coordorigin="559,4357" coordsize="8871,2111">
              <v:shape style="position:absolute;left:559;top:4357;width:8871;height:2111" coordorigin="559,4357" coordsize="8871,2111" path="m696,4357l634,4359,572,4388,560,4451,559,4483,559,6336,564,6415,606,6462,686,6468,7700,6468,7728,6468,7792,6464,7849,6440,7903,6383,9430,4372,9430,4363,696,4357e" filled="t" fillcolor="#FFFFFF" stroked="f">
                <v:path arrowok="t"/>
                <v:fill/>
              </v:shape>
            </v:group>
            <v:group style="position:absolute;left:4254;top:5239;width:1556;height:719" coordorigin="4254,5239" coordsize="1556,719">
              <v:shape style="position:absolute;left:4254;top:5239;width:1556;height:719" coordorigin="4254,5239" coordsize="1556,719" path="m5032,5239l4968,5241,4906,5244,4845,5250,4729,5268,4622,5293,4525,5326,4441,5365,4370,5410,4315,5459,4276,5513,4256,5569,4254,5599,4256,5628,4276,5685,4315,5739,4370,5788,4441,5833,4525,5872,4622,5905,4729,5930,4845,5948,4906,5954,4968,5957,5032,5959,5096,5957,5158,5954,5219,5948,5335,5930,5442,5905,5538,5872,5623,5833,5693,5788,5749,5739,5787,5685,5807,5628,5810,5599,5807,5569,5787,5513,5749,5459,5693,5410,5623,5365,5538,5326,5442,5293,5335,5268,5219,5250,5158,5244,5096,5241,5032,5239e" filled="t" fillcolor="#6CB17D" stroked="f">
                <v:path arrowok="t"/>
                <v:fill/>
              </v:shape>
            </v:group>
            <v:group style="position:absolute;left:4508;top:5544;width:1302;height:414" coordorigin="4508,5544" coordsize="1302,414">
              <v:shape style="position:absolute;left:4508;top:5544;width:1302;height:414" coordorigin="4508,5544" coordsize="1302,414" path="m4510,5544l4508,5544,4508,5611,4918,5818,5115,5957,5163,5954,5222,5949,5336,5932,5441,5908,5535,5877,5617,5839,5687,5796,5742,5749,5782,5697,5805,5641,5810,5612,5810,5584,5806,5567,5614,5550,4510,5544e" filled="t" fillcolor="#5F6019" stroked="f">
                <v:path arrowok="t"/>
                <v:fill/>
              </v:shape>
            </v:group>
            <v:group style="position:absolute;left:4898;top:4988;width:672;height:820" coordorigin="4898,4988" coordsize="672,820">
              <v:shape style="position:absolute;left:4898;top:4988;width:672;height:820" coordorigin="4898,4988" coordsize="672,820" path="m5570,4988l4914,5112,4898,5808,5567,5612,5570,4988e" filled="t" fillcolor="#EE7927" stroked="f">
                <v:path arrowok="t"/>
                <v:fill/>
              </v:shape>
            </v:group>
            <v:group style="position:absolute;left:4470;top:4733;width:453;height:1075" coordorigin="4470,4733" coordsize="453,1075">
              <v:shape style="position:absolute;left:4470;top:4733;width:453;height:1075" coordorigin="4470,4733" coordsize="453,1075" path="m4661,4733l4639,4767,4484,5053,4470,5583,4582,5640,4898,5808,4923,5185,4661,4733e" filled="t" fillcolor="#FAA427" stroked="f">
                <v:path arrowok="t"/>
                <v:fill/>
              </v:shape>
            </v:group>
            <v:group style="position:absolute;left:4397;top:4718;width:270;height:355" coordorigin="4397,4718" coordsize="270,355">
              <v:shape style="position:absolute;left:4397;top:4718;width:270;height:355" coordorigin="4397,4718" coordsize="270,355" path="m4597,4718l4397,5067,4484,5073,4667,4732,4597,4718e" filled="t" fillcolor="#2F358F" stroked="f">
                <v:path arrowok="t"/>
                <v:fill/>
              </v:shape>
            </v:group>
            <v:group style="position:absolute;left:5148;top:5179;width:227;height:275" coordorigin="5148,5179" coordsize="227,275">
              <v:shape style="position:absolute;left:5148;top:5179;width:227;height:275" coordorigin="5148,5179" coordsize="227,275" path="m5375,5179l5148,5229,5155,5454,5375,5397,5375,5179e" filled="t" fillcolor="#FED82E" stroked="f">
                <v:path arrowok="t"/>
                <v:fill/>
              </v:shape>
            </v:group>
            <v:group style="position:absolute;left:4920;top:5039;width:656;height:222" coordorigin="4920,5039" coordsize="656,222">
              <v:shape style="position:absolute;left:4920;top:5039;width:656;height:222" coordorigin="4920,5039" coordsize="656,222" path="m5572,5039l4920,5184,4923,5185,4920,5261,5576,5073,5572,5039e" filled="t" fillcolor="#603913" stroked="f">
                <v:path arrowok="t"/>
                <v:fill/>
              </v:shape>
            </v:group>
            <v:group style="position:absolute;left:4484;top:4791;width:195;height:378" coordorigin="4484,4791" coordsize="195,378">
              <v:shape style="position:absolute;left:4484;top:4791;width:195;height:378" coordorigin="4484,4791" coordsize="195,378" path="m4635,4791l4486,5073,4484,5169,4679,4877,4635,4791e" filled="t" fillcolor="#603913" stroked="f">
                <v:path arrowok="t"/>
                <v:fill/>
              </v:shape>
            </v:group>
            <v:group style="position:absolute;left:4566;top:5223;width:176;height:495" coordorigin="4566,5223" coordsize="176,495">
              <v:shape style="position:absolute;left:4566;top:5223;width:176;height:495" coordorigin="4566,5223" coordsize="176,495" path="m4632,5223l4588,5268,4566,5634,4730,5718,4742,5324,4742,5319,4717,5249,4662,5226,4632,5223e" filled="t" fillcolor="#C02026" stroked="f">
                <v:path arrowok="t"/>
                <v:fill/>
              </v:shape>
            </v:group>
            <v:group style="position:absolute;left:4566;top:5225;width:152;height:429" coordorigin="4566,5225" coordsize="152,429">
              <v:shape style="position:absolute;left:4566;top:5225;width:152;height:429" coordorigin="4566,5225" coordsize="152,429" path="m4708,5243l4675,5243,4692,5245,4718,5251,4708,5243e" filled="t" fillcolor="#603913" stroked="f">
                <v:path arrowok="t"/>
                <v:fill/>
              </v:shape>
            </v:group>
            <v:group style="position:absolute;left:4598;top:4597;width:1048;height:605" coordorigin="4598,4597" coordsize="1048,605">
              <v:shape style="position:absolute;left:4598;top:4597;width:1048;height:605" coordorigin="4598,4597" coordsize="1048,605" path="m5331,4597l4598,4716,4845,5202,5646,5021,5331,4597e" filled="t" fillcolor="#1785C8" stroked="f">
                <v:path arrowok="t"/>
                <v:fill/>
              </v:shape>
            </v:group>
            <v:group style="position:absolute;left:3687;top:5736;width:953;height:441" coordorigin="3687,5736" coordsize="953,441">
              <v:shape style="position:absolute;left:3687;top:5736;width:953;height:441" coordorigin="3687,5736" coordsize="953,441" path="m4164,5736l4086,5739,4013,5747,3945,5760,3882,5778,3802,5813,3740,5855,3701,5903,3687,5956,3689,5974,3724,6042,3779,6086,3853,6124,3913,6144,3978,6159,4049,6170,4125,6176,4164,6177,4203,6176,4278,6170,4349,6159,4415,6144,4474,6124,4548,6086,4603,6042,4639,5974,4640,5956,4639,5938,4603,5870,4548,5826,4474,5789,4415,5769,4349,5753,4278,5742,4203,5737,4164,5736e" filled="t" fillcolor="#93CD87" stroked="f">
                <v:path arrowok="t"/>
                <v:fill/>
              </v:shape>
            </v:group>
            <v:group style="position:absolute;left:4095;top:5574;width:118;height:371" coordorigin="4095,5574" coordsize="118,371">
              <v:shape style="position:absolute;left:4095;top:5574;width:118;height:371" coordorigin="4095,5574" coordsize="118,371" path="m4095,5574l4155,5945,4213,5941,4169,5580,4095,5574e" filled="t" fillcolor="#073F1D" stroked="f">
                <v:path arrowok="t"/>
                <v:fill/>
              </v:shape>
            </v:group>
            <v:group style="position:absolute;left:4149;top:5417;width:24;height:268" coordorigin="4149,5417" coordsize="24,268">
              <v:shape style="position:absolute;left:4149;top:5417;width:24;height:268" coordorigin="4149,5417" coordsize="24,268" path="m4149,5685l4174,5685,4174,5417,4149,5417,4149,5685xe" filled="t" fillcolor="#073F1D" stroked="f">
                <v:path arrowok="t"/>
                <v:fill/>
              </v:shape>
            </v:group>
            <v:group style="position:absolute;left:4157;top:5417;width:93;height:220" coordorigin="4157,5417" coordsize="93,220">
              <v:shape style="position:absolute;left:4157;top:5417;width:93;height:220" coordorigin="4157,5417" coordsize="93,220" path="m4189,5417l4157,5417,4202,5637,4251,5637,4189,5417e" filled="t" fillcolor="#073F1D" stroked="f">
                <v:path arrowok="t"/>
                <v:fill/>
              </v:shape>
            </v:group>
            <v:group style="position:absolute;left:4004;top:5574;width:127;height:371" coordorigin="4004,5574" coordsize="127,371">
              <v:shape style="position:absolute;left:4004;top:5574;width:127;height:371" coordorigin="4004,5574" coordsize="127,371" path="m4131,5574l4047,5580,4004,5935,4061,5945,4131,5574e" filled="t" fillcolor="#073F1D" stroked="f">
                <v:path arrowok="t"/>
                <v:fill/>
              </v:shape>
            </v:group>
            <v:group style="position:absolute;left:4043;top:5417;width:106;height:268" coordorigin="4043,5417" coordsize="106,268">
              <v:shape style="position:absolute;left:4043;top:5417;width:106;height:268" coordorigin="4043,5417" coordsize="106,268" path="m4043,5685l4149,5685,4149,5417,4043,5417,4043,5685e" filled="t" fillcolor="#073F1D" stroked="f">
                <v:path arrowok="t"/>
                <v:fill/>
              </v:shape>
            </v:group>
            <v:group style="position:absolute;left:3966;top:5417;width:90;height:220" coordorigin="3966,5417" coordsize="90,220">
              <v:shape style="position:absolute;left:3966;top:5417;width:90;height:220" coordorigin="3966,5417" coordsize="90,220" path="m4056,5417l4027,5417,3966,5637,4015,5637,4056,5417e" filled="t" fillcolor="#073F1D" stroked="f">
                <v:path arrowok="t"/>
                <v:fill/>
              </v:shape>
            </v:group>
            <v:group style="position:absolute;left:4028;top:5395;width:162;height:45" coordorigin="4028,5395" coordsize="162,45">
              <v:shape style="position:absolute;left:4028;top:5395;width:162;height:45" coordorigin="4028,5395" coordsize="162,45" path="m4109,5395l4040,5410,4028,5417,4057,5441,4189,5417,4160,5405,4133,5398,4109,5395e" filled="t" fillcolor="#073F1D" stroked="f">
                <v:path arrowok="t"/>
                <v:fill/>
              </v:shape>
            </v:group>
            <v:group style="position:absolute;left:4068;top:5281;width:81;height:100" coordorigin="4068,5281" coordsize="81,100">
              <v:shape style="position:absolute;left:4068;top:5281;width:81;height:100" coordorigin="4068,5281" coordsize="81,100" path="m4094,5281l4080,5293,4071,5313,4068,5342,4077,5362,4093,5376,4114,5380,4132,5371,4145,5353,4149,5329,4146,5310,4136,5294,4119,5283,4094,5281e" filled="t" fillcolor="#073F1D" stroked="f">
                <v:path arrowok="t"/>
                <v:fill/>
              </v:shape>
            </v:group>
            <v:group style="position:absolute;left:3971;top:5622;width:28;height:57" coordorigin="3971,5622" coordsize="28,57">
              <v:shape style="position:absolute;left:3971;top:5622;width:28;height:57" coordorigin="3971,5622" coordsize="28,57" path="m3999,5622l3983,5629,3971,5648,3976,5667,3991,5679,3999,5622e" filled="t" fillcolor="#073F1D" stroked="f">
                <v:path arrowok="t"/>
                <v:fill/>
              </v:shape>
            </v:group>
            <v:group style="position:absolute;left:4218;top:5622;width:28;height:57" coordorigin="4218,5622" coordsize="28,57">
              <v:shape style="position:absolute;left:4218;top:5622;width:28;height:57" coordorigin="4218,5622" coordsize="28,57" path="m4218,5622l4226,5679,4241,5667,4245,5649,4234,5629,4218,5622e" filled="t" fillcolor="#073F1D" stroked="f">
                <v:path arrowok="t"/>
                <v:fill/>
              </v:shape>
            </v:group>
            <v:group style="position:absolute;left:3965;top:5905;width:96;height:42" coordorigin="3965,5905" coordsize="96,42">
              <v:shape style="position:absolute;left:3965;top:5905;width:96;height:42" coordorigin="3965,5905" coordsize="96,42" path="m4018,5905l3993,5909,3975,5921,3965,5938,4061,5947,4055,5927,4040,5912,4018,5905e" filled="t" fillcolor="#073F1D" stroked="f">
                <v:path arrowok="t"/>
                <v:fill/>
              </v:shape>
            </v:group>
            <v:group style="position:absolute;left:4155;top:5905;width:96;height:42" coordorigin="4155,5905" coordsize="96,42">
              <v:shape style="position:absolute;left:4155;top:5905;width:96;height:42" coordorigin="4155,5905" coordsize="96,42" path="m4198,5905l4176,5912,4161,5927,4155,5947,4251,5938,4241,5921,4223,5909,4198,5905e" filled="t" fillcolor="#073F1D" stroked="f">
                <v:path arrowok="t"/>
                <v:fill/>
              </v:shape>
            </v:group>
            <v:group style="position:absolute;left:3965;top:5940;width:435;height:230" coordorigin="3965,5940" coordsize="435,230">
              <v:shape style="position:absolute;left:3965;top:5940;width:435;height:230" coordorigin="3965,5940" coordsize="435,230" path="m4249,5945l4155,5945,4314,6131,4388,6131,4249,5945e" filled="t" fillcolor="#5F6019" stroked="f">
                <v:path arrowok="t"/>
                <v:fill/>
              </v:shape>
            </v:group>
            <v:group style="position:absolute;left:2731;top:4938;width:876;height:405" coordorigin="2731,4938" coordsize="876,405">
              <v:shape style="position:absolute;left:2731;top:4938;width:876;height:405" coordorigin="2731,4938" coordsize="876,405" path="m3169,4938l3098,4940,3031,4948,2968,4960,2884,4986,2816,5021,2766,5061,2733,5124,2731,5140,2733,5157,2766,5219,2816,5260,2884,5294,2968,5320,3031,5332,3098,5340,3169,5343,3205,5342,3275,5337,3340,5327,3400,5312,3479,5283,3542,5247,3585,5204,3607,5140,3606,5124,3573,5061,3523,5021,3454,4986,3371,4960,3308,4948,3240,4940,3169,4938e" filled="t" fillcolor="#6CB17D" stroked="f">
                <v:path arrowok="t"/>
                <v:fill/>
              </v:shape>
            </v:group>
            <v:group style="position:absolute;left:2874;top:5109;width:733;height:233" coordorigin="2874,5109" coordsize="733,233">
              <v:shape style="position:absolute;left:2874;top:5109;width:733;height:233" coordorigin="2874,5109" coordsize="733,233" path="m2875,5109l2874,5147,3105,5264,3216,5342,3243,5340,3277,5337,3341,5328,3399,5314,3477,5286,3538,5251,3592,5195,3607,5148,3607,5132,3605,5122,3497,5112,2875,5109e" filled="t" fillcolor="#5F6019" stroked="f">
                <v:path arrowok="t"/>
                <v:fill/>
              </v:shape>
            </v:group>
            <v:group style="position:absolute;left:3178;top:4810;width:311;height:359" coordorigin="3178,4810" coordsize="311,359">
              <v:shape style="position:absolute;left:3178;top:4810;width:311;height:359" coordorigin="3178,4810" coordsize="311,359" path="m3489,5169l3178,5169,3178,4810,3489,4810,3489,5169e" filled="t" fillcolor="#F4A324" stroked="f">
                <v:path arrowok="t"/>
                <v:fill/>
              </v:shape>
            </v:group>
            <v:group style="position:absolute;left:2955;top:4816;width:298;height:359" coordorigin="2955,4816" coordsize="298,359">
              <v:shape style="position:absolute;left:2955;top:4816;width:298;height:359" coordorigin="2955,4816" coordsize="298,359" path="m3253,5175l2955,5175,2955,4816,3253,4816,3253,5175e" filled="t" fillcolor="#EE7927" stroked="f">
                <v:path arrowok="t"/>
                <v:fill/>
              </v:shape>
            </v:group>
            <v:group style="position:absolute;left:2847;top:5092;width:644;height:168" coordorigin="2847,5092" coordsize="644,168">
              <v:shape style="position:absolute;left:2847;top:5092;width:644;height:168" coordorigin="2847,5092" coordsize="644,168" path="m3254,5092l2847,5135,3104,5259,3490,5169,3254,5092e" filled="t" fillcolor="#FFE2B0" stroked="f">
                <v:path arrowok="t"/>
                <v:fill/>
              </v:shape>
            </v:group>
            <v:group style="position:absolute;left:2846;top:4641;width:263;height:618" coordorigin="2846,4641" coordsize="263,618">
              <v:shape style="position:absolute;left:2846;top:4641;width:263;height:618" coordorigin="2846,4641" coordsize="263,618" path="m2956,4641l2944,4661,2854,4826,2846,5134,2910,5167,3104,5259,3109,4903,2956,4641e" filled="t" fillcolor="#FAA427" stroked="f">
                <v:path arrowok="t"/>
                <v:fill/>
              </v:shape>
            </v:group>
            <v:group style="position:absolute;left:2803;top:4632;width:157;height:206" coordorigin="2803,4632" coordsize="157,206">
              <v:shape style="position:absolute;left:2803;top:4632;width:157;height:206" coordorigin="2803,4632" coordsize="157,206" path="m2919,4632l2803,4835,2854,4838,2960,4640,2919,4632e" filled="t" fillcolor="#2F358F" stroked="f">
                <v:path arrowok="t"/>
                <v:fill/>
              </v:shape>
            </v:group>
            <v:group style="position:absolute;left:2854;top:4675;width:113;height:219" coordorigin="2854,4675" coordsize="113,219">
              <v:shape style="position:absolute;left:2854;top:4675;width:113;height:219" coordorigin="2854,4675" coordsize="113,219" path="m2941,4675l2855,4838,2854,4894,2967,4724,2941,4675e" filled="t" fillcolor="#603913" stroked="f">
                <v:path arrowok="t"/>
                <v:fill/>
              </v:shape>
            </v:group>
            <v:group style="position:absolute;left:2901;top:4925;width:102;height:283" coordorigin="2901,4925" coordsize="102,283">
              <v:shape style="position:absolute;left:2901;top:4925;width:102;height:283" coordorigin="2901,4925" coordsize="102,283" path="m2942,4925l2924,4927,2916,4940,2912,4971,2901,5163,2997,5207,3004,4980,3002,4967,2994,4950,2976,4934,2942,4925e" filled="t" fillcolor="#C02026" stroked="f">
                <v:path arrowok="t"/>
                <v:fill/>
              </v:shape>
            </v:group>
            <v:group style="position:absolute;left:2901;top:4926;width:84;height:249" coordorigin="2901,4926" coordsize="84,249">
              <v:shape style="position:absolute;left:2901;top:4926;width:84;height:249" coordorigin="2901,4926" coordsize="84,249" path="m2981,4935l2964,4935,2986,4937,2981,4935e" filled="t" fillcolor="#603913" stroked="f">
                <v:path arrowok="t"/>
                <v:fill/>
              </v:shape>
            </v:group>
            <v:group style="position:absolute;left:2920;top:4562;width:608;height:351" coordorigin="2920,4562" coordsize="608,351">
              <v:shape style="position:absolute;left:2920;top:4562;width:608;height:351" coordorigin="2920,4562" coordsize="608,351" path="m3345,4562l2920,4631,3063,4913,3528,4808,3345,4562e" filled="t" fillcolor="#1785C8" stroked="f">
                <v:path arrowok="t"/>
                <v:fill/>
              </v:shape>
            </v:group>
            <v:group style="position:absolute;left:3321;top:5084;width:55;height:172" coordorigin="3321,5084" coordsize="55,172">
              <v:shape style="position:absolute;left:3321;top:5084;width:55;height:172" coordorigin="3321,5084" coordsize="55,172" path="m3321,5084l3349,5256,3376,5254,3356,5087,3321,5084e" filled="t" fillcolor="#073F1D" stroked="f">
                <v:path arrowok="t"/>
                <v:fill/>
              </v:shape>
            </v:group>
            <v:group style="position:absolute;left:3333;top:5011;width:2;height:124" coordorigin="3333,5011" coordsize="2,124">
              <v:shape style="position:absolute;left:3333;top:5011;width:2;height:124" coordorigin="3333,5011" coordsize="0,124" path="m3333,5011l3333,5135e" filled="f" stroked="t" strokeweight="2.569pt" strokecolor="#073F1D">
                <v:path arrowok="t"/>
              </v:shape>
            </v:group>
            <v:group style="position:absolute;left:3350;top:5011;width:43;height:102" coordorigin="3350,5011" coordsize="43,102">
              <v:shape style="position:absolute;left:3350;top:5011;width:43;height:102" coordorigin="3350,5011" coordsize="43,102" path="m3365,5011l3350,5011,3371,5113,3393,5113,3365,5011e" filled="t" fillcolor="#073F1D" stroked="f">
                <v:path arrowok="t"/>
                <v:fill/>
              </v:shape>
            </v:group>
            <v:group style="position:absolute;left:3279;top:5084;width:59;height:172" coordorigin="3279,5084" coordsize="59,172">
              <v:shape style="position:absolute;left:3279;top:5084;width:59;height:172" coordorigin="3279,5084" coordsize="59,172" path="m3338,5084l3299,5087,3279,5251,3305,5256,3338,5084e" filled="t" fillcolor="#073F1D" stroked="f">
                <v:path arrowok="t"/>
                <v:fill/>
              </v:shape>
            </v:group>
            <v:group style="position:absolute;left:3322;top:5011;width:2;height:124" coordorigin="3322,5011" coordsize="2,124">
              <v:shape style="position:absolute;left:3322;top:5011;width:2;height:124" coordorigin="3322,5011" coordsize="0,124" path="m3322,5011l3322,5135e" filled="f" stroked="t" strokeweight="2.569pt" strokecolor="#073F1D">
                <v:path arrowok="t"/>
              </v:shape>
            </v:group>
            <v:group style="position:absolute;left:3262;top:5011;width:42;height:102" coordorigin="3262,5011" coordsize="42,102">
              <v:shape style="position:absolute;left:3262;top:5011;width:42;height:102" coordorigin="3262,5011" coordsize="42,102" path="m3303,5011l3290,5011,3262,5113,3284,5113,3303,5011e" filled="t" fillcolor="#073F1D" stroked="f">
                <v:path arrowok="t"/>
                <v:fill/>
              </v:shape>
            </v:group>
            <v:group style="position:absolute;left:3290;top:5002;width:75;height:20" coordorigin="3290,5002" coordsize="75,20">
              <v:shape style="position:absolute;left:3290;top:5002;width:75;height:20" coordorigin="3290,5002" coordsize="75,20" path="m3315,5002l3299,5006,3290,5010,3304,5022,3365,5011,3337,5002,3315,5002e" filled="t" fillcolor="#073F1D" stroked="f">
                <v:path arrowok="t"/>
                <v:fill/>
              </v:shape>
            </v:group>
            <v:group style="position:absolute;left:3308;top:4946;width:38;height:48" coordorigin="3308,4946" coordsize="38,48">
              <v:shape style="position:absolute;left:3308;top:4946;width:38;height:48" coordorigin="3308,4946" coordsize="38,48" path="m3338,4946l3317,4946,3308,4957,3308,4983,3317,4994,3338,4994,3346,4983,3346,4957,3338,4946e" filled="t" fillcolor="#073F1D" stroked="f">
                <v:path arrowok="t"/>
                <v:fill/>
              </v:shape>
            </v:group>
            <v:group style="position:absolute;left:3262;top:5104;width:20;height:28" coordorigin="3262,5104" coordsize="20,28">
              <v:shape style="position:absolute;left:3262;top:5104;width:20;height:28" coordorigin="3262,5104" coordsize="20,28" path="m3275,5104l3267,5108,3262,5122,3266,5130,3273,5132,3282,5106,3275,5104e" filled="t" fillcolor="#073F1D" stroked="f">
                <v:path arrowok="t"/>
                <v:fill/>
              </v:shape>
            </v:group>
            <v:group style="position:absolute;left:3373;top:5104;width:20;height:28" coordorigin="3373,5104" coordsize="20,28">
              <v:shape style="position:absolute;left:3373;top:5104;width:20;height:28" coordorigin="3373,5104" coordsize="20,28" path="m3380,5104l3373,5107,3382,5132,3389,5130,3393,5122,3388,5108,3380,5104e" filled="t" fillcolor="#073F1D" stroked="f">
                <v:path arrowok="t"/>
                <v:fill/>
              </v:shape>
            </v:group>
            <v:group style="position:absolute;left:3260;top:5237;width:45;height:20" coordorigin="3260,5237" coordsize="45,20">
              <v:shape style="position:absolute;left:3260;top:5237;width:45;height:20" coordorigin="3260,5237" coordsize="45,20" path="m3295,5237l3270,5237,3260,5246,3260,5257,3305,5257,3305,5246,3295,5237e" filled="t" fillcolor="#073F1D" stroked="f">
                <v:path arrowok="t"/>
                <v:fill/>
              </v:shape>
            </v:group>
            <v:group style="position:absolute;left:3349;top:5237;width:45;height:20" coordorigin="3349,5237" coordsize="45,20">
              <v:shape style="position:absolute;left:3349;top:5237;width:45;height:20" coordorigin="3349,5237" coordsize="45,20" path="m3384,5237l3359,5237,3349,5246,3349,5257,3394,5257,3394,5246,3384,5237e" filled="t" fillcolor="#073F1D" stroked="f">
                <v:path arrowok="t"/>
                <v:fill/>
              </v:shape>
            </v:group>
            <v:group style="position:absolute;left:4250;top:4603;width:49;height:90" coordorigin="4250,4603" coordsize="49,90">
              <v:shape style="position:absolute;left:4250;top:4603;width:49;height:90" coordorigin="4250,4603" coordsize="49,90" path="m4299,4603l4250,4693e" filled="f" stroked="t" strokeweight=".070pt" strokecolor="#043E26">
                <v:path arrowok="t"/>
              </v:shape>
            </v:group>
            <v:group style="position:absolute;left:4258;top:4618;width:34;height:54" coordorigin="4258,4618" coordsize="34,54">
              <v:shape style="position:absolute;left:4258;top:4618;width:34;height:54" coordorigin="4258,4618" coordsize="34,54" path="m4292,4672l4258,4618e" filled="f" stroked="t" strokeweight=".112pt" strokecolor="#000000">
                <v:path arrowok="t"/>
              </v:shape>
            </v:group>
            <v:group style="position:absolute;left:4267;top:4615;width:42;height:36" coordorigin="4267,4615" coordsize="42,36">
              <v:shape style="position:absolute;left:4267;top:4615;width:42;height:36" coordorigin="4267,4615" coordsize="42,36" path="m4308,4615l4267,4651e" filled="f" stroked="t" strokeweight=".070pt" strokecolor="#043E26">
                <v:path arrowok="t"/>
              </v:shape>
            </v:group>
            <v:group style="position:absolute;left:4245;top:4652;width:59;height:2" coordorigin="4245,4652" coordsize="59,2">
              <v:shape style="position:absolute;left:4245;top:4652;width:59;height:2" coordorigin="4245,4652" coordsize="59,0" path="m4245,4652l4304,4652e" filled="f" stroked="t" strokeweight="1.449pt" strokecolor="#043E26">
                <v:path arrowok="t"/>
              </v:shape>
            </v:group>
            <v:group style="position:absolute;left:4276;top:4606;width:8;height:78" coordorigin="4276,4606" coordsize="8,78">
              <v:shape style="position:absolute;left:4276;top:4606;width:8;height:78" coordorigin="4276,4606" coordsize="8,78" path="m4283,4684l4276,4606e" filled="f" stroked="t" strokeweight=".070pt" strokecolor="#B6B7B8">
                <v:path arrowok="t"/>
              </v:shape>
            </v:group>
            <v:group style="position:absolute;left:4281;top:4627;width:2;height:40" coordorigin="4281,4627" coordsize="2,40">
              <v:shape style="position:absolute;left:4281;top:4627;width:2;height:40" coordorigin="4281,4627" coordsize="0,40" path="m4281,4627l4281,4666e" filled="f" stroked="t" strokeweight=".966pt" strokecolor="#B6B7B8">
                <v:path arrowok="t"/>
              </v:shape>
            </v:group>
            <v:group style="position:absolute;left:4347;top:4633;width:151;height:11" coordorigin="4347,4633" coordsize="151,11">
              <v:shape style="position:absolute;left:4347;top:4633;width:151;height:11" coordorigin="4347,4633" coordsize="151,11" path="m4347,4644l4498,4633e" filled="f" stroked="t" strokeweight=".070pt" strokecolor="#043E26">
                <v:path arrowok="t"/>
              </v:shape>
            </v:group>
            <v:group style="position:absolute;left:4409;top:4604;width:19;height:68" coordorigin="4409,4604" coordsize="19,68">
              <v:shape style="position:absolute;left:4409;top:4604;width:19;height:68" coordorigin="4409,4604" coordsize="19,68" path="m4409,4672l4428,4672,4428,4604,4409,4604,4409,4672xe" filled="t" fillcolor="#000000" stroked="f">
                <v:path arrowok="t"/>
                <v:fill/>
              </v:shape>
            </v:group>
            <v:group style="position:absolute;left:4406;top:4596;width:68;height:64" coordorigin="4406,4596" coordsize="68,64">
              <v:shape style="position:absolute;left:4406;top:4596;width:68;height:64" coordorigin="4406,4596" coordsize="68,64" path="m4406,4660l4474,4596e" filled="f" stroked="t" strokeweight=".070pt" strokecolor="#58595B">
                <v:path arrowok="t"/>
              </v:shape>
            </v:group>
            <v:group style="position:absolute;left:4350;top:4646;width:85;height:2" coordorigin="4350,4646" coordsize="85,2">
              <v:shape style="position:absolute;left:4350;top:4646;width:85;height:2" coordorigin="4350,4646" coordsize="85,0" path="m4350,4646l4435,4646e" filled="f" stroked="t" strokeweight="1.469pt" strokecolor="#043E26">
                <v:path arrowok="t"/>
              </v:shape>
            </v:group>
            <v:group style="position:absolute;left:4409;top:4599;width:35;height:83" coordorigin="4409,4599" coordsize="35,83">
              <v:shape style="position:absolute;left:4409;top:4599;width:35;height:83" coordorigin="4409,4599" coordsize="35,83" path="m4409,4683l4444,4683,4444,4599,4409,4599,4409,4683xe" filled="t" fillcolor="#043E26" stroked="f">
                <v:path arrowok="t"/>
                <v:fill/>
              </v:shape>
            </v:group>
            <v:group style="position:absolute;left:4376;top:4619;width:76;height:48" coordorigin="4376,4619" coordsize="76,48">
              <v:shape style="position:absolute;left:4376;top:4619;width:76;height:48" coordorigin="4376,4619" coordsize="76,48" path="m4453,4667l4376,4619e" filled="f" stroked="t" strokeweight=".070pt" strokecolor="#B6B7B8">
                <v:path arrowok="t"/>
              </v:shape>
            </v:group>
            <v:group style="position:absolute;left:4381;top:4644;width:65;height:3" coordorigin="4381,4644" coordsize="65,3">
              <v:shape style="position:absolute;left:4381;top:4644;width:65;height:3" coordorigin="4381,4644" coordsize="65,3" path="m4446,4644l4381,4647e" filled="f" stroked="t" strokeweight=".070pt" strokecolor="#B6B7B8">
                <v:path arrowok="t"/>
              </v:shape>
            </v:group>
            <v:group style="position:absolute;left:3628;top:4797;width:113;height:8" coordorigin="3628,4797" coordsize="113,8">
              <v:shape style="position:absolute;left:3628;top:4797;width:113;height:8" coordorigin="3628,4797" coordsize="113,8" path="m3628,4805l3742,4797e" filled="f" stroked="t" strokeweight=".070pt" strokecolor="#043E26">
                <v:path arrowok="t"/>
              </v:shape>
            </v:group>
            <v:group style="position:absolute;left:3682;top:4775;width:2;height:51" coordorigin="3682,4775" coordsize="2,51">
              <v:shape style="position:absolute;left:3682;top:4775;width:2;height:51" coordorigin="3682,4775" coordsize="0,51" path="m3682,4775l3682,4826e" filled="f" stroked="t" strokeweight=".703pt" strokecolor="#000000">
                <v:path arrowok="t"/>
              </v:shape>
            </v:group>
            <v:group style="position:absolute;left:3672;top:4768;width:51;height:48" coordorigin="3672,4768" coordsize="51,48">
              <v:shape style="position:absolute;left:3672;top:4768;width:51;height:48" coordorigin="3672,4768" coordsize="51,48" path="m3672,4817l3723,4768e" filled="f" stroked="t" strokeweight=".070pt" strokecolor="#58595B">
                <v:path arrowok="t"/>
              </v:shape>
            </v:group>
            <v:group style="position:absolute;left:3630;top:4806;width:64;height:2" coordorigin="3630,4806" coordsize="64,2">
              <v:shape style="position:absolute;left:3630;top:4806;width:64;height:2" coordorigin="3630,4806" coordsize="64,0" path="m3630,4806l3694,4806e" filled="f" stroked="t" strokeweight="1.101pt" strokecolor="#043E26">
                <v:path arrowok="t"/>
              </v:shape>
            </v:group>
            <v:group style="position:absolute;left:3688;top:4771;width:2;height:62" coordorigin="3688,4771" coordsize="2,62">
              <v:shape style="position:absolute;left:3688;top:4771;width:2;height:62" coordorigin="3688,4771" coordsize="0,62" path="m3688,4771l3688,4834e" filled="f" stroked="t" strokeweight="1.306pt" strokecolor="#043E26">
                <v:path arrowok="t"/>
              </v:shape>
            </v:group>
            <v:group style="position:absolute;left:3650;top:4786;width:57;height:36" coordorigin="3650,4786" coordsize="57,36">
              <v:shape style="position:absolute;left:3650;top:4786;width:57;height:36" coordorigin="3650,4786" coordsize="57,36" path="m3707,4822l3650,4786e" filled="f" stroked="t" strokeweight=".070pt" strokecolor="#B6B7B8">
                <v:path arrowok="t"/>
              </v:shape>
            </v:group>
            <v:group style="position:absolute;left:3654;top:4805;width:48;height:2" coordorigin="3654,4805" coordsize="48,2">
              <v:shape style="position:absolute;left:3654;top:4805;width:48;height:2" coordorigin="3654,4805" coordsize="48,2" path="m3702,4805l3654,4807e" filled="f" stroked="t" strokeweight=".070pt" strokecolor="#B6B7B8">
                <v:path arrowok="t"/>
              </v:shape>
            </v:group>
            <v:group style="position:absolute;left:3773;top:4818;width:2;height:69" coordorigin="3773,4818" coordsize="2,69">
              <v:shape style="position:absolute;left:3773;top:4818;width:2;height:69" coordorigin="3773,4818" coordsize="0,69" path="m3773,4818l3773,4887e" filled="f" stroked="t" strokeweight="1.704pt" strokecolor="#043E26">
                <v:path arrowok="t"/>
              </v:shape>
            </v:group>
            <v:group style="position:absolute;left:3751;top:4853;width:48;height:2" coordorigin="3751,4853" coordsize="48,2">
              <v:shape style="position:absolute;left:3751;top:4853;width:48;height:2" coordorigin="3751,4853" coordsize="48,2" path="m3751,4853l3798,4855e" filled="f" stroked="t" strokeweight=".112pt" strokecolor="#000000">
                <v:path arrowok="t"/>
              </v:shape>
            </v:group>
            <v:group style="position:absolute;left:3764;top:4825;width:22;height:37" coordorigin="3764,4825" coordsize="22,37">
              <v:shape style="position:absolute;left:3764;top:4825;width:22;height:37" coordorigin="3764,4825" coordsize="22,37" path="m3764,4862l3786,4825e" filled="f" stroked="t" strokeweight=".070pt" strokecolor="#58595B">
                <v:path arrowok="t"/>
              </v:shape>
            </v:group>
            <v:group style="position:absolute;left:3777;top:4846;width:2;height:41" coordorigin="3777,4846" coordsize="2,41">
              <v:shape style="position:absolute;left:3777;top:4846;width:2;height:41" coordorigin="3777,4846" coordsize="0,41" path="m3777,4846l3777,4887e" filled="f" stroked="t" strokeweight=".224pt" strokecolor="#043E26">
                <v:path arrowok="t"/>
              </v:shape>
            </v:group>
            <v:group style="position:absolute;left:3749;top:4839;width:43;height:24" coordorigin="3749,4839" coordsize="43,24">
              <v:shape style="position:absolute;left:3749;top:4839;width:43;height:24" coordorigin="3749,4839" coordsize="43,24" path="m3749,4863l3792,4839e" filled="f" stroked="t" strokeweight=".070pt" strokecolor="#043E26">
                <v:path arrowok="t"/>
              </v:shape>
            </v:group>
            <v:group style="position:absolute;left:3747;top:4842;width:51;height:29" coordorigin="3747,4842" coordsize="51,29">
              <v:shape style="position:absolute;left:3747;top:4842;width:51;height:29" coordorigin="3747,4842" coordsize="51,29" path="m3747,4842l3798,4871e" filled="f" stroked="t" strokeweight=".070pt" strokecolor="#B6B7B8">
                <v:path arrowok="t"/>
              </v:shape>
            </v:group>
            <v:group style="position:absolute;left:3763;top:4843;width:16;height:29" coordorigin="3763,4843" coordsize="16,29">
              <v:shape style="position:absolute;left:3763;top:4843;width:16;height:29" coordorigin="3763,4843" coordsize="16,29" path="m3763,4843l3779,4872e" filled="f" stroked="t" strokeweight=".070pt" strokecolor="#B6B7B8">
                <v:path arrowok="t"/>
              </v:shape>
            </v:group>
            <v:group style="position:absolute;left:3708;top:4730;width:45;height:35" coordorigin="3708,4730" coordsize="45,35">
              <v:shape style="position:absolute;left:3708;top:4730;width:45;height:35" coordorigin="3708,4730" coordsize="45,35" path="m3753,4730l3708,4765e" filled="f" stroked="t" strokeweight=".070pt" strokecolor="#043E26">
                <v:path arrowok="t"/>
              </v:shape>
            </v:group>
            <v:group style="position:absolute;left:3613;top:4854;width:2;height:35" coordorigin="3613,4854" coordsize="2,35">
              <v:shape style="position:absolute;left:3613;top:4854;width:2;height:35" coordorigin="3613,4854" coordsize="0,35" path="m3613,4854l3613,4889e" filled="f" stroked="t" strokeweight=".252pt" strokecolor="#000000">
                <v:path arrowok="t"/>
              </v:shape>
            </v:group>
            <v:group style="position:absolute;left:3708;top:4748;width:69;height:2" coordorigin="3708,4748" coordsize="69,2">
              <v:shape style="position:absolute;left:3708;top:4748;width:69;height:2" coordorigin="3708,4748" coordsize="69,0" path="m3708,4748l3778,4748e" filled="f" stroked="t" strokeweight=".527pt" strokecolor="#58595B">
                <v:path arrowok="t"/>
              </v:shape>
            </v:group>
            <v:group style="position:absolute;left:3607;top:4868;width:29;height:2" coordorigin="3607,4868" coordsize="29,2">
              <v:shape style="position:absolute;left:3607;top:4868;width:29;height:2" coordorigin="3607,4868" coordsize="29,0" path="m3607,4868l3636,4868e" filled="f" stroked="t" strokeweight=".465pt" strokecolor="#043E26">
                <v:path arrowok="t"/>
              </v:shape>
            </v:group>
            <v:group style="position:absolute;left:3599;top:4861;width:24;height:27" coordorigin="3599,4861" coordsize="24,27">
              <v:shape style="position:absolute;left:3599;top:4861;width:24;height:27" coordorigin="3599,4861" coordsize="24,27" path="m3623,4889l3599,4861e" filled="f" stroked="t" strokeweight=".070pt" strokecolor="#043E26">
                <v:path arrowok="t"/>
              </v:shape>
            </v:group>
            <v:group style="position:absolute;left:3733;top:4727;width:2;height:42" coordorigin="3733,4727" coordsize="2,42">
              <v:shape style="position:absolute;left:3733;top:4727;width:2;height:42" coordorigin="3733,4727" coordsize="0,42" path="m3733,4727l3733,4768e" filled="f" stroked="t" strokeweight=".643pt" strokecolor="#B6B7B8">
                <v:path arrowok="t"/>
              </v:shape>
            </v:group>
            <v:group style="position:absolute;left:3606;top:4866;width:18;height:16" coordorigin="3606,4866" coordsize="18,16">
              <v:shape style="position:absolute;left:3606;top:4866;width:18;height:16" coordorigin="3606,4866" coordsize="18,16" path="m3606,4882l3625,4866e" filled="f" stroked="t" strokeweight=".070pt" strokecolor="#B6B7B8">
                <v:path arrowok="t"/>
              </v:shape>
            </v:group>
            <v:group style="position:absolute;left:3747;top:4731;width:45;height:35" coordorigin="3747,4731" coordsize="45,35">
              <v:shape style="position:absolute;left:3747;top:4731;width:45;height:35" coordorigin="3747,4731" coordsize="45,35" path="m3792,4731l3747,4766e" filled="f" stroked="t" strokeweight=".070pt" strokecolor="#043E26">
                <v:path arrowok="t"/>
              </v:shape>
            </v:group>
            <v:group style="position:absolute;left:3770;top:4729;width:2;height:35" coordorigin="3770,4729" coordsize="2,35">
              <v:shape style="position:absolute;left:3770;top:4729;width:2;height:35" coordorigin="3770,4729" coordsize="0,35" path="m3770,4729l3770,4764e" filled="f" stroked="t" strokeweight=".252pt" strokecolor="#000000">
                <v:path arrowok="t"/>
              </v:shape>
            </v:group>
            <v:group style="position:absolute;left:3765;top:4744;width:29;height:2" coordorigin="3765,4744" coordsize="29,2">
              <v:shape style="position:absolute;left:3765;top:4744;width:29;height:2" coordorigin="3765,4744" coordsize="29,0" path="m3765,4744l3794,4744e" filled="f" stroked="t" strokeweight=".464pt" strokecolor="#043E26">
                <v:path arrowok="t"/>
              </v:shape>
            </v:group>
            <v:group style="position:absolute;left:3757;top:4737;width:24;height:27" coordorigin="3757,4737" coordsize="24,27">
              <v:shape style="position:absolute;left:3757;top:4737;width:24;height:27" coordorigin="3757,4737" coordsize="24,27" path="m3781,4764l3757,4737e" filled="f" stroked="t" strokeweight=".070pt" strokecolor="#043E26">
                <v:path arrowok="t"/>
              </v:shape>
            </v:group>
            <v:group style="position:absolute;left:3772;top:4727;width:2;height:42" coordorigin="3772,4727" coordsize="2,42">
              <v:shape style="position:absolute;left:3772;top:4727;width:2;height:42" coordorigin="3772,4727" coordsize="0,42" path="m3772,4727l3772,4769e" filled="f" stroked="t" strokeweight=".643pt" strokecolor="#B6B7B8">
                <v:path arrowok="t"/>
              </v:shape>
            </v:group>
            <v:group style="position:absolute;left:3764;top:4741;width:18;height:16" coordorigin="3764,4741" coordsize="18,16">
              <v:shape style="position:absolute;left:3764;top:4741;width:18;height:16" coordorigin="3764,4741" coordsize="18,16" path="m3764,4757l3782,4741e" filled="f" stroked="t" strokeweight=".070pt" strokecolor="#B6B7B8">
                <v:path arrowok="t"/>
              </v:shape>
            </v:group>
            <v:group style="position:absolute;left:3837;top:4751;width:37;height:67" coordorigin="3837,4751" coordsize="37,67">
              <v:shape style="position:absolute;left:3837;top:4751;width:37;height:67" coordorigin="3837,4751" coordsize="37,67" path="m3874,4751l3837,4819e" filled="f" stroked="t" strokeweight=".070pt" strokecolor="#043E26">
                <v:path arrowok="t"/>
              </v:shape>
            </v:group>
            <v:group style="position:absolute;left:3844;top:4763;width:25;height:40" coordorigin="3844,4763" coordsize="25,40">
              <v:shape style="position:absolute;left:3844;top:4763;width:25;height:40" coordorigin="3844,4763" coordsize="25,40" path="m3869,4803l3844,4763e" filled="f" stroked="t" strokeweight=".112pt" strokecolor="#000000">
                <v:path arrowok="t"/>
              </v:shape>
            </v:group>
            <v:group style="position:absolute;left:3826;top:4787;width:43;height:3" coordorigin="3826,4787" coordsize="43,3">
              <v:shape style="position:absolute;left:3826;top:4787;width:43;height:3" coordorigin="3826,4787" coordsize="43,3" path="m3869,4787l3826,4790e" filled="f" stroked="t" strokeweight=".070pt" strokecolor="#58595B">
                <v:path arrowok="t"/>
              </v:shape>
            </v:group>
            <v:group style="position:absolute;left:3850;top:4760;width:31;height:27" coordorigin="3850,4760" coordsize="31,27">
              <v:shape style="position:absolute;left:3850;top:4760;width:31;height:27" coordorigin="3850,4760" coordsize="31,27" path="m3881,4760l3850,4788e" filled="f" stroked="t" strokeweight=".070pt" strokecolor="#043E26">
                <v:path arrowok="t"/>
              </v:shape>
            </v:group>
            <v:group style="position:absolute;left:3834;top:4788;width:44;height:2" coordorigin="3834,4788" coordsize="44,2">
              <v:shape style="position:absolute;left:3834;top:4788;width:44;height:2" coordorigin="3834,4788" coordsize="44,0" path="m3834,4788l3878,4788e" filled="f" stroked="t" strokeweight="1.086pt" strokecolor="#043E26">
                <v:path arrowok="t"/>
              </v:shape>
            </v:group>
            <v:group style="position:absolute;left:3857;top:4754;width:6;height:59" coordorigin="3857,4754" coordsize="6,59">
              <v:shape style="position:absolute;left:3857;top:4754;width:6;height:59" coordorigin="3857,4754" coordsize="6,59" path="m3862,4812l3857,4754e" filled="f" stroked="t" strokeweight=".070pt" strokecolor="#B6B7B8">
                <v:path arrowok="t"/>
              </v:shape>
            </v:group>
            <v:group style="position:absolute;left:3861;top:4769;width:2;height:30" coordorigin="3861,4769" coordsize="2,30">
              <v:shape style="position:absolute;left:3861;top:4769;width:2;height:30" coordorigin="3861,4769" coordsize="0,30" path="m3861,4769l3861,4799e" filled="f" stroked="t" strokeweight=".724pt" strokecolor="#B6B7B8">
                <v:path arrowok="t"/>
              </v:shape>
            </v:group>
            <v:group style="position:absolute;left:3928;top:4700;width:25;height:40" coordorigin="3928,4700" coordsize="25,40">
              <v:shape style="position:absolute;left:3928;top:4700;width:25;height:40" coordorigin="3928,4700" coordsize="25,40" path="m3954,4741l3928,4700e" filled="f" stroked="t" strokeweight=".112pt" strokecolor="#000000">
                <v:path arrowok="t"/>
              </v:shape>
            </v:group>
            <v:group style="position:absolute;left:3910;top:4725;width:43;height:3" coordorigin="3910,4725" coordsize="43,3">
              <v:shape style="position:absolute;left:3910;top:4725;width:43;height:3" coordorigin="3910,4725" coordsize="43,3" path="m3953,4725l3910,4728e" filled="f" stroked="t" strokeweight=".070pt" strokecolor="#58595B">
                <v:path arrowok="t"/>
              </v:shape>
            </v:group>
            <v:group style="position:absolute;left:3934;top:4698;width:31;height:27" coordorigin="3934,4698" coordsize="31,27">
              <v:shape style="position:absolute;left:3934;top:4698;width:31;height:27" coordorigin="3934,4698" coordsize="31,27" path="m3966,4698l3934,4726e" filled="f" stroked="t" strokeweight=".070pt" strokecolor="#043E26">
                <v:path arrowok="t"/>
              </v:shape>
            </v:group>
            <v:group style="position:absolute;left:3918;top:4726;width:44;height:2" coordorigin="3918,4726" coordsize="44,2">
              <v:shape style="position:absolute;left:3918;top:4726;width:44;height:2" coordorigin="3918,4726" coordsize="44,0" path="m3918,4726l3962,4726e" filled="f" stroked="t" strokeweight="1.086pt" strokecolor="#043E26">
                <v:path arrowok="t"/>
              </v:shape>
            </v:group>
            <v:group style="position:absolute;left:3941;top:4692;width:6;height:59" coordorigin="3941,4692" coordsize="6,59">
              <v:shape style="position:absolute;left:3941;top:4692;width:6;height:59" coordorigin="3941,4692" coordsize="6,59" path="m3947,4750l3941,4692e" filled="f" stroked="t" strokeweight=".070pt" strokecolor="#B6B7B8">
                <v:path arrowok="t"/>
              </v:shape>
            </v:group>
            <v:group style="position:absolute;left:3945;top:4707;width:2;height:30" coordorigin="3945,4707" coordsize="2,30">
              <v:shape style="position:absolute;left:3945;top:4707;width:2;height:30" coordorigin="3945,4707" coordsize="0,30" path="m3945,4707l3945,4737e" filled="f" stroked="t" strokeweight=".724pt" strokecolor="#B6B7B8">
                <v:path arrowok="t"/>
              </v:shape>
            </v:group>
            <v:group style="position:absolute;left:4024;top:4715;width:65;height:40" coordorigin="4024,4715" coordsize="65,40">
              <v:shape style="position:absolute;left:4024;top:4715;width:65;height:40" coordorigin="4024,4715" coordsize="65,40" path="m4024,4715l4089,4755e" filled="f" stroked="t" strokeweight=".070pt" strokecolor="#043E26">
                <v:path arrowok="t"/>
              </v:shape>
            </v:group>
            <v:group style="position:absolute;left:4033;top:4723;width:42;height:23" coordorigin="4033,4723" coordsize="42,23">
              <v:shape style="position:absolute;left:4033;top:4723;width:42;height:23" coordorigin="4033,4723" coordsize="42,23" path="m4075,4723l4033,4746e" filled="f" stroked="t" strokeweight=".112pt" strokecolor="#000000">
                <v:path arrowok="t"/>
              </v:shape>
            </v:group>
            <v:group style="position:absolute;left:4059;top:4723;width:2;height:43" coordorigin="4059,4723" coordsize="2,43">
              <v:shape style="position:absolute;left:4059;top:4723;width:2;height:43" coordorigin="4059,4723" coordsize="1,43" path="m4059,4723l4060,4766e" filled="f" stroked="t" strokeweight=".070pt" strokecolor="#58595B">
                <v:path arrowok="t"/>
              </v:shape>
            </v:group>
            <v:group style="position:absolute;left:4033;top:4709;width:26;height:33" coordorigin="4033,4709" coordsize="26,33">
              <v:shape style="position:absolute;left:4033;top:4709;width:26;height:33" coordorigin="4033,4709" coordsize="26,33" path="m4033,4709l4059,4741e" filled="f" stroked="t" strokeweight=".070pt" strokecolor="#043E26">
                <v:path arrowok="t"/>
              </v:shape>
            </v:group>
            <v:group style="position:absolute;left:4047;top:4714;width:24;height:43" coordorigin="4047,4714" coordsize="24,43">
              <v:shape style="position:absolute;left:4047;top:4714;width:24;height:43" coordorigin="4047,4714" coordsize="24,43" path="m4071,4714l4047,4757e" filled="f" stroked="t" strokeweight=".070pt" strokecolor="#043E26">
                <v:path arrowok="t"/>
              </v:shape>
            </v:group>
            <v:group style="position:absolute;left:4025;top:4730;width:59;height:3" coordorigin="4025,4730" coordsize="59,3">
              <v:shape style="position:absolute;left:4025;top:4730;width:59;height:3" coordorigin="4025,4730" coordsize="59,3" path="m4084,4730l4025,4733e" filled="f" stroked="t" strokeweight=".070pt" strokecolor="#B6B7B8">
                <v:path arrowok="t"/>
              </v:shape>
            </v:group>
            <v:group style="position:absolute;left:4041;top:4722;width:29;height:16" coordorigin="4041,4722" coordsize="29,16">
              <v:shape style="position:absolute;left:4041;top:4722;width:29;height:16" coordorigin="4041,4722" coordsize="29,16" path="m4070,4738l4041,4722e" filled="f" stroked="t" strokeweight=".070pt" strokecolor="#B6B7B8">
                <v:path arrowok="t"/>
              </v:shape>
            </v:group>
            <v:group style="position:absolute;left:3273;top:4920;width:77;height:6" coordorigin="3273,4920" coordsize="77,6">
              <v:shape style="position:absolute;left:3273;top:4920;width:77;height:6" coordorigin="3273,4920" coordsize="77,6" path="m3273,4925l3350,4920e" filled="f" stroked="t" strokeweight=".070pt" strokecolor="#043E26">
                <v:path arrowok="t"/>
              </v:shape>
            </v:group>
            <v:group style="position:absolute;left:3310;top:4905;width:2;height:35" coordorigin="3310,4905" coordsize="2,35">
              <v:shape style="position:absolute;left:3310;top:4905;width:2;height:35" coordorigin="3310,4905" coordsize="0,35" path="m3310,4905l3310,4939e" filled="f" stroked="t" strokeweight=".478pt" strokecolor="#000000">
                <v:path arrowok="t"/>
              </v:shape>
            </v:group>
            <v:group style="position:absolute;left:3303;top:4900;width:34;height:33" coordorigin="3303,4900" coordsize="34,33">
              <v:shape style="position:absolute;left:3303;top:4900;width:34;height:33" coordorigin="3303,4900" coordsize="34,33" path="m3303,4933l3338,4900e" filled="f" stroked="t" strokeweight=".070pt" strokecolor="#58595B">
                <v:path arrowok="t"/>
              </v:shape>
            </v:group>
            <v:group style="position:absolute;left:3275;top:4926;width:44;height:2" coordorigin="3275,4926" coordsize="44,2">
              <v:shape style="position:absolute;left:3275;top:4926;width:44;height:2" coordorigin="3275,4926" coordsize="44,0" path="m3275,4926l3318,4926e" filled="f" stroked="t" strokeweight=".75pt" strokecolor="#043E26">
                <v:path arrowok="t"/>
              </v:shape>
            </v:group>
            <v:group style="position:absolute;left:3314;top:4902;width:2;height:42" coordorigin="3314,4902" coordsize="2,42">
              <v:shape style="position:absolute;left:3314;top:4902;width:2;height:42" coordorigin="3314,4902" coordsize="0,42" path="m3314,4902l3314,4945e" filled="f" stroked="t" strokeweight=".889pt" strokecolor="#043E26">
                <v:path arrowok="t"/>
              </v:shape>
            </v:group>
            <v:group style="position:absolute;left:3288;top:4912;width:39;height:25" coordorigin="3288,4912" coordsize="39,25">
              <v:shape style="position:absolute;left:3288;top:4912;width:39;height:25" coordorigin="3288,4912" coordsize="39,25" path="m3327,4937l3288,4912e" filled="f" stroked="t" strokeweight=".070pt" strokecolor="#B6B7B8">
                <v:path arrowok="t"/>
              </v:shape>
            </v:group>
            <v:group style="position:absolute;left:3291;top:4925;width:33;height:2" coordorigin="3291,4925" coordsize="33,2">
              <v:shape style="position:absolute;left:3291;top:4925;width:33;height:2" coordorigin="3291,4925" coordsize="33,1" path="m3324,4925l3291,4926e" filled="f" stroked="t" strokeweight=".070pt" strokecolor="#B6B7B8">
                <v:path arrowok="t"/>
              </v:shape>
            </v:group>
            <v:group style="position:absolute;left:3372;top:4934;width:2;height:47" coordorigin="3372,4934" coordsize="2,47">
              <v:shape style="position:absolute;left:3372;top:4934;width:2;height:47" coordorigin="3372,4934" coordsize="0,47" path="m3372,4934l3372,4981e" filled="f" stroked="t" strokeweight="1.160pt" strokecolor="#043E26">
                <v:path arrowok="t"/>
              </v:shape>
            </v:group>
            <v:group style="position:absolute;left:3357;top:4958;width:32;height:2" coordorigin="3357,4958" coordsize="32,2">
              <v:shape style="position:absolute;left:3357;top:4958;width:32;height:2" coordorigin="3357,4958" coordsize="32,2" path="m3357,4958l3389,4959e" filled="f" stroked="t" strokeweight=".112pt" strokecolor="#000000">
                <v:path arrowok="t"/>
              </v:shape>
            </v:group>
            <v:group style="position:absolute;left:3366;top:4939;width:15;height:25" coordorigin="3366,4939" coordsize="15,25">
              <v:shape style="position:absolute;left:3366;top:4939;width:15;height:25" coordorigin="3366,4939" coordsize="15,25" path="m3366,4964l3381,4939e" filled="f" stroked="t" strokeweight=".070pt" strokecolor="#58595B">
                <v:path arrowok="t"/>
              </v:shape>
            </v:group>
            <v:group style="position:absolute;left:3374;top:4953;width:2;height:28" coordorigin="3374,4953" coordsize="2,28">
              <v:shape style="position:absolute;left:3374;top:4953;width:2;height:28" coordorigin="3374,4953" coordsize="0,28" path="m3374,4953l3374,4981e" filled="f" stroked="t" strokeweight=".153pt" strokecolor="#043E26">
                <v:path arrowok="t"/>
              </v:shape>
            </v:group>
            <v:group style="position:absolute;left:3355;top:4948;width:29;height:16" coordorigin="3355,4948" coordsize="29,16">
              <v:shape style="position:absolute;left:3355;top:4948;width:29;height:16" coordorigin="3355,4948" coordsize="29,16" path="m3355,4964l3385,4948e" filled="f" stroked="t" strokeweight=".070pt" strokecolor="#043E26">
                <v:path arrowok="t"/>
              </v:shape>
            </v:group>
            <v:group style="position:absolute;left:3354;top:4950;width:35;height:20" coordorigin="3354,4950" coordsize="35,20">
              <v:shape style="position:absolute;left:3354;top:4950;width:35;height:20" coordorigin="3354,4950" coordsize="35,20" path="m3354,4950l3389,4970e" filled="f" stroked="t" strokeweight=".070pt" strokecolor="#B6B7B8">
                <v:path arrowok="t"/>
              </v:shape>
            </v:group>
            <v:group style="position:absolute;left:3365;top:4951;width:11;height:20" coordorigin="3365,4951" coordsize="11,20">
              <v:shape style="position:absolute;left:3365;top:4951;width:11;height:20" coordorigin="3365,4951" coordsize="11,20" path="m3365,4951l3376,4970e" filled="f" stroked="t" strokeweight=".070pt" strokecolor="#B6B7B8">
                <v:path arrowok="t"/>
              </v:shape>
            </v:group>
            <v:group style="position:absolute;left:3327;top:4874;width:30;height:24" coordorigin="3327,4874" coordsize="30,24">
              <v:shape style="position:absolute;left:3327;top:4874;width:30;height:24" coordorigin="3327,4874" coordsize="30,24" path="m3358,4874l3327,4898e" filled="f" stroked="t" strokeweight=".070pt" strokecolor="#043E26">
                <v:path arrowok="t"/>
              </v:shape>
            </v:group>
            <v:group style="position:absolute;left:3263;top:4959;width:2;height:24" coordorigin="3263,4959" coordsize="2,24">
              <v:shape style="position:absolute;left:3263;top:4959;width:2;height:24" coordorigin="3263,4959" coordsize="0,24" path="m3263,4959l3263,4983e" filled="f" stroked="t" strokeweight=".172pt" strokecolor="#000000">
                <v:path arrowok="t"/>
              </v:shape>
            </v:group>
            <v:group style="position:absolute;left:3328;top:4886;width:47;height:2" coordorigin="3328,4886" coordsize="47,2">
              <v:shape style="position:absolute;left:3328;top:4886;width:47;height:2" coordorigin="3328,4886" coordsize="47,0" path="m3328,4886l3375,4886e" filled="f" stroked="t" strokeweight=".3583pt" strokecolor="#58595B">
                <v:path arrowok="t"/>
              </v:shape>
            </v:group>
            <v:group style="position:absolute;left:3259;top:4968;width:20;height:2" coordorigin="3259,4968" coordsize="20,2">
              <v:shape style="position:absolute;left:3259;top:4968;width:20;height:2" coordorigin="3259,4968" coordsize="20,0" path="m3259,4968l3279,4968e" filled="f" stroked="t" strokeweight=".316pt" strokecolor="#043E26">
                <v:path arrowok="t"/>
              </v:shape>
            </v:group>
            <v:group style="position:absolute;left:3253;top:4963;width:16;height:19" coordorigin="3253,4963" coordsize="16,19">
              <v:shape style="position:absolute;left:3253;top:4963;width:16;height:19" coordorigin="3253,4963" coordsize="16,19" path="m3270,4982l3253,4963e" filled="f" stroked="t" strokeweight=".070pt" strokecolor="#043E26">
                <v:path arrowok="t"/>
              </v:shape>
            </v:group>
            <v:group style="position:absolute;left:3345;top:4872;width:2;height:28" coordorigin="3345,4872" coordsize="2,28">
              <v:shape style="position:absolute;left:3345;top:4872;width:2;height:28" coordorigin="3345,4872" coordsize="0,28" path="m3345,4872l3345,4900e" filled="f" stroked="t" strokeweight=".437pt" strokecolor="#B6B7B8">
                <v:path arrowok="t"/>
              </v:shape>
            </v:group>
            <v:group style="position:absolute;left:3258;top:4966;width:13;height:11" coordorigin="3258,4966" coordsize="13,11">
              <v:shape style="position:absolute;left:3258;top:4966;width:13;height:11" coordorigin="3258,4966" coordsize="13,11" path="m3258,4977l3271,4966e" filled="f" stroked="t" strokeweight=".070pt" strokecolor="#B6B7B8">
                <v:path arrowok="t"/>
              </v:shape>
            </v:group>
            <v:group style="position:absolute;left:3354;top:4875;width:31;height:24" coordorigin="3354,4875" coordsize="31,24">
              <v:shape style="position:absolute;left:3354;top:4875;width:31;height:24" coordorigin="3354,4875" coordsize="31,24" path="m3385,4875l3354,4898e" filled="f" stroked="t" strokeweight=".070pt" strokecolor="#043E26">
                <v:path arrowok="t"/>
              </v:shape>
            </v:group>
            <v:group style="position:absolute;left:3370;top:4874;width:2;height:24" coordorigin="3370,4874" coordsize="2,24">
              <v:shape style="position:absolute;left:3370;top:4874;width:2;height:24" coordorigin="3370,4874" coordsize="0,24" path="m3370,4874l3370,4898e" filled="f" stroked="t" strokeweight=".172pt" strokecolor="#000000">
                <v:path arrowok="t"/>
              </v:shape>
            </v:group>
            <v:group style="position:absolute;left:3366;top:4883;width:20;height:2" coordorigin="3366,4883" coordsize="20,2">
              <v:shape style="position:absolute;left:3366;top:4883;width:20;height:2" coordorigin="3366,4883" coordsize="20,0" path="m3366,4883l3386,4883e" filled="f" stroked="t" strokeweight=".316pt" strokecolor="#043E26">
                <v:path arrowok="t"/>
              </v:shape>
            </v:group>
            <v:group style="position:absolute;left:3361;top:4878;width:16;height:19" coordorigin="3361,4878" coordsize="16,19">
              <v:shape style="position:absolute;left:3361;top:4878;width:16;height:19" coordorigin="3361,4878" coordsize="16,19" path="m3377,4897l3361,4878e" filled="f" stroked="t" strokeweight=".070pt" strokecolor="#043E26">
                <v:path arrowok="t"/>
              </v:shape>
            </v:group>
            <v:group style="position:absolute;left:3371;top:4872;width:2;height:28" coordorigin="3371,4872" coordsize="2,28">
              <v:shape style="position:absolute;left:3371;top:4872;width:2;height:28" coordorigin="3371,4872" coordsize="0,28" path="m3371,4872l3371,4900e" filled="f" stroked="t" strokeweight=".437pt" strokecolor="#B6B7B8">
                <v:path arrowok="t"/>
              </v:shape>
            </v:group>
            <v:group style="position:absolute;left:3366;top:4882;width:13;height:11" coordorigin="3366,4882" coordsize="13,11">
              <v:shape style="position:absolute;left:3366;top:4882;width:13;height:11" coordorigin="3366,4882" coordsize="13,11" path="m3366,4892l3378,4882e" filled="f" stroked="t" strokeweight=".070pt" strokecolor="#B6B7B8">
                <v:path arrowok="t"/>
              </v:shape>
            </v:group>
            <v:group style="position:absolute;left:3472;top:4899;width:57;height:4" coordorigin="3472,4899" coordsize="57,4">
              <v:shape style="position:absolute;left:3472;top:4899;width:57;height:4" coordorigin="3472,4899" coordsize="57,4" path="m3472,4903l3529,4899e" filled="f" stroked="t" strokeweight=".070pt" strokecolor="#043E26">
                <v:path arrowok="t"/>
              </v:shape>
            </v:group>
            <v:group style="position:absolute;left:3499;top:4888;width:2;height:26" coordorigin="3499,4888" coordsize="2,26">
              <v:shape style="position:absolute;left:3499;top:4888;width:2;height:26" coordorigin="3499,4888" coordsize="0,26" path="m3499,4888l3499,4914e" filled="f" stroked="t" strokeweight=".354pt" strokecolor="#000000">
                <v:path arrowok="t"/>
              </v:shape>
            </v:group>
            <v:group style="position:absolute;left:3494;top:4885;width:26;height:24" coordorigin="3494,4885" coordsize="26,24">
              <v:shape style="position:absolute;left:3494;top:4885;width:26;height:24" coordorigin="3494,4885" coordsize="26,24" path="m3494,4909l3520,4885e" filled="f" stroked="t" strokeweight=".070pt" strokecolor="#58595B">
                <v:path arrowok="t"/>
              </v:shape>
            </v:group>
            <v:group style="position:absolute;left:3473;top:4904;width:32;height:2" coordorigin="3473,4904" coordsize="32,2">
              <v:shape style="position:absolute;left:3473;top:4904;width:32;height:2" coordorigin="3473,4904" coordsize="32,0" path="m3473,4904l3505,4904e" filled="f" stroked="t" strokeweight=".555pt" strokecolor="#043E26">
                <v:path arrowok="t"/>
              </v:shape>
            </v:group>
            <v:group style="position:absolute;left:3502;top:4886;width:2;height:31" coordorigin="3502,4886" coordsize="2,31">
              <v:shape style="position:absolute;left:3502;top:4886;width:2;height:31" coordorigin="3502,4886" coordsize="0,31" path="m3502,4886l3502,4918e" filled="f" stroked="t" strokeweight=".658pt" strokecolor="#043E26">
                <v:path arrowok="t"/>
              </v:shape>
            </v:group>
            <v:group style="position:absolute;left:3483;top:4894;width:29;height:18" coordorigin="3483,4894" coordsize="29,18">
              <v:shape style="position:absolute;left:3483;top:4894;width:29;height:18" coordorigin="3483,4894" coordsize="29,18" path="m3512,4912l3483,4894e" filled="f" stroked="t" strokeweight=".070pt" strokecolor="#B6B7B8">
                <v:path arrowok="t"/>
              </v:shape>
            </v:group>
            <v:group style="position:absolute;left:3485;top:4903;width:24;height:2" coordorigin="3485,4903" coordsize="24,2">
              <v:shape style="position:absolute;left:3485;top:4903;width:24;height:2" coordorigin="3485,4903" coordsize="24,1" path="m3509,4903l3485,4904e" filled="f" stroked="t" strokeweight=".070pt" strokecolor="#B6B7B8">
                <v:path arrowok="t"/>
              </v:shape>
            </v:group>
            <v:group style="position:absolute;left:3545;top:4910;width:2;height:35" coordorigin="3545,4910" coordsize="2,35">
              <v:shape style="position:absolute;left:3545;top:4910;width:2;height:35" coordorigin="3545,4910" coordsize="0,35" path="m3545,4910l3545,4945e" filled="f" stroked="t" strokeweight=".859pt" strokecolor="#043E26">
                <v:path arrowok="t"/>
              </v:shape>
            </v:group>
            <v:group style="position:absolute;left:3533;top:4927;width:24;height:2" coordorigin="3533,4927" coordsize="24,2">
              <v:shape style="position:absolute;left:3533;top:4927;width:24;height:2" coordorigin="3533,4927" coordsize="24,1" path="m3533,4927l3557,4929e" filled="f" stroked="t" strokeweight=".112pt" strokecolor="#000000">
                <v:path arrowok="t"/>
              </v:shape>
            </v:group>
            <v:group style="position:absolute;left:3540;top:4913;width:11;height:19" coordorigin="3540,4913" coordsize="11,19">
              <v:shape style="position:absolute;left:3540;top:4913;width:11;height:19" coordorigin="3540,4913" coordsize="11,19" path="m3540,4932l3551,4913e" filled="f" stroked="t" strokeweight=".070pt" strokecolor="#58595B">
                <v:path arrowok="t"/>
              </v:shape>
            </v:group>
            <v:group style="position:absolute;left:3546;top:4924;width:2;height:21" coordorigin="3546,4924" coordsize="2,21">
              <v:shape style="position:absolute;left:3546;top:4924;width:2;height:21" coordorigin="3546,4924" coordsize="0,21" path="m3546,4924l3546,4945e" filled="f" stroked="t" strokeweight=".113pt" strokecolor="#043E26">
                <v:path arrowok="t"/>
              </v:shape>
            </v:group>
            <v:group style="position:absolute;left:3533;top:4921;width:22;height:12" coordorigin="3533,4921" coordsize="22,12">
              <v:shape style="position:absolute;left:3533;top:4921;width:22;height:12" coordorigin="3533,4921" coordsize="22,12" path="m3533,4932l3554,4921e" filled="f" stroked="t" strokeweight=".070pt" strokecolor="#043E26">
                <v:path arrowok="t"/>
              </v:shape>
            </v:group>
            <v:group style="position:absolute;left:3532;top:4922;width:26;height:15" coordorigin="3532,4922" coordsize="26,15">
              <v:shape style="position:absolute;left:3532;top:4922;width:26;height:15" coordorigin="3532,4922" coordsize="26,15" path="m3532,4922l3557,4937e" filled="f" stroked="t" strokeweight=".070pt" strokecolor="#B6B7B8">
                <v:path arrowok="t"/>
              </v:shape>
            </v:group>
            <v:group style="position:absolute;left:3540;top:4922;width:8;height:15" coordorigin="3540,4922" coordsize="8,15">
              <v:shape style="position:absolute;left:3540;top:4922;width:8;height:15" coordorigin="3540,4922" coordsize="8,15" path="m3540,4922l3548,4937e" filled="f" stroked="t" strokeweight=".070pt" strokecolor="#B6B7B8">
                <v:path arrowok="t"/>
              </v:shape>
            </v:group>
            <v:group style="position:absolute;left:3512;top:4866;width:23;height:18" coordorigin="3512,4866" coordsize="23,18">
              <v:shape style="position:absolute;left:3512;top:4866;width:23;height:18" coordorigin="3512,4866" coordsize="23,18" path="m3534,4866l3512,4883e" filled="f" stroked="t" strokeweight=".070pt" strokecolor="#043E26">
                <v:path arrowok="t"/>
              </v:shape>
            </v:group>
            <v:group style="position:absolute;left:3464;top:4928;width:2;height:18" coordorigin="3464,4928" coordsize="2,18">
              <v:shape style="position:absolute;left:3464;top:4928;width:2;height:18" coordorigin="3464,4928" coordsize="0,18" path="m3464,4928l3464,4946e" filled="f" stroked="t" strokeweight=".127pt" strokecolor="#000000">
                <v:path arrowok="t"/>
              </v:shape>
            </v:group>
            <v:group style="position:absolute;left:3512;top:4874;width:35;height:2" coordorigin="3512,4874" coordsize="35,2">
              <v:shape style="position:absolute;left:3512;top:4874;width:35;height:2" coordorigin="3512,4874" coordsize="35,0" path="m3512,4874l3547,4874e" filled="f" stroked="t" strokeweight=".2655pt" strokecolor="#58595B">
                <v:path arrowok="t"/>
              </v:shape>
            </v:group>
            <v:group style="position:absolute;left:3461;top:4935;width:15;height:2" coordorigin="3461,4935" coordsize="15,2">
              <v:shape style="position:absolute;left:3461;top:4935;width:15;height:2" coordorigin="3461,4935" coordsize="15,0" path="m3461,4935l3476,4935e" filled="f" stroked="t" strokeweight=".234pt" strokecolor="#043E26">
                <v:path arrowok="t"/>
              </v:shape>
            </v:group>
            <v:group style="position:absolute;left:3457;top:4932;width:12;height:14" coordorigin="3457,4932" coordsize="12,14">
              <v:shape style="position:absolute;left:3457;top:4932;width:12;height:14" coordorigin="3457,4932" coordsize="12,14" path="m3469,4946l3457,4932e" filled="f" stroked="t" strokeweight=".070pt" strokecolor="#043E26">
                <v:path arrowok="t"/>
              </v:shape>
            </v:group>
            <v:group style="position:absolute;left:3525;top:4864;width:2;height:21" coordorigin="3525,4864" coordsize="2,21">
              <v:shape style="position:absolute;left:3525;top:4864;width:2;height:21" coordorigin="3525,4864" coordsize="0,21" path="m3525,4864l3525,4885e" filled="f" stroked="t" strokeweight=".324pt" strokecolor="#B6B7B8">
                <v:path arrowok="t"/>
              </v:shape>
            </v:group>
            <v:group style="position:absolute;left:3461;top:4934;width:9;height:8" coordorigin="3461,4934" coordsize="9,8">
              <v:shape style="position:absolute;left:3461;top:4934;width:9;height:8" coordorigin="3461,4934" coordsize="9,8" path="m3461,4942l3470,4934e" filled="f" stroked="t" strokeweight=".070pt" strokecolor="#B6B7B8">
                <v:path arrowok="t"/>
              </v:shape>
            </v:group>
            <v:group style="position:absolute;left:3532;top:4866;width:23;height:18" coordorigin="3532,4866" coordsize="23,18">
              <v:shape style="position:absolute;left:3532;top:4866;width:23;height:18" coordorigin="3532,4866" coordsize="23,18" path="m3554,4866l3532,4884e" filled="f" stroked="t" strokeweight=".070pt" strokecolor="#043E26">
                <v:path arrowok="t"/>
              </v:shape>
            </v:group>
            <v:group style="position:absolute;left:3543;top:4865;width:2;height:18" coordorigin="3543,4865" coordsize="2,18">
              <v:shape style="position:absolute;left:3543;top:4865;width:2;height:18" coordorigin="3543,4865" coordsize="0,18" path="m3543,4865l3543,4883e" filled="f" stroked="t" strokeweight=".127pt" strokecolor="#000000">
                <v:path arrowok="t"/>
              </v:shape>
            </v:group>
            <v:group style="position:absolute;left:3540;top:4872;width:15;height:2" coordorigin="3540,4872" coordsize="15,2">
              <v:shape style="position:absolute;left:3540;top:4872;width:15;height:2" coordorigin="3540,4872" coordsize="15,0" path="m3540,4872l3555,4872e" filled="f" stroked="t" strokeweight=".234pt" strokecolor="#043E26">
                <v:path arrowok="t"/>
              </v:shape>
            </v:group>
            <v:group style="position:absolute;left:3537;top:4869;width:12;height:14" coordorigin="3537,4869" coordsize="12,14">
              <v:shape style="position:absolute;left:3537;top:4869;width:12;height:14" coordorigin="3537,4869" coordsize="12,14" path="m3548,4883l3537,4869e" filled="f" stroked="t" strokeweight=".070pt" strokecolor="#043E26">
                <v:path arrowok="t"/>
              </v:shape>
            </v:group>
            <v:group style="position:absolute;left:3544;top:4864;width:2;height:21" coordorigin="3544,4864" coordsize="2,21">
              <v:shape style="position:absolute;left:3544;top:4864;width:2;height:21" coordorigin="3544,4864" coordsize="0,21" path="m3544,4864l3544,4885e" filled="f" stroked="t" strokeweight=".324pt" strokecolor="#B6B7B8">
                <v:path arrowok="t"/>
              </v:shape>
            </v:group>
            <v:group style="position:absolute;left:3540;top:4871;width:9;height:8" coordorigin="3540,4871" coordsize="9,8">
              <v:shape style="position:absolute;left:3540;top:4871;width:9;height:8" coordorigin="3540,4871" coordsize="9,8" path="m3540,4879l3549,4871e" filled="f" stroked="t" strokeweight=".070pt" strokecolor="#B6B7B8">
                <v:path arrowok="t"/>
              </v:shape>
            </v:group>
            <v:group style="position:absolute;left:3133;top:5026;width:67;height:2" coordorigin="3133,5026" coordsize="67,2">
              <v:shape style="position:absolute;left:3133;top:5026;width:67;height:2" coordorigin="3133,5026" coordsize="67,0" path="m3133,5026l3200,5026e" filled="f" stroked="t" strokeweight=".652211pt" strokecolor="#043E26">
                <v:path arrowok="t"/>
              </v:shape>
            </v:group>
            <v:group style="position:absolute;left:3152;top:5018;width:2;height:18" coordorigin="3152,5018" coordsize="2,18">
              <v:shape style="position:absolute;left:3152;top:5018;width:2;height:18" coordorigin="3152,5018" coordsize="0,18" path="m3152,5018l3152,5036e" filled="f" stroked="t" strokeweight=".249pt" strokecolor="#000000">
                <v:path arrowok="t"/>
              </v:shape>
            </v:group>
            <v:group style="position:absolute;left:3149;top:5016;width:18;height:17" coordorigin="3149,5016" coordsize="18,17">
              <v:shape style="position:absolute;left:3149;top:5016;width:18;height:17" coordorigin="3149,5016" coordsize="18,17" path="m3149,5033l3167,5016e" filled="f" stroked="t" strokeweight=".070pt" strokecolor="#58595B">
                <v:path arrowok="t"/>
              </v:shape>
            </v:group>
            <v:group style="position:absolute;left:3154;top:5017;width:2;height:22" coordorigin="3154,5017" coordsize="2,22">
              <v:shape style="position:absolute;left:3154;top:5017;width:2;height:22" coordorigin="3154,5017" coordsize="0,22" path="m3154,5017l3154,5039e" filled="f" stroked="t" strokeweight=".463pt" strokecolor="#043E26">
                <v:path arrowok="t"/>
              </v:shape>
            </v:group>
            <v:group style="position:absolute;left:3141;top:5022;width:20;height:13" coordorigin="3141,5022" coordsize="20,13">
              <v:shape style="position:absolute;left:3141;top:5022;width:20;height:13" coordorigin="3141,5022" coordsize="20,13" path="m3161,5035l3141,5022e" filled="f" stroked="t" strokeweight=".070pt" strokecolor="#B6B7B8">
                <v:path arrowok="t"/>
              </v:shape>
            </v:group>
            <v:group style="position:absolute;left:3143;top:5029;width:17;height:2" coordorigin="3143,5029" coordsize="17,2">
              <v:shape style="position:absolute;left:3143;top:5029;width:17;height:2" coordorigin="3143,5029" coordsize="17,1" path="m3160,5029l3143,5029e" filled="f" stroked="t" strokeweight=".070pt" strokecolor="#B6B7B8">
                <v:path arrowok="t"/>
              </v:shape>
            </v:group>
            <v:group style="position:absolute;left:3185;top:5033;width:2;height:24" coordorigin="3185,5033" coordsize="2,24">
              <v:shape style="position:absolute;left:3185;top:5033;width:2;height:24" coordorigin="3185,5033" coordsize="0,24" path="m3185,5033l3185,5058e" filled="f" stroked="t" strokeweight=".604pt" strokecolor="#043E26">
                <v:path arrowok="t"/>
              </v:shape>
            </v:group>
            <v:group style="position:absolute;left:3177;top:5046;width:17;height:2" coordorigin="3177,5046" coordsize="17,2">
              <v:shape style="position:absolute;left:3177;top:5046;width:17;height:2" coordorigin="3177,5046" coordsize="17,1" path="m3177,5046l3194,5046e" filled="f" stroked="t" strokeweight=".112pt" strokecolor="#000000">
                <v:path arrowok="t"/>
              </v:shape>
            </v:group>
            <v:group style="position:absolute;left:3182;top:5036;width:8;height:13" coordorigin="3182,5036" coordsize="8,13">
              <v:shape style="position:absolute;left:3182;top:5036;width:8;height:13" coordorigin="3182,5036" coordsize="8,13" path="m3182,5049l3189,5036e" filled="f" stroked="t" strokeweight=".070pt" strokecolor="#58595B">
                <v:path arrowok="t"/>
              </v:shape>
            </v:group>
            <v:group style="position:absolute;left:3186;top:5043;width:2;height:15" coordorigin="3186,5043" coordsize="2,15">
              <v:shape style="position:absolute;left:3186;top:5043;width:2;height:15" coordorigin="3186,5043" coordsize="0,15" path="m3186,5043l3186,5058e" filled="f" stroked="t" strokeweight=".08pt" strokecolor="#043E26">
                <v:path arrowok="t"/>
              </v:shape>
            </v:group>
            <v:group style="position:absolute;left:3176;top:5041;width:15;height:8" coordorigin="3176,5041" coordsize="15,8">
              <v:shape style="position:absolute;left:3176;top:5041;width:15;height:8" coordorigin="3176,5041" coordsize="15,8" path="m3176,5049l3192,5041e" filled="f" stroked="t" strokeweight=".070pt" strokecolor="#043E26">
                <v:path arrowok="t"/>
              </v:shape>
            </v:group>
            <v:group style="position:absolute;left:3176;top:5042;width:18;height:10" coordorigin="3176,5042" coordsize="18,10">
              <v:shape style="position:absolute;left:3176;top:5042;width:18;height:10" coordorigin="3176,5042" coordsize="18,10" path="m3176,5042l3194,5052e" filled="f" stroked="t" strokeweight=".070pt" strokecolor="#B6B7B8">
                <v:path arrowok="t"/>
              </v:shape>
            </v:group>
            <v:group style="position:absolute;left:3181;top:5042;width:6;height:10" coordorigin="3181,5042" coordsize="6,10">
              <v:shape style="position:absolute;left:3181;top:5042;width:6;height:10" coordorigin="3181,5042" coordsize="6,10" path="m3181,5042l3187,5052e" filled="f" stroked="t" strokeweight=".070pt" strokecolor="#B6B7B8">
                <v:path arrowok="t"/>
              </v:shape>
            </v:group>
            <v:group style="position:absolute;left:3162;top:5002;width:16;height:12" coordorigin="3162,5002" coordsize="16,12">
              <v:shape style="position:absolute;left:3162;top:5002;width:16;height:12" coordorigin="3162,5002" coordsize="16,12" path="m3178,5002l3162,5015e" filled="f" stroked="t" strokeweight=".070pt" strokecolor="#043E26">
                <v:path arrowok="t"/>
              </v:shape>
            </v:group>
            <v:group style="position:absolute;left:3128;top:5046;width:2;height:12" coordorigin="3128,5046" coordsize="2,12">
              <v:shape style="position:absolute;left:3128;top:5046;width:2;height:12" coordorigin="3128,5046" coordsize="0,12" path="m3128,5046l3128,5058e" filled="f" stroked="t" strokeweight=".089pt" strokecolor="#000000">
                <v:path arrowok="t"/>
              </v:shape>
            </v:group>
            <v:group style="position:absolute;left:3162;top:5015;width:53;height:2" coordorigin="3162,5015" coordsize="53,2">
              <v:shape style="position:absolute;left:3162;top:5015;width:53;height:2" coordorigin="3162,5015" coordsize="53,0" path="m3162,5015l3215,5015e" filled="f" stroked="t" strokeweight=".81710pt" strokecolor="#58595B">
                <v:path arrowok="t"/>
              </v:shape>
            </v:group>
            <v:group style="position:absolute;left:3126;top:5051;width:10;height:2" coordorigin="3126,5051" coordsize="10,2">
              <v:shape style="position:absolute;left:3126;top:5051;width:10;height:2" coordorigin="3126,5051" coordsize="10,0" path="m3126,5051l3136,5051e" filled="f" stroked="t" strokeweight=".165pt" strokecolor="#043E26">
                <v:path arrowok="t"/>
              </v:shape>
            </v:group>
            <v:group style="position:absolute;left:3123;top:5049;width:8;height:10" coordorigin="3123,5049" coordsize="8,10">
              <v:shape style="position:absolute;left:3123;top:5049;width:8;height:10" coordorigin="3123,5049" coordsize="8,10" path="m3132,5058l3123,5049e" filled="f" stroked="t" strokeweight=".070pt" strokecolor="#043E26">
                <v:path arrowok="t"/>
              </v:shape>
            </v:group>
            <v:group style="position:absolute;left:3171;top:5001;width:2;height:15" coordorigin="3171,5001" coordsize="2,15">
              <v:shape style="position:absolute;left:3171;top:5001;width:2;height:15" coordorigin="3171,5001" coordsize="0,15" path="m3171,5001l3171,5016e" filled="f" stroked="t" strokeweight=".228pt" strokecolor="#B6B7B8">
                <v:path arrowok="t"/>
              </v:shape>
            </v:group>
            <v:group style="position:absolute;left:3126;top:5050;width:7;height:6" coordorigin="3126,5050" coordsize="7,6">
              <v:shape style="position:absolute;left:3126;top:5050;width:7;height:6" coordorigin="3126,5050" coordsize="7,6" path="m3126,5056l3132,5050e" filled="f" stroked="t" strokeweight=".070pt" strokecolor="#B6B7B8">
                <v:path arrowok="t"/>
              </v:shape>
            </v:group>
            <v:group style="position:absolute;left:3176;top:5002;width:16;height:12" coordorigin="3176,5002" coordsize="16,12">
              <v:shape style="position:absolute;left:3176;top:5002;width:16;height:12" coordorigin="3176,5002" coordsize="16,12" path="m3191,5002l3176,5015e" filled="f" stroked="t" strokeweight=".070pt" strokecolor="#043E26">
                <v:path arrowok="t"/>
              </v:shape>
            </v:group>
            <v:group style="position:absolute;left:3191;top:5002;width:2;height:34" coordorigin="3191,5002" coordsize="2,34">
              <v:shape style="position:absolute;left:3191;top:5002;width:2;height:34" coordorigin="3191,5002" coordsize="0,34" path="m3191,5002l3191,5036e" filled="f" stroked="t" strokeweight=".829pt" strokecolor="#000000">
                <v:path arrowok="t"/>
              </v:shape>
            </v:group>
            <v:group style="position:absolute;left:3182;top:5007;width:10;height:2" coordorigin="3182,5007" coordsize="10,2">
              <v:shape style="position:absolute;left:3182;top:5007;width:10;height:2" coordorigin="3182,5007" coordsize="10,0" path="m3182,5007l3192,5007e" filled="f" stroked="t" strokeweight=".165pt" strokecolor="#043E26">
                <v:path arrowok="t"/>
              </v:shape>
            </v:group>
            <v:group style="position:absolute;left:3179;top:5004;width:8;height:10" coordorigin="3179,5004" coordsize="8,10">
              <v:shape style="position:absolute;left:3179;top:5004;width:8;height:10" coordorigin="3179,5004" coordsize="8,10" path="m3187,5014l3179,5004e" filled="f" stroked="t" strokeweight=".070pt" strokecolor="#043E26">
                <v:path arrowok="t"/>
              </v:shape>
            </v:group>
            <v:group style="position:absolute;left:3185;top:5001;width:2;height:15" coordorigin="3185,5001" coordsize="2,15">
              <v:shape style="position:absolute;left:3185;top:5001;width:2;height:15" coordorigin="3185,5001" coordsize="0,15" path="m3185,5001l3185,5016e" filled="f" stroked="t" strokeweight=".228pt" strokecolor="#B6B7B8">
                <v:path arrowok="t"/>
              </v:shape>
            </v:group>
            <v:group style="position:absolute;left:3182;top:5006;width:7;height:6" coordorigin="3182,5006" coordsize="7,6">
              <v:shape style="position:absolute;left:3182;top:5006;width:7;height:6" coordorigin="3182,5006" coordsize="7,6" path="m3182,5011l3188,5006e" filled="f" stroked="t" strokeweight=".070pt" strokecolor="#B6B7B8">
                <v:path arrowok="t"/>
              </v:shape>
            </v:group>
            <v:group style="position:absolute;left:2893;top:4869;width:58;height:4" coordorigin="2893,4869" coordsize="58,4">
              <v:shape style="position:absolute;left:2893;top:4869;width:58;height:4" coordorigin="2893,4869" coordsize="58,4" path="m2893,4874l2951,4869e" filled="f" stroked="t" strokeweight=".070pt" strokecolor="#043E26">
                <v:path arrowok="t"/>
              </v:shape>
            </v:group>
            <v:group style="position:absolute;left:2921;top:4858;width:2;height:26" coordorigin="2921,4858" coordsize="2,26">
              <v:shape style="position:absolute;left:2921;top:4858;width:2;height:26" coordorigin="2921,4858" coordsize="0,26" path="m2921,4858l2921,4884e" filled="f" stroked="t" strokeweight=".359pt" strokecolor="#000000">
                <v:path arrowok="t"/>
              </v:shape>
            </v:group>
            <v:group style="position:absolute;left:2916;top:4855;width:26;height:25" coordorigin="2916,4855" coordsize="26,25">
              <v:shape style="position:absolute;left:2916;top:4855;width:26;height:25" coordorigin="2916,4855" coordsize="26,25" path="m2916,4880l2942,4855e" filled="f" stroked="t" strokeweight=".070pt" strokecolor="#58595B">
                <v:path arrowok="t"/>
              </v:shape>
            </v:group>
            <v:group style="position:absolute;left:2894;top:4874;width:33;height:2" coordorigin="2894,4874" coordsize="33,2">
              <v:shape style="position:absolute;left:2894;top:4874;width:33;height:2" coordorigin="2894,4874" coordsize="33,0" path="m2894,4874l2927,4874e" filled="f" stroked="t" strokeweight=".562pt" strokecolor="#043E26">
                <v:path arrowok="t"/>
              </v:shape>
            </v:group>
            <v:group style="position:absolute;left:2924;top:4856;width:2;height:32" coordorigin="2924,4856" coordsize="2,32">
              <v:shape style="position:absolute;left:2924;top:4856;width:2;height:32" coordorigin="2924,4856" coordsize="0,32" path="m2924,4856l2924,4888e" filled="f" stroked="t" strokeweight=".666pt" strokecolor="#043E26">
                <v:path arrowok="t"/>
              </v:shape>
            </v:group>
            <v:group style="position:absolute;left:2904;top:4864;width:29;height:18" coordorigin="2904,4864" coordsize="29,18">
              <v:shape style="position:absolute;left:2904;top:4864;width:29;height:18" coordorigin="2904,4864" coordsize="29,18" path="m2934,4882l2904,4864e" filled="f" stroked="t" strokeweight=".070pt" strokecolor="#B6B7B8">
                <v:path arrowok="t"/>
              </v:shape>
            </v:group>
            <v:group style="position:absolute;left:2906;top:4874;width:25;height:2" coordorigin="2906,4874" coordsize="25,2">
              <v:shape style="position:absolute;left:2906;top:4874;width:25;height:2" coordorigin="2906,4874" coordsize="25,1" path="m2931,4874l2906,4875e" filled="f" stroked="t" strokeweight=".070pt" strokecolor="#B6B7B8">
                <v:path arrowok="t"/>
              </v:shape>
            </v:group>
            <v:group style="position:absolute;left:2967;top:4880;width:2;height:35" coordorigin="2967,4880" coordsize="2,35">
              <v:shape style="position:absolute;left:2967;top:4880;width:2;height:35" coordorigin="2967,4880" coordsize="0,35" path="m2967,4880l2967,4915e" filled="f" stroked="t" strokeweight=".87pt" strokecolor="#043E26">
                <v:path arrowok="t"/>
              </v:shape>
            </v:group>
            <v:group style="position:absolute;left:2956;top:4898;width:24;height:2" coordorigin="2956,4898" coordsize="24,2">
              <v:shape style="position:absolute;left:2956;top:4898;width:24;height:2" coordorigin="2956,4898" coordsize="24,1" path="m2956,4898l2980,4899e" filled="f" stroked="t" strokeweight=".112pt" strokecolor="#000000">
                <v:path arrowok="t"/>
              </v:shape>
            </v:group>
            <v:group style="position:absolute;left:2963;top:4884;width:11;height:19" coordorigin="2963,4884" coordsize="11,19">
              <v:shape style="position:absolute;left:2963;top:4884;width:11;height:19" coordorigin="2963,4884" coordsize="11,19" path="m2963,4903l2974,4884e" filled="f" stroked="t" strokeweight=".070pt" strokecolor="#58595B">
                <v:path arrowok="t"/>
              </v:shape>
            </v:group>
            <v:group style="position:absolute;left:2969;top:4895;width:2;height:21" coordorigin="2969,4895" coordsize="2,21">
              <v:shape style="position:absolute;left:2969;top:4895;width:2;height:21" coordorigin="2969,4895" coordsize="0,21" path="m2969,4895l2969,4916e" filled="f" stroked="t" strokeweight=".115pt" strokecolor="#043E26">
                <v:path arrowok="t"/>
              </v:shape>
            </v:group>
            <v:group style="position:absolute;left:2955;top:4891;width:22;height:12" coordorigin="2955,4891" coordsize="22,12">
              <v:shape style="position:absolute;left:2955;top:4891;width:22;height:12" coordorigin="2955,4891" coordsize="22,12" path="m2955,4903l2977,4891e" filled="f" stroked="t" strokeweight=".070pt" strokecolor="#043E26">
                <v:path arrowok="t"/>
              </v:shape>
            </v:group>
            <v:group style="position:absolute;left:2954;top:4893;width:26;height:15" coordorigin="2954,4893" coordsize="26,15">
              <v:shape style="position:absolute;left:2954;top:4893;width:26;height:15" coordorigin="2954,4893" coordsize="26,15" path="m2954,4893l2980,4907e" filled="f" stroked="t" strokeweight=".070pt" strokecolor="#B6B7B8">
                <v:path arrowok="t"/>
              </v:shape>
            </v:group>
            <v:group style="position:absolute;left:2962;top:4893;width:8;height:15" coordorigin="2962,4893" coordsize="8,15">
              <v:shape style="position:absolute;left:2962;top:4893;width:8;height:15" coordorigin="2962,4893" coordsize="8,15" path="m2962,4893l2970,4908e" filled="f" stroked="t" strokeweight=".070pt" strokecolor="#B6B7B8">
                <v:path arrowok="t"/>
              </v:shape>
            </v:group>
            <v:group style="position:absolute;left:2934;top:4836;width:23;height:18" coordorigin="2934,4836" coordsize="23,18">
              <v:shape style="position:absolute;left:2934;top:4836;width:23;height:18" coordorigin="2934,4836" coordsize="23,18" path="m2957,4836l2934,4854e" filled="f" stroked="t" strokeweight=".070pt" strokecolor="#043E26">
                <v:path arrowok="t"/>
              </v:shape>
            </v:group>
            <v:group style="position:absolute;left:2885;top:4899;width:2;height:18" coordorigin="2885,4899" coordsize="2,18">
              <v:shape style="position:absolute;left:2885;top:4899;width:2;height:18" coordorigin="2885,4899" coordsize="0,18" path="m2885,4899l2885,4917e" filled="f" stroked="t" strokeweight=".128pt" strokecolor="#000000">
                <v:path arrowok="t"/>
              </v:shape>
            </v:group>
            <v:group style="position:absolute;left:2934;top:4844;width:35;height:2" coordorigin="2934,4844" coordsize="35,2">
              <v:shape style="position:absolute;left:2934;top:4844;width:35;height:2" coordorigin="2934,4844" coordsize="35,0" path="m2934,4844l2970,4844e" filled="f" stroked="t" strokeweight=".2686pt" strokecolor="#58595B">
                <v:path arrowok="t"/>
              </v:shape>
            </v:group>
            <v:group style="position:absolute;left:2882;top:4906;width:15;height:2" coordorigin="2882,4906" coordsize="15,2">
              <v:shape style="position:absolute;left:2882;top:4906;width:15;height:2" coordorigin="2882,4906" coordsize="15,0" path="m2882,4906l2897,4906e" filled="f" stroked="t" strokeweight=".237pt" strokecolor="#043E26">
                <v:path arrowok="t"/>
              </v:shape>
            </v:group>
            <v:group style="position:absolute;left:2878;top:4902;width:12;height:14" coordorigin="2878,4902" coordsize="12,14">
              <v:shape style="position:absolute;left:2878;top:4902;width:12;height:14" coordorigin="2878,4902" coordsize="12,14" path="m2891,4916l2878,4902e" filled="f" stroked="t" strokeweight=".070pt" strokecolor="#043E26">
                <v:path arrowok="t"/>
              </v:shape>
            </v:group>
            <v:group style="position:absolute;left:2947;top:4834;width:2;height:21" coordorigin="2947,4834" coordsize="2,21">
              <v:shape style="position:absolute;left:2947;top:4834;width:2;height:21" coordorigin="2947,4834" coordsize="0,21" path="m2947,4834l2947,4855e" filled="f" stroked="t" strokeweight=".328pt" strokecolor="#B6B7B8">
                <v:path arrowok="t"/>
              </v:shape>
            </v:group>
            <v:group style="position:absolute;left:2882;top:4905;width:9;height:8" coordorigin="2882,4905" coordsize="9,8">
              <v:shape style="position:absolute;left:2882;top:4905;width:9;height:8" coordorigin="2882,4905" coordsize="9,8" path="m2882,4913l2892,4905e" filled="f" stroked="t" strokeweight=".070pt" strokecolor="#B6B7B8">
                <v:path arrowok="t"/>
              </v:shape>
            </v:group>
            <v:group style="position:absolute;left:2954;top:4836;width:23;height:18" coordorigin="2954,4836" coordsize="23,18">
              <v:shape style="position:absolute;left:2954;top:4836;width:23;height:18" coordorigin="2954,4836" coordsize="23,18" path="m2977,4836l2954,4854e" filled="f" stroked="t" strokeweight=".070pt" strokecolor="#043E26">
                <v:path arrowok="t"/>
              </v:shape>
            </v:group>
            <v:group style="position:absolute;left:2966;top:4835;width:2;height:18" coordorigin="2966,4835" coordsize="2,18">
              <v:shape style="position:absolute;left:2966;top:4835;width:2;height:18" coordorigin="2966,4835" coordsize="0,18" path="m2966,4835l2966,4853e" filled="f" stroked="t" strokeweight=".128pt" strokecolor="#000000">
                <v:path arrowok="t"/>
              </v:shape>
            </v:group>
            <v:group style="position:absolute;left:2963;top:4842;width:15;height:2" coordorigin="2963,4842" coordsize="15,2">
              <v:shape style="position:absolute;left:2963;top:4842;width:15;height:2" coordorigin="2963,4842" coordsize="15,0" path="m2963,4842l2978,4842e" filled="f" stroked="t" strokeweight=".237pt" strokecolor="#043E26">
                <v:path arrowok="t"/>
              </v:shape>
            </v:group>
            <v:group style="position:absolute;left:2959;top:4839;width:12;height:14" coordorigin="2959,4839" coordsize="12,14">
              <v:shape style="position:absolute;left:2959;top:4839;width:12;height:14" coordorigin="2959,4839" coordsize="12,14" path="m2971,4853l2959,4839e" filled="f" stroked="t" strokeweight=".070pt" strokecolor="#043E26">
                <v:path arrowok="t"/>
              </v:shape>
            </v:group>
            <v:group style="position:absolute;left:2967;top:4834;width:2;height:21" coordorigin="2967,4834" coordsize="2,21">
              <v:shape style="position:absolute;left:2967;top:4834;width:2;height:21" coordorigin="2967,4834" coordsize="0,21" path="m2967,4834l2967,4855e" filled="f" stroked="t" strokeweight=".328pt" strokecolor="#B6B7B8">
                <v:path arrowok="t"/>
              </v:shape>
            </v:group>
            <v:group style="position:absolute;left:2963;top:4841;width:9;height:8" coordorigin="2963,4841" coordsize="9,8">
              <v:shape style="position:absolute;left:2963;top:4841;width:9;height:8" coordorigin="2963,4841" coordsize="9,8" path="m2963,4849l2972,4841e" filled="f" stroked="t" strokeweight=".070pt" strokecolor="#B6B7B8">
                <v:path arrowok="t"/>
              </v:shape>
            </v:group>
            <v:group style="position:absolute;left:3067;top:5132;width:77;height:6" coordorigin="3067,5132" coordsize="77,6">
              <v:shape style="position:absolute;left:3067;top:5132;width:77;height:6" coordorigin="3067,5132" coordsize="77,6" path="m3067,5137l3144,5132e" filled="f" stroked="t" strokeweight=".070pt" strokecolor="#043E26">
                <v:path arrowok="t"/>
              </v:shape>
            </v:group>
            <v:group style="position:absolute;left:3103;top:5117;width:2;height:35" coordorigin="3103,5117" coordsize="2,35">
              <v:shape style="position:absolute;left:3103;top:5117;width:2;height:35" coordorigin="3103,5117" coordsize="0,35" path="m3103,5117l3103,5151e" filled="f" stroked="t" strokeweight=".478pt" strokecolor="#000000">
                <v:path arrowok="t"/>
              </v:shape>
            </v:group>
            <v:group style="position:absolute;left:3097;top:5112;width:34;height:33" coordorigin="3097,5112" coordsize="34,33">
              <v:shape style="position:absolute;left:3097;top:5112;width:34;height:33" coordorigin="3097,5112" coordsize="34,33" path="m3097,5145l3131,5112e" filled="f" stroked="t" strokeweight=".070pt" strokecolor="#58595B">
                <v:path arrowok="t"/>
              </v:shape>
            </v:group>
            <v:group style="position:absolute;left:3068;top:5138;width:44;height:2" coordorigin="3068,5138" coordsize="44,2">
              <v:shape style="position:absolute;left:3068;top:5138;width:44;height:2" coordorigin="3068,5138" coordsize="44,0" path="m3068,5138l3112,5138e" filled="f" stroked="t" strokeweight=".75pt" strokecolor="#043E26">
                <v:path arrowok="t"/>
              </v:shape>
            </v:group>
            <v:group style="position:absolute;left:3107;top:5114;width:2;height:42" coordorigin="3107,5114" coordsize="2,42">
              <v:shape style="position:absolute;left:3107;top:5114;width:2;height:42" coordorigin="3107,5114" coordsize="0,42" path="m3107,5114l3107,5157e" filled="f" stroked="t" strokeweight=".889pt" strokecolor="#043E26">
                <v:path arrowok="t"/>
              </v:shape>
            </v:group>
            <v:group style="position:absolute;left:3082;top:5124;width:39;height:25" coordorigin="3082,5124" coordsize="39,25">
              <v:shape style="position:absolute;left:3082;top:5124;width:39;height:25" coordorigin="3082,5124" coordsize="39,25" path="m3121,5149l3082,5124e" filled="f" stroked="t" strokeweight=".070pt" strokecolor="#B6B7B8">
                <v:path arrowok="t"/>
              </v:shape>
            </v:group>
            <v:group style="position:absolute;left:3084;top:5137;width:33;height:2" coordorigin="3084,5137" coordsize="33,2">
              <v:shape style="position:absolute;left:3084;top:5137;width:33;height:2" coordorigin="3084,5137" coordsize="33,1" path="m3117,5137l3084,5139e" filled="f" stroked="t" strokeweight=".070pt" strokecolor="#B6B7B8">
                <v:path arrowok="t"/>
              </v:shape>
            </v:group>
            <v:group style="position:absolute;left:3165;top:5146;width:2;height:47" coordorigin="3165,5146" coordsize="2,47">
              <v:shape style="position:absolute;left:3165;top:5146;width:2;height:47" coordorigin="3165,5146" coordsize="0,47" path="m3165,5146l3165,5193e" filled="f" stroked="t" strokeweight="1.160pt" strokecolor="#043E26">
                <v:path arrowok="t"/>
              </v:shape>
            </v:group>
            <v:group style="position:absolute;left:3150;top:5170;width:32;height:2" coordorigin="3150,5170" coordsize="32,2">
              <v:shape style="position:absolute;left:3150;top:5170;width:32;height:2" coordorigin="3150,5170" coordsize="32,2" path="m3150,5170l3183,5172e" filled="f" stroked="t" strokeweight=".112pt" strokecolor="#000000">
                <v:path arrowok="t"/>
              </v:shape>
            </v:group>
            <v:group style="position:absolute;left:3159;top:5151;width:15;height:25" coordorigin="3159,5151" coordsize="15,25">
              <v:shape style="position:absolute;left:3159;top:5151;width:15;height:25" coordorigin="3159,5151" coordsize="15,25" path="m3159,5176l3175,5151e" filled="f" stroked="t" strokeweight=".070pt" strokecolor="#58595B">
                <v:path arrowok="t"/>
              </v:shape>
            </v:group>
            <v:group style="position:absolute;left:3168;top:5165;width:2;height:28" coordorigin="3168,5165" coordsize="2,28">
              <v:shape style="position:absolute;left:3168;top:5165;width:2;height:28" coordorigin="3168,5165" coordsize="0,28" path="m3168,5165l3168,5193e" filled="f" stroked="t" strokeweight=".153pt" strokecolor="#043E26">
                <v:path arrowok="t"/>
              </v:shape>
            </v:group>
            <v:group style="position:absolute;left:3149;top:5161;width:29;height:16" coordorigin="3149,5161" coordsize="29,16">
              <v:shape style="position:absolute;left:3149;top:5161;width:29;height:16" coordorigin="3149,5161" coordsize="29,16" path="m3149,5177l3179,5161e" filled="f" stroked="t" strokeweight=".070pt" strokecolor="#043E26">
                <v:path arrowok="t"/>
              </v:shape>
            </v:group>
            <v:group style="position:absolute;left:3148;top:5163;width:35;height:20" coordorigin="3148,5163" coordsize="35,20">
              <v:shape style="position:absolute;left:3148;top:5163;width:35;height:20" coordorigin="3148,5163" coordsize="35,20" path="m3148,5163l3183,5182e" filled="f" stroked="t" strokeweight=".070pt" strokecolor="#B6B7B8">
                <v:path arrowok="t"/>
              </v:shape>
            </v:group>
            <v:group style="position:absolute;left:3159;top:5163;width:11;height:20" coordorigin="3159,5163" coordsize="11,20">
              <v:shape style="position:absolute;left:3159;top:5163;width:11;height:20" coordorigin="3159,5163" coordsize="11,20" path="m3159,5163l3170,5183e" filled="f" stroked="t" strokeweight=".070pt" strokecolor="#B6B7B8">
                <v:path arrowok="t"/>
              </v:shape>
            </v:group>
            <v:group style="position:absolute;left:3121;top:5086;width:30;height:24" coordorigin="3121,5086" coordsize="30,24">
              <v:shape style="position:absolute;left:3121;top:5086;width:30;height:24" coordorigin="3121,5086" coordsize="30,24" path="m3152,5086l3121,5110e" filled="f" stroked="t" strokeweight=".070pt" strokecolor="#043E26">
                <v:path arrowok="t"/>
              </v:shape>
            </v:group>
            <v:group style="position:absolute;left:3056;top:5171;width:2;height:24" coordorigin="3056,5171" coordsize="2,24">
              <v:shape style="position:absolute;left:3056;top:5171;width:2;height:24" coordorigin="3056,5171" coordsize="0,24" path="m3056,5171l3056,5195e" filled="f" stroked="t" strokeweight=".172pt" strokecolor="#000000">
                <v:path arrowok="t"/>
              </v:shape>
            </v:group>
            <v:group style="position:absolute;left:3121;top:5098;width:47;height:2" coordorigin="3121,5098" coordsize="47,2">
              <v:shape style="position:absolute;left:3121;top:5098;width:47;height:2" coordorigin="3121,5098" coordsize="47,0" path="m3121,5098l3169,5098e" filled="f" stroked="t" strokeweight=".3584pt" strokecolor="#58595B">
                <v:path arrowok="t"/>
              </v:shape>
            </v:group>
            <v:group style="position:absolute;left:3052;top:5180;width:20;height:2" coordorigin="3052,5180" coordsize="20,2">
              <v:shape style="position:absolute;left:3052;top:5180;width:20;height:2" coordorigin="3052,5180" coordsize="20,0" path="m3052,5180l3072,5180e" filled="f" stroked="t" strokeweight=".316pt" strokecolor="#043E26">
                <v:path arrowok="t"/>
              </v:shape>
            </v:group>
            <v:group style="position:absolute;left:3047;top:5176;width:16;height:19" coordorigin="3047,5176" coordsize="16,19">
              <v:shape style="position:absolute;left:3047;top:5176;width:16;height:19" coordorigin="3047,5176" coordsize="16,19" path="m3063,5194l3047,5176e" filled="f" stroked="t" strokeweight=".070pt" strokecolor="#043E26">
                <v:path arrowok="t"/>
              </v:shape>
            </v:group>
            <v:group style="position:absolute;left:3138;top:5084;width:2;height:28" coordorigin="3138,5084" coordsize="2,28">
              <v:shape style="position:absolute;left:3138;top:5084;width:2;height:28" coordorigin="3138,5084" coordsize="0,28" path="m3138,5084l3138,5112e" filled="f" stroked="t" strokeweight=".437pt" strokecolor="#B6B7B8">
                <v:path arrowok="t"/>
              </v:shape>
            </v:group>
            <v:group style="position:absolute;left:3052;top:5179;width:13;height:11" coordorigin="3052,5179" coordsize="13,11">
              <v:shape style="position:absolute;left:3052;top:5179;width:13;height:11" coordorigin="3052,5179" coordsize="13,11" path="m3052,5189l3065,5179e" filled="f" stroked="t" strokeweight=".070pt" strokecolor="#B6B7B8">
                <v:path arrowok="t"/>
              </v:shape>
            </v:group>
            <v:group style="position:absolute;left:3148;top:5087;width:31;height:24" coordorigin="3148,5087" coordsize="31,24">
              <v:shape style="position:absolute;left:3148;top:5087;width:31;height:24" coordorigin="3148,5087" coordsize="31,24" path="m3178,5087l3148,5111e" filled="f" stroked="t" strokeweight=".070pt" strokecolor="#043E26">
                <v:path arrowok="t"/>
              </v:shape>
            </v:group>
            <v:group style="position:absolute;left:3164;top:5086;width:2;height:24" coordorigin="3164,5086" coordsize="2,24">
              <v:shape style="position:absolute;left:3164;top:5086;width:2;height:24" coordorigin="3164,5086" coordsize="0,24" path="m3164,5086l3164,5110e" filled="f" stroked="t" strokeweight=".172pt" strokecolor="#000000">
                <v:path arrowok="t"/>
              </v:shape>
            </v:group>
            <v:group style="position:absolute;left:3160;top:5095;width:20;height:2" coordorigin="3160,5095" coordsize="20,2">
              <v:shape style="position:absolute;left:3160;top:5095;width:20;height:2" coordorigin="3160,5095" coordsize="20,0" path="m3160,5095l3180,5095e" filled="f" stroked="t" strokeweight=".316pt" strokecolor="#043E26">
                <v:path arrowok="t"/>
              </v:shape>
            </v:group>
            <v:group style="position:absolute;left:3154;top:5091;width:16;height:19" coordorigin="3154,5091" coordsize="16,19">
              <v:shape style="position:absolute;left:3154;top:5091;width:16;height:19" coordorigin="3154,5091" coordsize="16,19" path="m3171,5109l3154,5091e" filled="f" stroked="t" strokeweight=".070pt" strokecolor="#043E26">
                <v:path arrowok="t"/>
              </v:shape>
            </v:group>
            <v:group style="position:absolute;left:3165;top:5084;width:2;height:28" coordorigin="3165,5084" coordsize="2,28">
              <v:shape style="position:absolute;left:3165;top:5084;width:2;height:28" coordorigin="3165,5084" coordsize="0,28" path="m3165,5084l3165,5113e" filled="f" stroked="t" strokeweight=".437pt" strokecolor="#B6B7B8">
                <v:path arrowok="t"/>
              </v:shape>
            </v:group>
            <v:group style="position:absolute;left:3159;top:5094;width:13;height:11" coordorigin="3159,5094" coordsize="13,11">
              <v:shape style="position:absolute;left:3159;top:5094;width:13;height:11" coordorigin="3159,5094" coordsize="13,11" path="m3159,5104l3172,5094e" filled="f" stroked="t" strokeweight=".070pt" strokecolor="#B6B7B8">
                <v:path arrowok="t"/>
              </v:shape>
            </v:group>
            <v:group style="position:absolute;left:3053;top:4956;width:62;height:2" coordorigin="3053,4956" coordsize="62,2">
              <v:shape style="position:absolute;left:3053;top:4956;width:62;height:2" coordorigin="3053,4956" coordsize="62,0" path="m3053,4956l3115,4956e" filled="f" stroked="t" strokeweight=".826pt" strokecolor="#043E26">
                <v:path arrowok="t"/>
              </v:shape>
            </v:group>
            <v:group style="position:absolute;left:3082;top:4941;width:2;height:30" coordorigin="3082,4941" coordsize="2,30">
              <v:shape style="position:absolute;left:3082;top:4941;width:2;height:30" coordorigin="3082,4941" coordsize="2,30" path="m3082,4970l3084,4941e" filled="f" stroked="t" strokeweight=".112pt" strokecolor="#000000">
                <v:path arrowok="t"/>
              </v:shape>
            </v:group>
            <v:group style="position:absolute;left:3075;top:4954;width:36;height:2" coordorigin="3075,4954" coordsize="36,2">
              <v:shape style="position:absolute;left:3075;top:4954;width:36;height:2" coordorigin="3075,4954" coordsize="36,0" path="m3075,4954l3111,4954e" filled="f" stroked="t" strokeweight=".819pt" strokecolor="#58595B">
                <v:path arrowok="t"/>
              </v:shape>
            </v:group>
            <v:group style="position:absolute;left:3052;top:4955;width:38;height:2" coordorigin="3052,4955" coordsize="38,2">
              <v:shape style="position:absolute;left:3052;top:4955;width:38;height:2" coordorigin="3052,4955" coordsize="38,0" path="m3052,4955l3090,4955e" filled="f" stroked="t" strokeweight=".070pt" strokecolor="#043E26">
                <v:path arrowok="t"/>
              </v:shape>
            </v:group>
            <v:group style="position:absolute;left:3073;top:4943;width:25;height:28" coordorigin="3073,4943" coordsize="25,28">
              <v:shape style="position:absolute;left:3073;top:4943;width:25;height:28" coordorigin="3073,4943" coordsize="25,28" path="m3073,4972l3098,4943e" filled="f" stroked="t" strokeweight=".070pt" strokecolor="#043E26">
                <v:path arrowok="t"/>
              </v:shape>
            </v:group>
            <v:group style="position:absolute;left:3068;top:4942;width:24;height:30" coordorigin="3068,4942" coordsize="24,30">
              <v:shape style="position:absolute;left:3068;top:4942;width:24;height:30" coordorigin="3068,4942" coordsize="24,30" path="m3092,4972l3068,4942e" filled="f" stroked="t" strokeweight=".070pt" strokecolor="#B6B7B8">
                <v:path arrowok="t"/>
              </v:shape>
            </v:group>
            <v:group style="position:absolute;left:3067;top:4958;width:26;height:2" coordorigin="3067,4958" coordsize="26,2">
              <v:shape style="position:absolute;left:3067;top:4958;width:26;height:2" coordorigin="3067,4958" coordsize="26,0" path="m3067,4958l3093,4958e" filled="f" stroked="t" strokeweight=".395pt" strokecolor="#B6B7B8">
                <v:path arrowok="t"/>
              </v:shape>
            </v:group>
            <v:group style="position:absolute;left:3121;top:4979;width:2;height:43" coordorigin="3121,4979" coordsize="2,43">
              <v:shape style="position:absolute;left:3121;top:4979;width:2;height:43" coordorigin="3121,4979" coordsize="0,43" path="m3121,4979l3121,5022e" filled="f" stroked="t" strokeweight=".3056pt" strokecolor="#043E26">
                <v:path arrowok="t"/>
              </v:shape>
            </v:group>
            <v:group style="position:absolute;left:3110;top:5001;width:25;height:2" coordorigin="3110,5001" coordsize="25,2">
              <v:shape style="position:absolute;left:3110;top:5001;width:25;height:2" coordorigin="3110,5001" coordsize="25,0" path="m3110,5001l3135,5001e" filled="f" stroked="t" strokeweight=".506pt" strokecolor="#000000">
                <v:path arrowok="t"/>
              </v:shape>
            </v:group>
            <v:group style="position:absolute;left:3115;top:4988;width:19;height:16" coordorigin="3115,4988" coordsize="19,16">
              <v:shape style="position:absolute;left:3115;top:4988;width:19;height:16" coordorigin="3115,4988" coordsize="19,16" path="m3115,5004l3134,4988e" filled="f" stroked="t" strokeweight=".070pt" strokecolor="#58595B">
                <v:path arrowok="t"/>
              </v:shape>
            </v:group>
            <v:group style="position:absolute;left:3107;top:4999;width:27;height:2" coordorigin="3107,4999" coordsize="27,2">
              <v:shape style="position:absolute;left:3107;top:4999;width:27;height:2" coordorigin="3107,4999" coordsize="27,0" path="m3107,4999l3134,4999e" filled="f" stroked="t" strokeweight=".234pt" strokecolor="#043E26">
                <v:path arrowok="t"/>
              </v:shape>
            </v:group>
            <v:group style="position:absolute;left:3110;top:4990;width:22;height:25" coordorigin="3110,4990" coordsize="22,25">
              <v:shape style="position:absolute;left:3110;top:4990;width:22;height:25" coordorigin="3110,4990" coordsize="22,25" path="m3110,4990l3132,5015e" filled="f" stroked="t" strokeweight=".070pt" strokecolor="#B6B7B8">
                <v:path arrowok="t"/>
              </v:shape>
            </v:group>
            <v:group style="position:absolute;left:3120;top:4993;width:2;height:18" coordorigin="3120,4993" coordsize="2,18">
              <v:shape style="position:absolute;left:3120;top:4993;width:2;height:18" coordorigin="3120,4993" coordsize="0,18" path="m3120,4993l3120,5011e" filled="f" stroked="t" strokeweight=".161pt" strokecolor="#B6B7B8">
                <v:path arrowok="t"/>
              </v:shape>
            </v:group>
            <v:group style="position:absolute;left:3103;top:4940;width:51;height:2" coordorigin="3103,4940" coordsize="51,2">
              <v:shape style="position:absolute;left:3103;top:4940;width:51;height:2" coordorigin="3103,4940" coordsize="51,0" path="m3103,4940l3154,4940e" filled="f" stroked="t" strokeweight=".8984pt" strokecolor="#043E26">
                <v:path arrowok="t"/>
              </v:shape>
            </v:group>
            <v:group style="position:absolute;left:3033;top:4971;width:2;height:20" coordorigin="3033,4971" coordsize="2,20">
              <v:shape style="position:absolute;left:3033;top:4971;width:2;height:20" coordorigin="3033,4971" coordsize="0,20" path="m3033,4971l3033,4991e" filled="f" stroked="t" strokeweight=".189pt" strokecolor="#000000">
                <v:path arrowok="t"/>
              </v:shape>
            </v:group>
            <v:group style="position:absolute;left:3107;top:4929;width:14;height:11" coordorigin="3107,4929" coordsize="14,11">
              <v:shape style="position:absolute;left:3107;top:4929;width:14;height:11" coordorigin="3107,4929" coordsize="14,11" path="m3122,4940l3107,4929e" filled="f" stroked="t" strokeweight=".070pt" strokecolor="#58595B">
                <v:path arrowok="t"/>
              </v:shape>
            </v:group>
            <v:group style="position:absolute;left:3029;top:4980;width:17;height:2" coordorigin="3029,4980" coordsize="17,2">
              <v:shape style="position:absolute;left:3029;top:4980;width:17;height:2" coordorigin="3029,4980" coordsize="17,0" path="m3047,4981l3029,4980e" filled="f" stroked="t" strokeweight=".070pt" strokecolor="#043E26">
                <v:path arrowok="t"/>
              </v:shape>
            </v:group>
            <v:group style="position:absolute;left:3031;top:4973;width:2;height:19" coordorigin="3031,4973" coordsize="2,19">
              <v:shape style="position:absolute;left:3031;top:4973;width:2;height:19" coordorigin="3031,4973" coordsize="0,19" path="m3031,4973l3031,4992e" filled="f" stroked="t" strokeweight=".38pt" strokecolor="#043E26">
                <v:path arrowok="t"/>
              </v:shape>
            </v:group>
            <v:group style="position:absolute;left:3113;top:4927;width:15;height:20" coordorigin="3113,4927" coordsize="15,20">
              <v:shape style="position:absolute;left:3113;top:4927;width:15;height:20" coordorigin="3113,4927" coordsize="15,20" path="m3113,4947l3127,4927e" filled="f" stroked="t" strokeweight=".070pt" strokecolor="#B6B7B8">
                <v:path arrowok="t"/>
              </v:shape>
            </v:group>
            <v:group style="position:absolute;left:3027;top:4982;width:13;height:2" coordorigin="3027,4982" coordsize="13,2">
              <v:shape style="position:absolute;left:3027;top:4982;width:13;height:2" coordorigin="3027,4982" coordsize="13,0" path="m3027,4982l3040,4982e" filled="f" stroked="t" strokeweight=".253pt" strokecolor="#B6B7B8">
                <v:path arrowok="t"/>
              </v:shape>
            </v:group>
            <v:group style="position:absolute;left:3140;top:4933;width:2;height:20" coordorigin="3140,4933" coordsize="2,20">
              <v:shape style="position:absolute;left:3140;top:4933;width:2;height:20" coordorigin="3140,4933" coordsize="0,20" path="m3140,4933l3140,4953e" filled="f" stroked="t" strokeweight=".189pt" strokecolor="#000000">
                <v:path arrowok="t"/>
              </v:shape>
            </v:group>
            <v:group style="position:absolute;left:3128;top:4937;width:14;height:11" coordorigin="3128,4937" coordsize="14,11">
              <v:shape style="position:absolute;left:3128;top:4937;width:14;height:11" coordorigin="3128,4937" coordsize="14,11" path="m3143,4948l3128,4937e" filled="f" stroked="t" strokeweight=".070pt" strokecolor="#58595B">
                <v:path arrowok="t"/>
              </v:shape>
            </v:group>
            <v:group style="position:absolute;left:3136;top:4943;width:17;height:2" coordorigin="3136,4943" coordsize="17,2">
              <v:shape style="position:absolute;left:3136;top:4943;width:17;height:2" coordorigin="3136,4943" coordsize="17,0" path="m3154,4943l3136,4943e" filled="f" stroked="t" strokeweight=".070pt" strokecolor="#043E26">
                <v:path arrowok="t"/>
              </v:shape>
            </v:group>
            <v:group style="position:absolute;left:3138;top:4935;width:2;height:19" coordorigin="3138,4935" coordsize="2,19">
              <v:shape style="position:absolute;left:3138;top:4935;width:2;height:19" coordorigin="3138,4935" coordsize="0,19" path="m3138,4935l3138,4954e" filled="f" stroked="t" strokeweight=".38pt" strokecolor="#043E26">
                <v:path arrowok="t"/>
              </v:shape>
            </v:group>
            <v:group style="position:absolute;left:3133;top:4934;width:15;height:20" coordorigin="3133,4934" coordsize="15,20">
              <v:shape style="position:absolute;left:3133;top:4934;width:15;height:20" coordorigin="3133,4934" coordsize="15,20" path="m3133,4954l3148,4934e" filled="f" stroked="t" strokeweight=".070pt" strokecolor="#B6B7B8">
                <v:path arrowok="t"/>
              </v:shape>
            </v:group>
            <v:group style="position:absolute;left:3134;top:4945;width:13;height:2" coordorigin="3134,4945" coordsize="13,2">
              <v:shape style="position:absolute;left:3134;top:4945;width:13;height:2" coordorigin="3134,4945" coordsize="13,0" path="m3134,4945l3147,4945e" filled="f" stroked="t" strokeweight=".253pt" strokecolor="#B6B7B8">
                <v:path arrowok="t"/>
              </v:shape>
            </v:group>
            <v:group style="position:absolute;left:3419;top:4968;width:59;height:36" coordorigin="3419,4968" coordsize="59,36">
              <v:shape style="position:absolute;left:3419;top:4968;width:59;height:36" coordorigin="3419,4968" coordsize="59,36" path="m3419,4968l3478,5005e" filled="f" stroked="t" strokeweight=".070pt" strokecolor="#043E26">
                <v:path arrowok="t"/>
              </v:shape>
            </v:group>
            <v:group style="position:absolute;left:3448;top:4970;width:2;height:30" coordorigin="3448,4970" coordsize="2,30">
              <v:shape style="position:absolute;left:3448;top:4970;width:2;height:30" coordorigin="3448,4970" coordsize="0,30" path="m3448,4970l3448,5000e" filled="f" stroked="t" strokeweight=".558pt" strokecolor="#000000">
                <v:path arrowok="t"/>
              </v:shape>
            </v:group>
            <v:group style="position:absolute;left:3437;top:4987;width:42;height:2" coordorigin="3437,4987" coordsize="42,2">
              <v:shape style="position:absolute;left:3437;top:4987;width:42;height:2" coordorigin="3437,4987" coordsize="42,0" path="m3437,4987l3479,4987e" filled="f" stroked="t" strokeweight=".285pt" strokecolor="#58595B">
                <v:path arrowok="t"/>
              </v:shape>
            </v:group>
            <v:group style="position:absolute;left:3416;top:4981;width:39;height:2" coordorigin="3416,4981" coordsize="39,2">
              <v:shape style="position:absolute;left:3416;top:4981;width:39;height:2" coordorigin="3416,4981" coordsize="39,0" path="m3416,4981l3456,4981e" filled="f" stroked="t" strokeweight=".598pt" strokecolor="#043E26">
                <v:path arrowok="t"/>
              </v:shape>
            </v:group>
            <v:group style="position:absolute;left:3432;top:4978;width:35;height:21" coordorigin="3432,4978" coordsize="35,21">
              <v:shape style="position:absolute;left:3432;top:4978;width:35;height:21" coordorigin="3432,4978" coordsize="35,21" path="m3432,4999l3467,4978e" filled="f" stroked="t" strokeweight=".070pt" strokecolor="#043E26">
                <v:path arrowok="t"/>
              </v:shape>
            </v:group>
            <v:group style="position:absolute;left:3445;top:4967;width:2;height:38" coordorigin="3445,4967" coordsize="2,38">
              <v:shape style="position:absolute;left:3445;top:4967;width:2;height:38" coordorigin="3445,4967" coordsize="0,38" path="m3445,4967l3445,5005e" filled="f" stroked="t" strokeweight=".77pt" strokecolor="#B6B7B8">
                <v:path arrowok="t"/>
              </v:shape>
            </v:group>
            <v:group style="position:absolute;left:3431;top:4978;width:25;height:16" coordorigin="3431,4978" coordsize="25,16">
              <v:shape style="position:absolute;left:3431;top:4978;width:25;height:16" coordorigin="3431,4978" coordsize="25,16" path="m3456,4995l3431,4978e" filled="f" stroked="t" strokeweight=".070pt" strokecolor="#B6B7B8">
                <v:path arrowok="t"/>
              </v:shape>
            </v:group>
            <v:group style="position:absolute;left:3474;top:5020;width:2;height:46" coordorigin="3474,5020" coordsize="2,46">
              <v:shape style="position:absolute;left:3474;top:5020;width:2;height:46" coordorigin="3474,5020" coordsize="0,46" path="m3474,5020l3474,5067e" filled="f" stroked="t" strokeweight=".387pt" strokecolor="#043E26">
                <v:path arrowok="t"/>
              </v:shape>
            </v:group>
            <v:group style="position:absolute;left:3463;top:5036;width:23;height:18" coordorigin="3463,5036" coordsize="23,18">
              <v:shape style="position:absolute;left:3463;top:5036;width:23;height:18" coordorigin="3463,5036" coordsize="23,18" path="m3463,5036l3485,5054e" filled="f" stroked="t" strokeweight=".112pt" strokecolor="#000000">
                <v:path arrowok="t"/>
              </v:shape>
            </v:group>
            <v:group style="position:absolute;left:3466;top:5040;width:24;height:2" coordorigin="3466,5040" coordsize="24,2">
              <v:shape style="position:absolute;left:3466;top:5040;width:24;height:2" coordorigin="3466,5040" coordsize="24,0" path="m3466,5040l3490,5040e" filled="f" stroked="t" strokeweight=".514pt" strokecolor="#58595B">
                <v:path arrowok="t"/>
              </v:shape>
            </v:group>
            <v:group style="position:absolute;left:3464;top:5041;width:13;height:22" coordorigin="3464,5041" coordsize="13,22">
              <v:shape style="position:absolute;left:3464;top:5041;width:13;height:22" coordorigin="3464,5041" coordsize="13,22" path="m3464,5063l3477,5041e" filled="f" stroked="t" strokeweight=".070pt" strokecolor="#043E26">
                <v:path arrowok="t"/>
              </v:shape>
            </v:group>
            <v:group style="position:absolute;left:3458;top:5042;width:30;height:2" coordorigin="3458,5042" coordsize="30,2">
              <v:shape style="position:absolute;left:3458;top:5042;width:30;height:2" coordorigin="3458,5042" coordsize="30,0" path="m3458,5042l3488,5042e" filled="f" stroked="t" strokeweight=".186pt" strokecolor="#043E26">
                <v:path arrowok="t"/>
              </v:shape>
            </v:group>
            <v:group style="position:absolute;left:3472;top:5029;width:2;height:33" coordorigin="3472,5029" coordsize="2,33">
              <v:shape style="position:absolute;left:3472;top:5029;width:2;height:33" coordorigin="3472,5029" coordsize="0,33" path="m3472,5029l3472,5062e" filled="f" stroked="t" strokeweight=".75pt" strokecolor="#B6B7B8">
                <v:path arrowok="t"/>
              </v:shape>
            </v:group>
            <v:group style="position:absolute;left:3471;top:5035;width:2;height:20" coordorigin="3471,5035" coordsize="2,20">
              <v:shape style="position:absolute;left:3471;top:5035;width:2;height:20" coordorigin="3471,5035" coordsize="0,20" path="m3471,5035l3471,5055e" filled="f" stroked="t" strokeweight=".121pt" strokecolor="#B6B7B8">
                <v:path arrowok="t"/>
              </v:shape>
            </v:group>
            <v:group style="position:absolute;left:3473;top:4985;width:52;height:2" coordorigin="3473,4985" coordsize="52,2">
              <v:shape style="position:absolute;left:3473;top:4985;width:52;height:2" coordorigin="3473,4985" coordsize="52,0" path="m3473,4985l3525,4985e" filled="f" stroked="t" strokeweight=".9517pt" strokecolor="#043E26">
                <v:path arrowok="t"/>
              </v:shape>
            </v:group>
            <v:group style="position:absolute;left:3383;top:4986;width:10;height:19" coordorigin="3383,4986" coordsize="10,19">
              <v:shape style="position:absolute;left:3383;top:4986;width:10;height:19" coordorigin="3383,4986" coordsize="10,19" path="m3383,5005l3393,4986e" filled="f" stroked="t" strokeweight=".112pt" strokecolor="#000000">
                <v:path arrowok="t"/>
              </v:shape>
            </v:group>
            <v:group style="position:absolute;left:3481;top:4966;width:11;height:16" coordorigin="3481,4966" coordsize="11,16">
              <v:shape style="position:absolute;left:3481;top:4966;width:11;height:16" coordorigin="3481,4966" coordsize="11,16" path="m3493,4982l3481,4966e" filled="f" stroked="t" strokeweight=".070pt" strokecolor="#58595B">
                <v:path arrowok="t"/>
              </v:shape>
            </v:group>
            <v:group style="position:absolute;left:3385;top:4997;width:18;height:2" coordorigin="3385,4997" coordsize="18,2">
              <v:shape style="position:absolute;left:3385;top:4997;width:18;height:2" coordorigin="3385,4997" coordsize="18,0" path="m3385,4997l3402,4997e" filled="f" stroked="t" strokeweight=".294pt" strokecolor="#043E26">
                <v:path arrowok="t"/>
              </v:shape>
            </v:group>
            <v:group style="position:absolute;left:3385;top:4986;width:2;height:22" coordorigin="3385,4986" coordsize="2,22">
              <v:shape style="position:absolute;left:3385;top:4986;width:2;height:22" coordorigin="3385,4986" coordsize="2,22" path="m3387,5008l3385,4986e" filled="f" stroked="t" strokeweight=".070pt" strokecolor="#043E26">
                <v:path arrowok="t"/>
              </v:shape>
            </v:group>
            <v:group style="position:absolute;left:3481;top:4969;width:21;height:16" coordorigin="3481,4969" coordsize="21,16">
              <v:shape style="position:absolute;left:3481;top:4969;width:21;height:16" coordorigin="3481,4969" coordsize="21,16" path="m3481,4985l3502,4969e" filled="f" stroked="t" strokeweight=".070pt" strokecolor="#B6B7B8">
                <v:path arrowok="t"/>
              </v:shape>
            </v:group>
            <v:group style="position:absolute;left:3381;top:4997;width:15;height:2" coordorigin="3381,4997" coordsize="15,2">
              <v:shape style="position:absolute;left:3381;top:4997;width:15;height:2" coordorigin="3381,4997" coordsize="15,1" path="m3381,4998l3396,4997e" filled="f" stroked="t" strokeweight=".070pt" strokecolor="#B6B7B8">
                <v:path arrowok="t"/>
              </v:shape>
            </v:group>
            <v:group style="position:absolute;left:3492;top:4990;width:35;height:2" coordorigin="3492,4990" coordsize="35,2">
              <v:shape style="position:absolute;left:3492;top:4990;width:35;height:2" coordorigin="3492,4990" coordsize="35,1" path="m3527,4990l3492,4991e" filled="f" stroked="t" strokeweight=".070pt" strokecolor="#043E26">
                <v:path arrowok="t"/>
              </v:shape>
            </v:group>
            <v:group style="position:absolute;left:3505;top:4981;width:10;height:19" coordorigin="3505,4981" coordsize="10,19">
              <v:shape style="position:absolute;left:3505;top:4981;width:10;height:19" coordorigin="3505,4981" coordsize="10,19" path="m3505,5000l3515,4981e" filled="f" stroked="t" strokeweight=".112pt" strokecolor="#000000">
                <v:path arrowok="t"/>
              </v:shape>
            </v:group>
            <v:group style="position:absolute;left:3501;top:4980;width:11;height:16" coordorigin="3501,4980" coordsize="11,16">
              <v:shape style="position:absolute;left:3501;top:4980;width:11;height:16" coordorigin="3501,4980" coordsize="11,16" path="m3512,4996l3501,4980e" filled="f" stroked="t" strokeweight=".070pt" strokecolor="#58595B">
                <v:path arrowok="t"/>
              </v:shape>
            </v:group>
            <v:group style="position:absolute;left:3507;top:4980;width:2;height:22" coordorigin="3507,4980" coordsize="2,22">
              <v:shape style="position:absolute;left:3507;top:4980;width:2;height:22" coordorigin="3507,4980" coordsize="2,22" path="m3509,5002l3507,4980e" filled="f" stroked="t" strokeweight=".070pt" strokecolor="#043E26">
                <v:path arrowok="t"/>
              </v:shape>
            </v:group>
            <v:group style="position:absolute;left:3500;top:4984;width:21;height:16" coordorigin="3500,4984" coordsize="21,16">
              <v:shape style="position:absolute;left:3500;top:4984;width:21;height:16" coordorigin="3500,4984" coordsize="21,16" path="m3500,5000l3522,4984e" filled="f" stroked="t" strokeweight=".070pt" strokecolor="#B6B7B8">
                <v:path arrowok="t"/>
              </v:shape>
            </v:group>
            <v:group style="position:absolute;left:3504;top:4992;width:15;height:2" coordorigin="3504,4992" coordsize="15,2">
              <v:shape style="position:absolute;left:3504;top:4992;width:15;height:2" coordorigin="3504,4992" coordsize="15,1" path="m3504,4993l3518,4992e" filled="f" stroked="t" strokeweight=".070pt" strokecolor="#B6B7B8">
                <v:path arrowok="t"/>
              </v:shape>
            </v:group>
            <v:group style="position:absolute;left:3194;top:4924;width:29;height:66" coordorigin="3194,4924" coordsize="29,66">
              <v:shape style="position:absolute;left:3194;top:4924;width:29;height:66" coordorigin="3194,4924" coordsize="29,66" path="m3194,4990l3223,4990,3223,4924,3194,4924,3194,4990xe" filled="t" fillcolor="#043E26" stroked="f">
                <v:path arrowok="t"/>
                <v:fill/>
              </v:shape>
            </v:group>
            <v:group style="position:absolute;left:3194;top:4946;width:27;height:19" coordorigin="3194,4946" coordsize="27,19">
              <v:shape style="position:absolute;left:3194;top:4946;width:27;height:19" coordorigin="3194,4946" coordsize="27,19" path="m3194,4965l3221,4946e" filled="f" stroked="t" strokeweight=".112pt" strokecolor="#000000">
                <v:path arrowok="t"/>
              </v:shape>
            </v:group>
            <v:group style="position:absolute;left:3196;top:4953;width:39;height:20" coordorigin="3196,4953" coordsize="39,20">
              <v:shape style="position:absolute;left:3196;top:4953;width:39;height:20" coordorigin="3196,4953" coordsize="39,20" path="m3196,4953l3235,4973e" filled="f" stroked="t" strokeweight=".070pt" strokecolor="#58595B">
                <v:path arrowok="t"/>
              </v:shape>
            </v:group>
            <v:group style="position:absolute;left:3187;top:4928;width:27;height:33" coordorigin="3187,4928" coordsize="27,33">
              <v:shape style="position:absolute;left:3187;top:4928;width:27;height:33" coordorigin="3187,4928" coordsize="27,33" path="m3187,4928l3213,4962e" filled="f" stroked="t" strokeweight=".070pt" strokecolor="#043E26">
                <v:path arrowok="t"/>
              </v:shape>
            </v:group>
            <v:group style="position:absolute;left:3186;top:4958;width:43;height:2" coordorigin="3186,4958" coordsize="43,2">
              <v:shape style="position:absolute;left:3186;top:4958;width:43;height:2" coordorigin="3186,4958" coordsize="43,2" path="m3186,4958l3229,4960e" filled="f" stroked="t" strokeweight=".070pt" strokecolor="#043E26">
                <v:path arrowok="t"/>
              </v:shape>
            </v:group>
            <v:group style="position:absolute;left:3198;top:4933;width:12;height:42" coordorigin="3198,4933" coordsize="12,42">
              <v:shape style="position:absolute;left:3198;top:4933;width:12;height:42" coordorigin="3198,4933" coordsize="12,42" path="m3198,4975l3210,4975,3210,4933,3198,4933,3198,4975xe" filled="t" fillcolor="#B6B7B8" stroked="f">
                <v:path arrowok="t"/>
                <v:fill/>
              </v:shape>
            </v:group>
            <v:group style="position:absolute;left:3179;top:5003;width:34;height:35" coordorigin="3179,5003" coordsize="34,35">
              <v:shape style="position:absolute;left:3179;top:5003;width:34;height:35" coordorigin="3179,5003" coordsize="34,35" path="m3179,5038l3213,5003e" filled="f" stroked="t" strokeweight=".070pt" strokecolor="#043E26">
                <v:path arrowok="t"/>
              </v:shape>
            </v:group>
            <v:group style="position:absolute;left:3185;top:5008;width:23;height:21" coordorigin="3185,5008" coordsize="23,21">
              <v:shape style="position:absolute;left:3185;top:5008;width:23;height:21" coordorigin="3185,5008" coordsize="23,21" path="m3185,5008l3208,5029e" filled="f" stroked="t" strokeweight=".070pt" strokecolor="#043E26">
                <v:path arrowok="t"/>
              </v:shape>
            </v:group>
            <v:group style="position:absolute;left:3193;top:5003;width:2;height:37" coordorigin="3193,5003" coordsize="2,37">
              <v:shape style="position:absolute;left:3193;top:5003;width:2;height:37" coordorigin="3193,5003" coordsize="0,37" path="m3193,5003l3193,5039e" filled="f" stroked="t" strokeweight=".322pt" strokecolor="#B6B7B8">
                <v:path arrowok="t"/>
              </v:shape>
            </v:group>
            <v:group style="position:absolute;left:3186;top:5013;width:14;height:16" coordorigin="3186,5013" coordsize="14,16">
              <v:shape style="position:absolute;left:3186;top:5013;width:14;height:16" coordorigin="3186,5013" coordsize="14,16" path="m3200,5013l3186,5028e" filled="f" stroked="t" strokeweight=".070pt" strokecolor="#B6B7B8">
                <v:path arrowok="t"/>
              </v:shape>
            </v:group>
            <v:group style="position:absolute;left:3234;top:4963;width:30;height:19" coordorigin="3234,4963" coordsize="30,19">
              <v:shape style="position:absolute;left:3234;top:4963;width:30;height:19" coordorigin="3234,4963" coordsize="30,19" path="m3264,4983l3234,4963e" filled="f" stroked="t" strokeweight=".070pt" strokecolor="#043E26">
                <v:path arrowok="t"/>
              </v:shape>
            </v:group>
            <v:group style="position:absolute;left:3141;top:4924;width:20;height:10" coordorigin="3141,4924" coordsize="20,10">
              <v:shape style="position:absolute;left:3141;top:4924;width:20;height:10" coordorigin="3141,4924" coordsize="20,10" path="m3141,4934l3161,4924e" filled="f" stroked="t" strokeweight=".112pt" strokecolor="#000000">
                <v:path arrowok="t"/>
              </v:shape>
            </v:group>
            <v:group style="position:absolute;left:3248;top:4959;width:2;height:20" coordorigin="3248,4959" coordsize="2,20">
              <v:shape style="position:absolute;left:3248;top:4959;width:2;height:20" coordorigin="3248,4959" coordsize="0,20" path="m3248,4979l3248,4959e" filled="f" stroked="t" strokeweight=".070pt" strokecolor="#58595B">
                <v:path arrowok="t"/>
              </v:shape>
            </v:group>
            <v:group style="position:absolute;left:3149;top:4926;width:12;height:16" coordorigin="3149,4926" coordsize="12,16">
              <v:shape style="position:absolute;left:3149;top:4926;width:12;height:16" coordorigin="3149,4926" coordsize="12,16" path="m3160,4941l3149,4926e" filled="f" stroked="t" strokeweight=".070pt" strokecolor="#043E26">
                <v:path arrowok="t"/>
              </v:shape>
            </v:group>
            <v:group style="position:absolute;left:3143;top:4919;width:11;height:20" coordorigin="3143,4919" coordsize="11,20">
              <v:shape style="position:absolute;left:3143;top:4919;width:11;height:20" coordorigin="3143,4919" coordsize="11,20" path="m3143,4939l3154,4919e" filled="f" stroked="t" strokeweight=".070pt" strokecolor="#043E26">
                <v:path arrowok="t"/>
              </v:shape>
            </v:group>
            <v:group style="position:absolute;left:3236;top:4974;width:28;height:2" coordorigin="3236,4974" coordsize="28,2">
              <v:shape style="position:absolute;left:3236;top:4974;width:28;height:2" coordorigin="3236,4974" coordsize="28,1" path="m3236,4975l3264,4974e" filled="f" stroked="t" strokeweight=".070pt" strokecolor="#B6B7B8">
                <v:path arrowok="t"/>
              </v:shape>
            </v:group>
            <v:group style="position:absolute;left:3143;top:4927;width:13;height:8" coordorigin="3143,4927" coordsize="13,8">
              <v:shape style="position:absolute;left:3143;top:4927;width:13;height:8" coordorigin="3143,4927" coordsize="13,8" path="m3143,4927l3157,4935e" filled="f" stroked="t" strokeweight=".070pt" strokecolor="#B6B7B8">
                <v:path arrowok="t"/>
              </v:shape>
            </v:group>
            <v:group style="position:absolute;left:3242;top:4987;width:30;height:19" coordorigin="3242,4987" coordsize="30,19">
              <v:shape style="position:absolute;left:3242;top:4987;width:30;height:19" coordorigin="3242,4987" coordsize="30,19" path="m3272,5006l3242,4987e" filled="f" stroked="t" strokeweight=".070pt" strokecolor="#043E26">
                <v:path arrowok="t"/>
              </v:shape>
            </v:group>
            <v:group style="position:absolute;left:3248;top:4991;width:20;height:10" coordorigin="3248,4991" coordsize="20,10">
              <v:shape style="position:absolute;left:3248;top:4991;width:20;height:10" coordorigin="3248,4991" coordsize="20,10" path="m3248,5002l3268,4991e" filled="f" stroked="t" strokeweight=".112pt" strokecolor="#000000">
                <v:path arrowok="t"/>
              </v:shape>
            </v:group>
            <v:group style="position:absolute;left:3256;top:4982;width:2;height:20" coordorigin="3256,4982" coordsize="2,20">
              <v:shape style="position:absolute;left:3256;top:4982;width:2;height:20" coordorigin="3256,4982" coordsize="0,20" path="m3256,5002l3256,4982e" filled="f" stroked="t" strokeweight=".070pt" strokecolor="#58595B">
                <v:path arrowok="t"/>
              </v:shape>
            </v:group>
            <v:group style="position:absolute;left:3256;top:4993;width:12;height:16" coordorigin="3256,4993" coordsize="12,16">
              <v:shape style="position:absolute;left:3256;top:4993;width:12;height:16" coordorigin="3256,4993" coordsize="12,16" path="m3268,5009l3256,4993e" filled="f" stroked="t" strokeweight=".070pt" strokecolor="#043E26">
                <v:path arrowok="t"/>
              </v:shape>
            </v:group>
            <v:group style="position:absolute;left:3250;top:4986;width:11;height:20" coordorigin="3250,4986" coordsize="11,20">
              <v:shape style="position:absolute;left:3250;top:4986;width:11;height:20" coordorigin="3250,4986" coordsize="11,20" path="m3250,5006l3262,4986e" filled="f" stroked="t" strokeweight=".070pt" strokecolor="#043E26">
                <v:path arrowok="t"/>
              </v:shape>
            </v:group>
            <v:group style="position:absolute;left:3244;top:4997;width:28;height:2" coordorigin="3244,4997" coordsize="28,2">
              <v:shape style="position:absolute;left:3244;top:4997;width:28;height:2" coordorigin="3244,4997" coordsize="28,1" path="m3244,4999l3272,4997e" filled="f" stroked="t" strokeweight=".070pt" strokecolor="#B6B7B8">
                <v:path arrowok="t"/>
              </v:shape>
            </v:group>
            <v:group style="position:absolute;left:3251;top:4995;width:13;height:8" coordorigin="3251,4995" coordsize="13,8">
              <v:shape style="position:absolute;left:3251;top:4995;width:13;height:8" coordorigin="3251,4995" coordsize="13,8" path="m3251,4995l3264,5002e" filled="f" stroked="t" strokeweight=".070pt" strokecolor="#B6B7B8">
                <v:path arrowok="t"/>
              </v:shape>
            </v:group>
            <v:group style="position:absolute;left:7260;top:4575;width:2250;height:850" coordorigin="7260,4575" coordsize="2250,850">
              <v:shape style="position:absolute;left:7260;top:4575;width:2250;height:850" coordorigin="7260,4575" coordsize="2250,850" path="m9378,4575l7260,4578,7260,4582,7821,5334,7865,5387,7918,5419,8003,5426,9402,5426,9476,5417,9508,5358,9510,4683,9509,4652,9482,4586,9414,4576,9378,4575e" filled="t" fillcolor="#6BCCF4" stroked="f">
                <v:path arrowok="t"/>
                <v:fill/>
              </v:shape>
            </v:group>
            <v:group style="position:absolute;left:549;top:6576;width:8881;height:2111" coordorigin="549,6576" coordsize="8881,2111">
              <v:shape style="position:absolute;left:549;top:6576;width:8881;height:2111" coordorigin="549,6576" coordsize="8881,2111" path="m686,6576l624,6578,562,6607,550,6670,549,6703,549,8555,554,8635,596,8681,676,8687,7698,8687,7726,8687,7790,8683,7847,8659,7902,8602,9430,6591,9430,6583,686,6576e" filled="t" fillcolor="#FFFFFF" stroked="f">
                <v:path arrowok="t"/>
                <v:fill/>
              </v:shape>
            </v:group>
            <v:group style="position:absolute;left:3264;top:7513;width:1891;height:874" coordorigin="3264,7513" coordsize="1891,874">
              <v:shape style="position:absolute;left:3264;top:7513;width:1891;height:874" coordorigin="3264,7513" coordsize="1891,874" path="m4209,7513l4132,7515,4056,7519,3982,7526,3910,7536,3841,7548,3775,7562,3711,7579,3651,7598,3594,7618,3491,7666,3405,7720,3338,7780,3291,7845,3267,7914,3264,7950,3267,7986,3291,8055,3338,8120,3405,8181,3491,8235,3594,8282,3651,8303,3711,8322,3775,8339,3841,8353,3910,8365,3982,8375,4056,8382,4132,8386,4209,8387,4287,8386,4363,8382,4437,8375,4508,8365,4577,8353,4644,8339,4707,8322,4768,8303,4825,8282,4927,8235,5013,8181,5081,8120,5127,8055,5152,7986,5155,7950,5152,7914,5127,7845,5081,7780,5013,7720,4927,7666,4825,7618,4768,7598,4707,7579,4644,7562,4577,7548,4508,7536,4437,7526,4363,7519,4287,7515,4209,7513e" filled="t" fillcolor="#6CB17D" stroked="f">
                <v:path arrowok="t"/>
                <v:fill/>
              </v:shape>
            </v:group>
            <v:group style="position:absolute;left:3573;top:7884;width:1582;height:504" coordorigin="3573,7884" coordsize="1582,504">
              <v:shape style="position:absolute;left:3573;top:7884;width:1582;height:504" coordorigin="3573,7884" coordsize="1582,504" path="m3573,7884l3573,7965,4071,8217,4310,8385,4368,8382,4441,8375,4511,8366,4579,8355,4644,8341,4706,8325,4765,8307,4872,8266,4965,8217,5041,8162,5099,8101,5138,8036,5155,7967,5155,7932,5150,7912,4917,7890,3573,7884e" filled="t" fillcolor="#5F6019" stroked="f">
                <v:path arrowok="t"/>
                <v:fill/>
              </v:shape>
            </v:group>
            <v:group style="position:absolute;left:4229;top:7237;width:671;height:775" coordorigin="4229,7237" coordsize="671,775">
              <v:shape style="position:absolute;left:4229;top:7237;width:671;height:775" coordorigin="4229,7237" coordsize="671,775" path="m4900,8013l4229,8013,4229,7237,4900,7237,4900,8013e" filled="t" fillcolor="#F4A324" stroked="f">
                <v:path arrowok="t"/>
                <v:fill/>
              </v:shape>
            </v:group>
            <v:group style="position:absolute;left:3747;top:7250;width:644;height:775" coordorigin="3747,7250" coordsize="644,775">
              <v:shape style="position:absolute;left:3747;top:7250;width:644;height:775" coordorigin="3747,7250" coordsize="644,775" path="m4391,8026l3747,8026,3747,7250,4391,7250,4391,8026e" filled="t" fillcolor="#EE7927" stroked="f">
                <v:path arrowok="t"/>
                <v:fill/>
              </v:shape>
            </v:group>
            <v:group style="position:absolute;left:3513;top:7845;width:1389;height:362" coordorigin="3513,7845" coordsize="1389,362">
              <v:shape style="position:absolute;left:3513;top:7845;width:1389;height:362" coordorigin="3513,7845" coordsize="1389,362" path="m4392,7845l3513,7938,4069,8207,4902,8013,4392,7845e" filled="t" fillcolor="#FFE2B0" stroked="f">
                <v:path arrowok="t"/>
                <v:fill/>
              </v:shape>
            </v:group>
            <v:group style="position:absolute;left:3511;top:6873;width:567;height:1334" coordorigin="3511,6873" coordsize="567,1334">
              <v:shape style="position:absolute;left:3511;top:6873;width:567;height:1334" coordorigin="3511,6873" coordsize="567,1334" path="m3749,6873l3722,6915,3528,7273,3511,7937,3651,8008,4069,8207,4078,7438,3749,6873e" filled="t" fillcolor="#FAA427" stroked="f">
                <v:path arrowok="t"/>
                <v:fill/>
              </v:shape>
            </v:group>
            <v:group style="position:absolute;left:3420;top:6854;width:338;height:444" coordorigin="3420,6854" coordsize="338,444">
              <v:shape style="position:absolute;left:3420;top:6854;width:338;height:444" coordorigin="3420,6854" coordsize="338,444" path="m3670,6854l3420,7291,3528,7298,3758,6871,3670,6854e" filled="t" fillcolor="#2F358F" stroked="f">
                <v:path arrowok="t"/>
                <v:fill/>
              </v:shape>
            </v:group>
            <v:group style="position:absolute;left:3528;top:6946;width:245;height:473" coordorigin="3528,6946" coordsize="245,473">
              <v:shape style="position:absolute;left:3528;top:6946;width:245;height:473" coordorigin="3528,6946" coordsize="245,473" path="m3717,6946l3531,7298,3528,7419,3773,7053,3717,6946e" filled="t" fillcolor="#603913" stroked="f">
                <v:path arrowok="t"/>
                <v:fill/>
              </v:shape>
            </v:group>
            <v:group style="position:absolute;left:3631;top:7485;width:221;height:610" coordorigin="3631,7485" coordsize="221,610">
              <v:shape style="position:absolute;left:3631;top:7485;width:221;height:610" coordorigin="3631,7485" coordsize="221,610" path="m3708,7485l3657,7549,3631,7998,3836,8095,3851,7610,3852,7604,3834,7539,3771,7493,3734,7486,3708,7485e" filled="t" fillcolor="#C02026" stroked="f">
                <v:path arrowok="t"/>
                <v:fill/>
              </v:shape>
            </v:group>
            <v:group style="position:absolute;left:3631;top:7487;width:185;height:538" coordorigin="3631,7487" coordsize="185,538">
              <v:shape style="position:absolute;left:3631;top:7487;width:185;height:538" coordorigin="3631,7487" coordsize="185,538" path="m3806,7508l3772,7508,3790,7510,3816,7515,3806,7508e" filled="t" fillcolor="#603913" stroked="f">
                <v:path arrowok="t"/>
                <v:fill/>
              </v:shape>
            </v:group>
            <v:group style="position:absolute;left:3671;top:6703;width:1312;height:757" coordorigin="3671,6703" coordsize="1312,757">
              <v:shape style="position:absolute;left:3671;top:6703;width:1312;height:757" coordorigin="3671,6703" coordsize="1312,757" path="m4589,6703l3671,6852,3980,7460,4983,7233,4589,6703e" filled="t" fillcolor="#1785C8" stroked="f">
                <v:path arrowok="t"/>
                <v:fill/>
              </v:shape>
            </v:group>
            <v:group style="position:absolute;left:4537;top:7829;width:118;height:372" coordorigin="4537,7829" coordsize="118,372">
              <v:shape style="position:absolute;left:4537;top:7829;width:118;height:372" coordorigin="4537,7829" coordsize="118,372" path="m4537,7829l4598,8200,4655,8196,4611,7835,4537,7829e" filled="t" fillcolor="#073F1D" stroked="f">
                <v:path arrowok="t"/>
                <v:fill/>
              </v:shape>
            </v:group>
            <v:group style="position:absolute;left:4592;top:7671;width:24;height:268" coordorigin="4592,7671" coordsize="24,268">
              <v:shape style="position:absolute;left:4592;top:7671;width:24;height:268" coordorigin="4592,7671" coordsize="24,268" path="m4592,7940l4616,7940,4616,7671,4592,7671,4592,7940xe" filled="t" fillcolor="#073F1D" stroked="f">
                <v:path arrowok="t"/>
                <v:fill/>
              </v:shape>
            </v:group>
            <v:group style="position:absolute;left:4600;top:7671;width:93;height:220" coordorigin="4600,7671" coordsize="93,220">
              <v:shape style="position:absolute;left:4600;top:7671;width:93;height:220" coordorigin="4600,7671" coordsize="93,220" path="m4632,7671l4600,7671,4644,7892,4693,7892,4632,7671e" filled="t" fillcolor="#073F1D" stroked="f">
                <v:path arrowok="t"/>
                <v:fill/>
              </v:shape>
            </v:group>
            <v:group style="position:absolute;left:4446;top:7829;width:127;height:372" coordorigin="4446,7829" coordsize="127,372">
              <v:shape style="position:absolute;left:4446;top:7829;width:127;height:372" coordorigin="4446,7829" coordsize="127,372" path="m4573,7829l4489,7835,4446,8190,4503,8200,4573,7829e" filled="t" fillcolor="#073F1D" stroked="f">
                <v:path arrowok="t"/>
                <v:fill/>
              </v:shape>
            </v:group>
            <v:group style="position:absolute;left:4485;top:7671;width:107;height:268" coordorigin="4485,7671" coordsize="107,268">
              <v:shape style="position:absolute;left:4485;top:7671;width:107;height:268" coordorigin="4485,7671" coordsize="107,268" path="m4485,7940l4592,7940,4592,7671,4485,7671,4485,7940e" filled="t" fillcolor="#073F1D" stroked="f">
                <v:path arrowok="t"/>
                <v:fill/>
              </v:shape>
            </v:group>
            <v:group style="position:absolute;left:4408;top:7671;width:90;height:220" coordorigin="4408,7671" coordsize="90,220">
              <v:shape style="position:absolute;left:4408;top:7671;width:90;height:220" coordorigin="4408,7671" coordsize="90,220" path="m4498,7671l4469,7671,4408,7892,4457,7892,4498,7671e" filled="t" fillcolor="#073F1D" stroked="f">
                <v:path arrowok="t"/>
                <v:fill/>
              </v:shape>
            </v:group>
            <v:group style="position:absolute;left:4470;top:7649;width:162;height:45" coordorigin="4470,7649" coordsize="162,45">
              <v:shape style="position:absolute;left:4470;top:7649;width:162;height:45" coordorigin="4470,7649" coordsize="162,45" path="m4551,7649l4483,7664,4470,7671,4499,7695,4632,7671,4603,7659,4576,7652,4551,7649e" filled="t" fillcolor="#073F1D" stroked="f">
                <v:path arrowok="t"/>
                <v:fill/>
              </v:shape>
            </v:group>
            <v:group style="position:absolute;left:4510;top:7535;width:81;height:100" coordorigin="4510,7535" coordsize="81,100">
              <v:shape style="position:absolute;left:4510;top:7535;width:81;height:100" coordorigin="4510,7535" coordsize="81,100" path="m4536,7535l4522,7547,4513,7568,4510,7596,4519,7616,4535,7630,4557,7634,4575,7625,4587,7607,4592,7583,4589,7564,4578,7547,4561,7537,4536,7535e" filled="t" fillcolor="#073F1D" stroked="f">
                <v:path arrowok="t"/>
                <v:fill/>
              </v:shape>
            </v:group>
            <v:group style="position:absolute;left:4413;top:7876;width:28;height:57" coordorigin="4413,7876" coordsize="28,57">
              <v:shape style="position:absolute;left:4413;top:7876;width:28;height:57" coordorigin="4413,7876" coordsize="28,57" path="m4441,7876l4425,7884,4413,7903,4418,7921,4433,7933,4441,7876e" filled="t" fillcolor="#073F1D" stroked="f">
                <v:path arrowok="t"/>
                <v:fill/>
              </v:shape>
            </v:group>
            <v:group style="position:absolute;left:4660;top:7876;width:27;height:57" coordorigin="4660,7876" coordsize="27,57">
              <v:shape style="position:absolute;left:4660;top:7876;width:27;height:57" coordorigin="4660,7876" coordsize="27,57" path="m4660,7876l4668,7934,4683,7922,4688,7903,4676,7884,4660,7876e" filled="t" fillcolor="#073F1D" stroked="f">
                <v:path arrowok="t"/>
                <v:fill/>
              </v:shape>
            </v:group>
            <v:group style="position:absolute;left:4407;top:8160;width:96;height:43" coordorigin="4407,8160" coordsize="96,43">
              <v:shape style="position:absolute;left:4407;top:8160;width:96;height:43" coordorigin="4407,8160" coordsize="96,43" path="m4460,8160l4435,8164,4417,8176,4407,8193,4503,8203,4497,8182,4482,8167,4460,8160e" filled="t" fillcolor="#073F1D" stroked="f">
                <v:path arrowok="t"/>
                <v:fill/>
              </v:shape>
            </v:group>
            <v:group style="position:absolute;left:4599;top:8160;width:96;height:43" coordorigin="4599,8160" coordsize="96,43">
              <v:shape style="position:absolute;left:4599;top:8160;width:96;height:43" coordorigin="4599,8160" coordsize="96,43" path="m4652,8160l4627,8164,4608,8176,4599,8193,4695,8203,4689,8182,4674,8167,4652,8160e" filled="t" fillcolor="#073F1D" stroked="f">
                <v:path arrowok="t"/>
                <v:fill/>
              </v:shape>
            </v:group>
            <v:group style="position:absolute;left:4697;top:7470;width:113;height:8" coordorigin="4697,7470" coordsize="113,8">
              <v:shape style="position:absolute;left:4697;top:7470;width:113;height:8" coordorigin="4697,7470" coordsize="113,8" path="m4697,7478l4810,7470e" filled="f" stroked="t" strokeweight=".069pt" strokecolor="#043E26">
                <v:path arrowok="t"/>
              </v:shape>
            </v:group>
            <v:group style="position:absolute;left:4750;top:7448;width:2;height:50" coordorigin="4750,7448" coordsize="2,50">
              <v:shape style="position:absolute;left:4750;top:7448;width:2;height:50" coordorigin="4750,7448" coordsize="0,50" path="m4750,7448l4750,7499e" filled="f" stroked="t" strokeweight=".698pt" strokecolor="#000000">
                <v:path arrowok="t"/>
              </v:shape>
            </v:group>
            <v:group style="position:absolute;left:4741;top:7442;width:50;height:48" coordorigin="4741,7442" coordsize="50,48">
              <v:shape style="position:absolute;left:4741;top:7442;width:50;height:48" coordorigin="4741,7442" coordsize="50,48" path="m4741,7490l4791,7442e" filled="f" stroked="t" strokeweight=".069pt" strokecolor="#58595B">
                <v:path arrowok="t"/>
              </v:shape>
            </v:group>
            <v:group style="position:absolute;left:4699;top:7479;width:64;height:2" coordorigin="4699,7479" coordsize="64,2">
              <v:shape style="position:absolute;left:4699;top:7479;width:64;height:2" coordorigin="4699,7479" coordsize="64,0" path="m4699,7479l4763,7479e" filled="f" stroked="t" strokeweight="1.094pt" strokecolor="#043E26">
                <v:path arrowok="t"/>
              </v:shape>
            </v:group>
            <v:group style="position:absolute;left:4756;top:7444;width:2;height:62" coordorigin="4756,7444" coordsize="2,62">
              <v:shape style="position:absolute;left:4756;top:7444;width:2;height:62" coordorigin="4756,7444" coordsize="0,62" path="m4756,7444l4756,7506e" filled="f" stroked="t" strokeweight="1.298pt" strokecolor="#043E26">
                <v:path arrowok="t"/>
              </v:shape>
            </v:group>
            <v:group style="position:absolute;left:4719;top:7459;width:57;height:36" coordorigin="4719,7459" coordsize="57,36">
              <v:shape style="position:absolute;left:4719;top:7459;width:57;height:36" coordorigin="4719,7459" coordsize="57,36" path="m4776,7495l4719,7459e" filled="f" stroked="t" strokeweight=".069pt" strokecolor="#B6B7B8">
                <v:path arrowok="t"/>
              </v:shape>
            </v:group>
            <v:group style="position:absolute;left:4723;top:7478;width:48;height:2" coordorigin="4723,7478" coordsize="48,2">
              <v:shape style="position:absolute;left:4723;top:7478;width:48;height:2" coordorigin="4723,7478" coordsize="48,2" path="m4771,7478l4723,7480e" filled="f" stroked="t" strokeweight=".069pt" strokecolor="#B6B7B8">
                <v:path arrowok="t"/>
              </v:shape>
            </v:group>
            <v:group style="position:absolute;left:4841;top:7491;width:2;height:68" coordorigin="4841,7491" coordsize="2,68">
              <v:shape style="position:absolute;left:4841;top:7491;width:2;height:68" coordorigin="4841,7491" coordsize="0,68" path="m4841,7491l4841,7559e" filled="f" stroked="t" strokeweight="1.694pt" strokecolor="#043E26">
                <v:path arrowok="t"/>
              </v:shape>
            </v:group>
            <v:group style="position:absolute;left:4819;top:7526;width:47;height:2" coordorigin="4819,7526" coordsize="47,2">
              <v:shape style="position:absolute;left:4819;top:7526;width:47;height:2" coordorigin="4819,7526" coordsize="47,2" path="m4819,7526l4866,7528e" filled="f" stroked="t" strokeweight=".111pt" strokecolor="#000000">
                <v:path arrowok="t"/>
              </v:shape>
            </v:group>
            <v:group style="position:absolute;left:4832;top:7498;width:22;height:37" coordorigin="4832,7498" coordsize="22,37">
              <v:shape style="position:absolute;left:4832;top:7498;width:22;height:37" coordorigin="4832,7498" coordsize="22,37" path="m4832,7535l4854,7498e" filled="f" stroked="t" strokeweight=".069pt" strokecolor="#58595B">
                <v:path arrowok="t"/>
              </v:shape>
            </v:group>
            <v:group style="position:absolute;left:4844;top:7519;width:2;height:41" coordorigin="4844,7519" coordsize="2,41">
              <v:shape style="position:absolute;left:4844;top:7519;width:2;height:41" coordorigin="4844,7519" coordsize="0,41" path="m4844,7519l4844,7560e" filled="f" stroked="t" strokeweight=".223pt" strokecolor="#043E26">
                <v:path arrowok="t"/>
              </v:shape>
            </v:group>
            <v:group style="position:absolute;left:4817;top:7512;width:43;height:24" coordorigin="4817,7512" coordsize="43,24">
              <v:shape style="position:absolute;left:4817;top:7512;width:43;height:24" coordorigin="4817,7512" coordsize="43,24" path="m4817,7535l4860,7512e" filled="f" stroked="t" strokeweight=".069pt" strokecolor="#043E26">
                <v:path arrowok="t"/>
              </v:shape>
            </v:group>
            <v:group style="position:absolute;left:4815;top:7515;width:51;height:29" coordorigin="4815,7515" coordsize="51,29">
              <v:shape style="position:absolute;left:4815;top:7515;width:51;height:29" coordorigin="4815,7515" coordsize="51,29" path="m4815,7515l4866,7544e" filled="f" stroked="t" strokeweight=".069pt" strokecolor="#B6B7B8">
                <v:path arrowok="t"/>
              </v:shape>
            </v:group>
            <v:group style="position:absolute;left:4831;top:7515;width:16;height:29" coordorigin="4831,7515" coordsize="16,29">
              <v:shape style="position:absolute;left:4831;top:7515;width:16;height:29" coordorigin="4831,7515" coordsize="16,29" path="m4831,7515l4847,7544e" filled="f" stroked="t" strokeweight=".069pt" strokecolor="#B6B7B8">
                <v:path arrowok="t"/>
              </v:shape>
            </v:group>
            <v:group style="position:absolute;left:4682;top:7527;width:2;height:35" coordorigin="4682,7527" coordsize="2,35">
              <v:shape style="position:absolute;left:4682;top:7527;width:2;height:35" coordorigin="4682,7527" coordsize="0,35" path="m4682,7527l4682,7562e" filled="f" stroked="t" strokeweight=".25pt" strokecolor="#000000">
                <v:path arrowok="t"/>
              </v:shape>
            </v:group>
            <v:group style="position:absolute;left:4676;top:7541;width:29;height:2" coordorigin="4676,7541" coordsize="29,2">
              <v:shape style="position:absolute;left:4676;top:7541;width:29;height:2" coordorigin="4676,7541" coordsize="29,0" path="m4676,7541l4705,7541e" filled="f" stroked="t" strokeweight=".462pt" strokecolor="#043E26">
                <v:path arrowok="t"/>
              </v:shape>
            </v:group>
            <v:group style="position:absolute;left:4668;top:7534;width:24;height:27" coordorigin="4668,7534" coordsize="24,27">
              <v:shape style="position:absolute;left:4668;top:7534;width:24;height:27" coordorigin="4668,7534" coordsize="24,27" path="m4692,7561l4668,7534e" filled="f" stroked="t" strokeweight=".069pt" strokecolor="#043E26">
                <v:path arrowok="t"/>
              </v:shape>
            </v:group>
            <v:group style="position:absolute;left:4675;top:7538;width:18;height:16" coordorigin="4675,7538" coordsize="18,16">
              <v:shape style="position:absolute;left:4675;top:7538;width:18;height:16" coordorigin="4675,7538" coordsize="18,16" path="m4675,7554l4694,7538e" filled="f" stroked="t" strokeweight=".069pt" strokecolor="#B6B7B8">
                <v:path arrowok="t"/>
              </v:shape>
            </v:group>
            <v:group style="position:absolute;left:4815;top:7404;width:44;height:35" coordorigin="4815,7404" coordsize="44,35">
              <v:shape style="position:absolute;left:4815;top:7404;width:44;height:35" coordorigin="4815,7404" coordsize="44,35" path="m4860,7404l4815,7439e" filled="f" stroked="t" strokeweight=".069pt" strokecolor="#043E26">
                <v:path arrowok="t"/>
              </v:shape>
            </v:group>
            <v:group style="position:absolute;left:4838;top:7403;width:2;height:35" coordorigin="4838,7403" coordsize="2,35">
              <v:shape style="position:absolute;left:4838;top:7403;width:2;height:35" coordorigin="4838,7403" coordsize="0,35" path="m4838,7403l4838,7438e" filled="f" stroked="t" strokeweight=".25pt" strokecolor="#000000">
                <v:path arrowok="t"/>
              </v:shape>
            </v:group>
            <v:group style="position:absolute;left:4815;top:7421;width:30;height:2" coordorigin="4815,7421" coordsize="30,2">
              <v:shape style="position:absolute;left:4815;top:7421;width:30;height:2" coordorigin="4815,7421" coordsize="30,0" path="m4815,7421l4845,7421e" filled="f" stroked="t" strokeweight=".502pt" strokecolor="#58595B">
                <v:path arrowok="t"/>
              </v:shape>
            </v:group>
            <v:group style="position:absolute;left:4833;top:7417;width:29;height:2" coordorigin="4833,7417" coordsize="29,2">
              <v:shape style="position:absolute;left:4833;top:7417;width:29;height:2" coordorigin="4833,7417" coordsize="29,0" path="m4833,7417l4862,7417e" filled="f" stroked="t" strokeweight=".461pt" strokecolor="#043E26">
                <v:path arrowok="t"/>
              </v:shape>
            </v:group>
            <v:group style="position:absolute;left:4825;top:7410;width:24;height:27" coordorigin="4825,7410" coordsize="24,27">
              <v:shape style="position:absolute;left:4825;top:7410;width:24;height:27" coordorigin="4825,7410" coordsize="24,27" path="m4848,7437l4825,7410e" filled="f" stroked="t" strokeweight=".069pt" strokecolor="#043E26">
                <v:path arrowok="t"/>
              </v:shape>
            </v:group>
            <v:group style="position:absolute;left:4840;top:7401;width:2;height:41" coordorigin="4840,7401" coordsize="2,41">
              <v:shape style="position:absolute;left:4840;top:7401;width:2;height:41" coordorigin="4840,7401" coordsize="0,41" path="m4840,7401l4840,7442e" filled="f" stroked="t" strokeweight=".639pt" strokecolor="#B6B7B8">
                <v:path arrowok="t"/>
              </v:shape>
            </v:group>
            <v:group style="position:absolute;left:4832;top:7414;width:18;height:16" coordorigin="4832,7414" coordsize="18,16">
              <v:shape style="position:absolute;left:4832;top:7414;width:18;height:16" coordorigin="4832,7414" coordsize="18,16" path="m4832,7430l4850,7414e" filled="f" stroked="t" strokeweight=".069pt" strokecolor="#B6B7B8">
                <v:path arrowok="t"/>
              </v:shape>
            </v:group>
            <v:group style="position:absolute;left:4134;top:7988;width:113;height:8" coordorigin="4134,7988" coordsize="113,8">
              <v:shape style="position:absolute;left:4134;top:7988;width:113;height:8" coordorigin="4134,7988" coordsize="113,8" path="m4134,7996l4247,7988e" filled="f" stroked="t" strokeweight=".069pt" strokecolor="#043E26">
                <v:path arrowok="t"/>
              </v:shape>
            </v:group>
            <v:group style="position:absolute;left:4187;top:7966;width:2;height:50" coordorigin="4187,7966" coordsize="2,50">
              <v:shape style="position:absolute;left:4187;top:7966;width:2;height:50" coordorigin="4187,7966" coordsize="0,50" path="m4187,7966l4187,8016e" filled="f" stroked="t" strokeweight=".698pt" strokecolor="#000000">
                <v:path arrowok="t"/>
              </v:shape>
            </v:group>
            <v:group style="position:absolute;left:4178;top:7960;width:50;height:48" coordorigin="4178,7960" coordsize="50,48">
              <v:shape style="position:absolute;left:4178;top:7960;width:50;height:48" coordorigin="4178,7960" coordsize="50,48" path="m4178,8007l4228,7960e" filled="f" stroked="t" strokeweight=".069pt" strokecolor="#58595B">
                <v:path arrowok="t"/>
              </v:shape>
            </v:group>
            <v:group style="position:absolute;left:4136;top:7997;width:64;height:2" coordorigin="4136,7997" coordsize="64,2">
              <v:shape style="position:absolute;left:4136;top:7997;width:64;height:2" coordorigin="4136,7997" coordsize="64,0" path="m4136,7997l4200,7997e" filled="f" stroked="t" strokeweight="1.094pt" strokecolor="#043E26">
                <v:path arrowok="t"/>
              </v:shape>
            </v:group>
            <v:group style="position:absolute;left:4193;top:7962;width:2;height:62" coordorigin="4193,7962" coordsize="2,62">
              <v:shape style="position:absolute;left:4193;top:7962;width:2;height:62" coordorigin="4193,7962" coordsize="0,62" path="m4193,7962l4193,8024e" filled="f" stroked="t" strokeweight="1.298pt" strokecolor="#043E26">
                <v:path arrowok="t"/>
              </v:shape>
            </v:group>
            <v:group style="position:absolute;left:4156;top:7977;width:57;height:36" coordorigin="4156,7977" coordsize="57,36">
              <v:shape style="position:absolute;left:4156;top:7977;width:57;height:36" coordorigin="4156,7977" coordsize="57,36" path="m4213,8013l4156,7977e" filled="f" stroked="t" strokeweight=".069pt" strokecolor="#B6B7B8">
                <v:path arrowok="t"/>
              </v:shape>
            </v:group>
            <v:group style="position:absolute;left:4159;top:7996;width:48;height:2" coordorigin="4159,7996" coordsize="48,2">
              <v:shape style="position:absolute;left:4159;top:7996;width:48;height:2" coordorigin="4159,7996" coordsize="48,2" path="m4208,7996l4159,7998e" filled="f" stroked="t" strokeweight=".069pt" strokecolor="#B6B7B8">
                <v:path arrowok="t"/>
              </v:shape>
            </v:group>
            <v:group style="position:absolute;left:4278;top:8009;width:2;height:68" coordorigin="4278,8009" coordsize="2,68">
              <v:shape style="position:absolute;left:4278;top:8009;width:2;height:68" coordorigin="4278,8009" coordsize="0,68" path="m4278,8009l4278,8077e" filled="f" stroked="t" strokeweight="1.694pt" strokecolor="#043E26">
                <v:path arrowok="t"/>
              </v:shape>
            </v:group>
            <v:group style="position:absolute;left:4256;top:8044;width:47;height:2" coordorigin="4256,8044" coordsize="47,2">
              <v:shape style="position:absolute;left:4256;top:8044;width:47;height:2" coordorigin="4256,8044" coordsize="47,2" path="m4256,8044l4303,8046e" filled="f" stroked="t" strokeweight=".111pt" strokecolor="#000000">
                <v:path arrowok="t"/>
              </v:shape>
            </v:group>
            <v:group style="position:absolute;left:4269;top:8016;width:22;height:37" coordorigin="4269,8016" coordsize="22,37">
              <v:shape style="position:absolute;left:4269;top:8016;width:22;height:37" coordorigin="4269,8016" coordsize="22,37" path="m4269,8053l4291,8016e" filled="f" stroked="t" strokeweight=".069pt" strokecolor="#58595B">
                <v:path arrowok="t"/>
              </v:shape>
            </v:group>
            <v:group style="position:absolute;left:4281;top:8037;width:2;height:41" coordorigin="4281,8037" coordsize="2,41">
              <v:shape style="position:absolute;left:4281;top:8037;width:2;height:41" coordorigin="4281,8037" coordsize="0,41" path="m4281,8037l4281,8078e" filled="f" stroked="t" strokeweight=".223pt" strokecolor="#043E26">
                <v:path arrowok="t"/>
              </v:shape>
            </v:group>
            <v:group style="position:absolute;left:4254;top:8030;width:43;height:24" coordorigin="4254,8030" coordsize="43,24">
              <v:shape style="position:absolute;left:4254;top:8030;width:43;height:24" coordorigin="4254,8030" coordsize="43,24" path="m4254,8053l4297,8030e" filled="f" stroked="t" strokeweight=".069pt" strokecolor="#043E26">
                <v:path arrowok="t"/>
              </v:shape>
            </v:group>
            <v:group style="position:absolute;left:4252;top:8033;width:51;height:29" coordorigin="4252,8033" coordsize="51,29">
              <v:shape style="position:absolute;left:4252;top:8033;width:51;height:29" coordorigin="4252,8033" coordsize="51,29" path="m4252,8033l4303,8061e" filled="f" stroked="t" strokeweight=".069pt" strokecolor="#B6B7B8">
                <v:path arrowok="t"/>
              </v:shape>
            </v:group>
            <v:group style="position:absolute;left:4268;top:8033;width:16;height:29" coordorigin="4268,8033" coordsize="16,29">
              <v:shape style="position:absolute;left:4268;top:8033;width:16;height:29" coordorigin="4268,8033" coordsize="16,29" path="m4268,8033l4284,8062e" filled="f" stroked="t" strokeweight=".069pt" strokecolor="#B6B7B8">
                <v:path arrowok="t"/>
              </v:shape>
            </v:group>
            <v:group style="position:absolute;left:4213;top:7922;width:44;height:35" coordorigin="4213,7922" coordsize="44,35">
              <v:shape style="position:absolute;left:4213;top:7922;width:44;height:35" coordorigin="4213,7922" coordsize="44,35" path="m4258,7922l4213,7957e" filled="f" stroked="t" strokeweight=".069pt" strokecolor="#043E26">
                <v:path arrowok="t"/>
              </v:shape>
            </v:group>
            <v:group style="position:absolute;left:4119;top:8045;width:2;height:35" coordorigin="4119,8045" coordsize="2,35">
              <v:shape style="position:absolute;left:4119;top:8045;width:2;height:35" coordorigin="4119,8045" coordsize="0,35" path="m4119,8045l4119,8080e" filled="f" stroked="t" strokeweight=".25pt" strokecolor="#000000">
                <v:path arrowok="t"/>
              </v:shape>
            </v:group>
            <v:group style="position:absolute;left:4213;top:7939;width:69;height:2" coordorigin="4213,7939" coordsize="69,2">
              <v:shape style="position:absolute;left:4213;top:7939;width:69;height:2" coordorigin="4213,7939" coordsize="69,0" path="m4213,7939l4282,7939e" filled="f" stroked="t" strokeweight=".5229pt" strokecolor="#58595B">
                <v:path arrowok="t"/>
              </v:shape>
            </v:group>
            <v:group style="position:absolute;left:4113;top:8059;width:29;height:2" coordorigin="4113,8059" coordsize="29,2">
              <v:shape style="position:absolute;left:4113;top:8059;width:29;height:2" coordorigin="4113,8059" coordsize="29,0" path="m4113,8059l4142,8059e" filled="f" stroked="t" strokeweight=".462pt" strokecolor="#043E26">
                <v:path arrowok="t"/>
              </v:shape>
            </v:group>
            <v:group style="position:absolute;left:4105;top:8052;width:24;height:27" coordorigin="4105,8052" coordsize="24,27">
              <v:shape style="position:absolute;left:4105;top:8052;width:24;height:27" coordorigin="4105,8052" coordsize="24,27" path="m4129,8079l4105,8052e" filled="f" stroked="t" strokeweight=".069pt" strokecolor="#043E26">
                <v:path arrowok="t"/>
              </v:shape>
            </v:group>
            <v:group style="position:absolute;left:4238;top:7918;width:2;height:41" coordorigin="4238,7918" coordsize="2,41">
              <v:shape style="position:absolute;left:4238;top:7918;width:2;height:41" coordorigin="4238,7918" coordsize="0,41" path="m4238,7918l4238,7959e" filled="f" stroked="t" strokeweight=".639pt" strokecolor="#B6B7B8">
                <v:path arrowok="t"/>
              </v:shape>
            </v:group>
            <v:group style="position:absolute;left:4112;top:8056;width:18;height:16" coordorigin="4112,8056" coordsize="18,16">
              <v:shape style="position:absolute;left:4112;top:8056;width:18;height:16" coordorigin="4112,8056" coordsize="18,16" path="m4112,8072l4130,8056e" filled="f" stroked="t" strokeweight=".069pt" strokecolor="#B6B7B8">
                <v:path arrowok="t"/>
              </v:shape>
            </v:group>
            <v:group style="position:absolute;left:4252;top:7922;width:44;height:35" coordorigin="4252,7922" coordsize="44,35">
              <v:shape style="position:absolute;left:4252;top:7922;width:44;height:35" coordorigin="4252,7922" coordsize="44,35" path="m4296,7922l4252,7957e" filled="f" stroked="t" strokeweight=".069pt" strokecolor="#043E26">
                <v:path arrowok="t"/>
              </v:shape>
            </v:group>
            <v:group style="position:absolute;left:4275;top:7921;width:2;height:35" coordorigin="4275,7921" coordsize="2,35">
              <v:shape style="position:absolute;left:4275;top:7921;width:2;height:35" coordorigin="4275,7921" coordsize="0,35" path="m4275,7921l4275,7956e" filled="f" stroked="t" strokeweight=".25pt" strokecolor="#000000">
                <v:path arrowok="t"/>
              </v:shape>
            </v:group>
            <v:group style="position:absolute;left:4269;top:7935;width:29;height:2" coordorigin="4269,7935" coordsize="29,2">
              <v:shape style="position:absolute;left:4269;top:7935;width:29;height:2" coordorigin="4269,7935" coordsize="29,0" path="m4269,7935l4299,7935e" filled="f" stroked="t" strokeweight=".461pt" strokecolor="#043E26">
                <v:path arrowok="t"/>
              </v:shape>
            </v:group>
            <v:group style="position:absolute;left:4262;top:7928;width:24;height:27" coordorigin="4262,7928" coordsize="24,27">
              <v:shape style="position:absolute;left:4262;top:7928;width:24;height:27" coordorigin="4262,7928" coordsize="24,27" path="m4285,7955l4262,7928e" filled="f" stroked="t" strokeweight=".069pt" strokecolor="#043E26">
                <v:path arrowok="t"/>
              </v:shape>
            </v:group>
            <v:group style="position:absolute;left:4277;top:7919;width:2;height:41" coordorigin="4277,7919" coordsize="2,41">
              <v:shape style="position:absolute;left:4277;top:7919;width:2;height:41" coordorigin="4277,7919" coordsize="0,41" path="m4277,7919l4277,7960e" filled="f" stroked="t" strokeweight=".639pt" strokecolor="#B6B7B8">
                <v:path arrowok="t"/>
              </v:shape>
            </v:group>
            <v:group style="position:absolute;left:4269;top:7932;width:18;height:16" coordorigin="4269,7932" coordsize="18,16">
              <v:shape style="position:absolute;left:4269;top:7932;width:18;height:16" coordorigin="4269,7932" coordsize="18,16" path="m4269,7948l4287,7932e" filled="f" stroked="t" strokeweight=".069pt" strokecolor="#B6B7B8">
                <v:path arrowok="t"/>
              </v:shape>
            </v:group>
            <v:group style="position:absolute;left:4261;top:7561;width:4;height:76" coordorigin="4261,7561" coordsize="4,76">
              <v:shape style="position:absolute;left:4261;top:7561;width:4;height:76" coordorigin="4261,7561" coordsize="4,76" path="m4265,7637l4261,7561e" filled="f" stroked="t" strokeweight=".069pt" strokecolor="#043E26">
                <v:path arrowok="t"/>
              </v:shape>
            </v:group>
            <v:group style="position:absolute;left:4242;top:7590;width:43;height:21" coordorigin="4242,7590" coordsize="43,21">
              <v:shape style="position:absolute;left:4242;top:7590;width:43;height:21" coordorigin="4242,7590" coordsize="43,21" path="m4242,7611l4285,7611,4285,7590,4242,7590,4242,7611xe" filled="t" fillcolor="#000000" stroked="f">
                <v:path arrowok="t"/>
                <v:fill/>
              </v:shape>
            </v:group>
            <v:group style="position:absolute;left:4251;top:7579;width:35;height:25" coordorigin="4251,7579" coordsize="35,25">
              <v:shape style="position:absolute;left:4251;top:7579;width:35;height:25" coordorigin="4251,7579" coordsize="35,25" path="m4251,7604l4286,7579e" filled="f" stroked="t" strokeweight=".069pt" strokecolor="#58595B">
                <v:path arrowok="t"/>
              </v:shape>
            </v:group>
            <v:group style="position:absolute;left:4261;top:7593;width:2;height:39" coordorigin="4261,7593" coordsize="2,39">
              <v:shape style="position:absolute;left:4261;top:7593;width:2;height:39" coordorigin="4261,7593" coordsize="0,39" path="m4261,7593l4261,7633e" filled="f" stroked="t" strokeweight=".595pt" strokecolor="#043E26">
                <v:path arrowok="t"/>
              </v:shape>
            </v:group>
            <v:group style="position:absolute;left:4237;top:7594;width:49;height:5" coordorigin="4237,7594" coordsize="49,5">
              <v:shape style="position:absolute;left:4237;top:7594;width:49;height:5" coordorigin="4237,7594" coordsize="49,5" path="m4237,7599l4286,7599,4286,7594,4237,7594,4237,7599xe" filled="t" fillcolor="#043E26" stroked="f">
                <v:path arrowok="t"/>
                <v:fill/>
              </v:shape>
            </v:group>
            <v:group style="position:absolute;left:4243;top:7579;width:36;height:46" coordorigin="4243,7579" coordsize="36,46">
              <v:shape style="position:absolute;left:4243;top:7579;width:36;height:46" coordorigin="4243,7579" coordsize="36,46" path="m4243,7579l4279,7625e" filled="f" stroked="t" strokeweight=".069pt" strokecolor="#B6B7B8">
                <v:path arrowok="t"/>
              </v:shape>
            </v:group>
            <v:group style="position:absolute;left:4260;top:7586;width:2;height:33" coordorigin="4260,7586" coordsize="2,33">
              <v:shape style="position:absolute;left:4260;top:7586;width:2;height:33" coordorigin="4260,7586" coordsize="0,33" path="m4260,7586l4260,7619e" filled="f" stroked="t" strokeweight=".171pt" strokecolor="#B6B7B8">
                <v:path arrowok="t"/>
              </v:shape>
            </v:group>
            <v:group style="position:absolute;left:4128;top:7630;width:91;height:67" coordorigin="4128,7630" coordsize="91,67">
              <v:shape style="position:absolute;left:4128;top:7630;width:91;height:67" coordorigin="4128,7630" coordsize="91,67" path="m4219,7630l4128,7696e" filled="f" stroked="t" strokeweight=".069pt" strokecolor="#043E26">
                <v:path arrowok="t"/>
              </v:shape>
            </v:group>
            <v:group style="position:absolute;left:4157;top:7644;width:39;height:35" coordorigin="4157,7644" coordsize="39,35">
              <v:shape style="position:absolute;left:4157;top:7644;width:39;height:35" coordorigin="4157,7644" coordsize="39,35" path="m4157,7644l4195,7679e" filled="f" stroked="t" strokeweight=".111pt" strokecolor="#000000">
                <v:path arrowok="t"/>
              </v:shape>
            </v:group>
            <v:group style="position:absolute;left:4167;top:7643;width:2;height:67" coordorigin="4167,7643" coordsize="2,67">
              <v:shape style="position:absolute;left:4167;top:7643;width:2;height:67" coordorigin="4167,7643" coordsize="0,67" path="m4167,7643l4167,7710e" filled="f" stroked="t" strokeweight=".867pt" strokecolor="#58595B">
                <v:path arrowok="t"/>
              </v:shape>
            </v:group>
            <v:group style="position:absolute;left:4168;top:7620;width:42;height:52" coordorigin="4168,7620" coordsize="42,52">
              <v:shape style="position:absolute;left:4168;top:7620;width:42;height:52" coordorigin="4168,7620" coordsize="42,52" path="m4210,7620l4168,7673e" filled="f" stroked="t" strokeweight=".069pt" strokecolor="#043E26">
                <v:path arrowok="t"/>
              </v:shape>
            </v:group>
            <v:group style="position:absolute;left:4170;top:7630;width:2;height:66" coordorigin="4170,7630" coordsize="2,66">
              <v:shape style="position:absolute;left:4170;top:7630;width:2;height:66" coordorigin="4170,7630" coordsize="0,66" path="m4170,7630l4170,7696e" filled="f" stroked="t" strokeweight=".541pt" strokecolor="#043E26">
                <v:path arrowok="t"/>
              </v:shape>
            </v:group>
            <v:group style="position:absolute;left:4143;top:7657;width:67;height:2" coordorigin="4143,7657" coordsize="67,2">
              <v:shape style="position:absolute;left:4143;top:7657;width:67;height:2" coordorigin="4143,7657" coordsize="67,0" path="m4143,7657l4210,7657e" filled="f" stroked="t" strokeweight=".069pt" strokecolor="#B6B7B8">
                <v:path arrowok="t"/>
              </v:shape>
            </v:group>
            <v:group style="position:absolute;left:4156;top:7642;width:40;height:27" coordorigin="4156,7642" coordsize="40,27">
              <v:shape style="position:absolute;left:4156;top:7642;width:40;height:27" coordorigin="4156,7642" coordsize="40,27" path="m4156,7669l4196,7642e" filled="f" stroked="t" strokeweight=".069pt" strokecolor="#B6B7B8">
                <v:path arrowok="t"/>
              </v:shape>
            </v:group>
            <v:group style="position:absolute;left:4153;top:7551;width:2;height:68" coordorigin="4153,7551" coordsize="2,68">
              <v:shape style="position:absolute;left:4153;top:7551;width:2;height:68" coordorigin="4153,7551" coordsize="0,68" path="m4153,7551l4153,7619e" filled="f" stroked="t" strokeweight="1.694pt" strokecolor="#043E26">
                <v:path arrowok="t"/>
              </v:shape>
            </v:group>
            <v:group style="position:absolute;left:4131;top:7586;width:47;height:2" coordorigin="4131,7586" coordsize="47,2">
              <v:shape style="position:absolute;left:4131;top:7586;width:47;height:2" coordorigin="4131,7586" coordsize="47,2" path="m4131,7586l4179,7588e" filled="f" stroked="t" strokeweight=".111pt" strokecolor="#000000">
                <v:path arrowok="t"/>
              </v:shape>
            </v:group>
            <v:group style="position:absolute;left:4145;top:7558;width:22;height:37" coordorigin="4145,7558" coordsize="22,37">
              <v:shape style="position:absolute;left:4145;top:7558;width:22;height:37" coordorigin="4145,7558" coordsize="22,37" path="m4145,7595l4167,7558e" filled="f" stroked="t" strokeweight=".069pt" strokecolor="#58595B">
                <v:path arrowok="t"/>
              </v:shape>
            </v:group>
            <v:group style="position:absolute;left:4157;top:7579;width:2;height:41" coordorigin="4157,7579" coordsize="2,41">
              <v:shape style="position:absolute;left:4157;top:7579;width:2;height:41" coordorigin="4157,7579" coordsize="0,41" path="m4157,7579l4157,7620e" filled="f" stroked="t" strokeweight=".223pt" strokecolor="#043E26">
                <v:path arrowok="t"/>
              </v:shape>
            </v:group>
            <v:group style="position:absolute;left:4130;top:7572;width:43;height:24" coordorigin="4130,7572" coordsize="43,24">
              <v:shape style="position:absolute;left:4130;top:7572;width:43;height:24" coordorigin="4130,7572" coordsize="43,24" path="m4130,7595l4172,7572e" filled="f" stroked="t" strokeweight=".069pt" strokecolor="#043E26">
                <v:path arrowok="t"/>
              </v:shape>
            </v:group>
            <v:group style="position:absolute;left:4128;top:7575;width:51;height:29" coordorigin="4128,7575" coordsize="51,29">
              <v:shape style="position:absolute;left:4128;top:7575;width:51;height:29" coordorigin="4128,7575" coordsize="51,29" path="m4128,7575l4178,7604e" filled="f" stroked="t" strokeweight=".069pt" strokecolor="#B6B7B8">
                <v:path arrowok="t"/>
              </v:shape>
            </v:group>
            <v:group style="position:absolute;left:4144;top:7576;width:16;height:29" coordorigin="4144,7576" coordsize="16,29">
              <v:shape style="position:absolute;left:4144;top:7576;width:16;height:29" coordorigin="4144,7576" coordsize="16,29" path="m4144,7576l4160,7604e" filled="f" stroked="t" strokeweight=".069pt" strokecolor="#B6B7B8">
                <v:path arrowok="t"/>
              </v:shape>
            </v:group>
            <v:group style="position:absolute;left:4128;top:7464;width:44;height:35" coordorigin="4128,7464" coordsize="44,35">
              <v:shape style="position:absolute;left:4128;top:7464;width:44;height:35" coordorigin="4128,7464" coordsize="44,35" path="m4172,7464l4128,7499e" filled="f" stroked="t" strokeweight=".069pt" strokecolor="#043E26">
                <v:path arrowok="t"/>
              </v:shape>
            </v:group>
            <v:group style="position:absolute;left:4151;top:7463;width:2;height:35" coordorigin="4151,7463" coordsize="2,35">
              <v:shape style="position:absolute;left:4151;top:7463;width:2;height:35" coordorigin="4151,7463" coordsize="0,35" path="m4151,7463l4151,7498e" filled="f" stroked="t" strokeweight=".25pt" strokecolor="#000000">
                <v:path arrowok="t"/>
              </v:shape>
            </v:group>
            <v:group style="position:absolute;left:4128;top:7481;width:30;height:2" coordorigin="4128,7481" coordsize="30,2">
              <v:shape style="position:absolute;left:4128;top:7481;width:30;height:2" coordorigin="4128,7481" coordsize="30,0" path="m4128,7481l4158,7481e" filled="f" stroked="t" strokeweight=".502pt" strokecolor="#58595B">
                <v:path arrowok="t"/>
              </v:shape>
            </v:group>
            <v:group style="position:absolute;left:4145;top:7477;width:29;height:2" coordorigin="4145,7477" coordsize="29,2">
              <v:shape style="position:absolute;left:4145;top:7477;width:29;height:2" coordorigin="4145,7477" coordsize="29,0" path="m4145,7477l4174,7477e" filled="f" stroked="t" strokeweight=".461pt" strokecolor="#043E26">
                <v:path arrowok="t"/>
              </v:shape>
            </v:group>
            <v:group style="position:absolute;left:4137;top:7470;width:24;height:27" coordorigin="4137,7470" coordsize="24,27">
              <v:shape style="position:absolute;left:4137;top:7470;width:24;height:27" coordorigin="4137,7470" coordsize="24,27" path="m4161,7497l4137,7470e" filled="f" stroked="t" strokeweight=".069pt" strokecolor="#043E26">
                <v:path arrowok="t"/>
              </v:shape>
            </v:group>
            <v:group style="position:absolute;left:4153;top:7461;width:2;height:41" coordorigin="4153,7461" coordsize="2,41">
              <v:shape style="position:absolute;left:4153;top:7461;width:2;height:41" coordorigin="4153,7461" coordsize="0,41" path="m4153,7461l4153,7502e" filled="f" stroked="t" strokeweight=".639pt" strokecolor="#B6B7B8">
                <v:path arrowok="t"/>
              </v:shape>
            </v:group>
            <v:group style="position:absolute;left:4144;top:7474;width:18;height:16" coordorigin="4144,7474" coordsize="18,16">
              <v:shape style="position:absolute;left:4144;top:7474;width:18;height:16" coordorigin="4144,7474" coordsize="18,16" path="m4144,7490l4163,7474e" filled="f" stroked="t" strokeweight=".069pt" strokecolor="#B6B7B8">
                <v:path arrowok="t"/>
              </v:shape>
            </v:group>
            <v:group style="position:absolute;left:4217;top:7485;width:37;height:67" coordorigin="4217,7485" coordsize="37,67">
              <v:shape style="position:absolute;left:4217;top:7485;width:37;height:67" coordorigin="4217,7485" coordsize="37,67" path="m4254,7485l4217,7552e" filled="f" stroked="t" strokeweight=".069pt" strokecolor="#043E26">
                <v:path arrowok="t"/>
              </v:shape>
            </v:group>
            <v:group style="position:absolute;left:4224;top:7496;width:25;height:40" coordorigin="4224,7496" coordsize="25,40">
              <v:shape style="position:absolute;left:4224;top:7496;width:25;height:40" coordorigin="4224,7496" coordsize="25,40" path="m4249,7536l4224,7496e" filled="f" stroked="t" strokeweight=".111pt" strokecolor="#000000">
                <v:path arrowok="t"/>
              </v:shape>
            </v:group>
            <v:group style="position:absolute;left:4206;top:7520;width:43;height:3" coordorigin="4206,7520" coordsize="43,3">
              <v:shape style="position:absolute;left:4206;top:7520;width:43;height:3" coordorigin="4206,7520" coordsize="43,3" path="m4248,7520l4206,7523e" filled="f" stroked="t" strokeweight=".069pt" strokecolor="#58595B">
                <v:path arrowok="t"/>
              </v:shape>
            </v:group>
            <v:group style="position:absolute;left:4230;top:7494;width:31;height:27" coordorigin="4230,7494" coordsize="31,27">
              <v:shape style="position:absolute;left:4230;top:7494;width:31;height:27" coordorigin="4230,7494" coordsize="31,27" path="m4261,7494l4230,7521e" filled="f" stroked="t" strokeweight=".069pt" strokecolor="#043E26">
                <v:path arrowok="t"/>
              </v:shape>
            </v:group>
            <v:group style="position:absolute;left:4214;top:7521;width:44;height:2" coordorigin="4214,7521" coordsize="44,2">
              <v:shape style="position:absolute;left:4214;top:7521;width:44;height:2" coordorigin="4214,7521" coordsize="44,0" path="m4214,7521l4258,7521e" filled="f" stroked="t" strokeweight="1.079pt" strokecolor="#043E26">
                <v:path arrowok="t"/>
              </v:shape>
            </v:group>
            <v:group style="position:absolute;left:4236;top:7487;width:6;height:58" coordorigin="4236,7487" coordsize="6,58">
              <v:shape style="position:absolute;left:4236;top:7487;width:6;height:58" coordorigin="4236,7487" coordsize="6,58" path="m4242,7545l4236,7487e" filled="f" stroked="t" strokeweight=".069pt" strokecolor="#B6B7B8">
                <v:path arrowok="t"/>
              </v:shape>
            </v:group>
            <v:group style="position:absolute;left:4241;top:7502;width:2;height:29" coordorigin="4241,7502" coordsize="2,29">
              <v:shape style="position:absolute;left:4241;top:7502;width:2;height:29" coordorigin="4241,7502" coordsize="0,29" path="m4241,7502l4241,7532e" filled="f" stroked="t" strokeweight=".72pt" strokecolor="#B6B7B8">
                <v:path arrowok="t"/>
              </v:shape>
            </v:group>
            <v:group style="position:absolute;left:4298;top:7497;width:37;height:67" coordorigin="4298,7497" coordsize="37,67">
              <v:shape style="position:absolute;left:4298;top:7497;width:37;height:67" coordorigin="4298,7497" coordsize="37,67" path="m4335,7497l4298,7564e" filled="f" stroked="t" strokeweight=".069pt" strokecolor="#043E26">
                <v:path arrowok="t"/>
              </v:shape>
            </v:group>
            <v:group style="position:absolute;left:4304;top:7508;width:25;height:40" coordorigin="4304,7508" coordsize="25,40">
              <v:shape style="position:absolute;left:4304;top:7508;width:25;height:40" coordorigin="4304,7508" coordsize="25,40" path="m4329,7548l4304,7508e" filled="f" stroked="t" strokeweight=".111pt" strokecolor="#000000">
                <v:path arrowok="t"/>
              </v:shape>
            </v:group>
            <v:group style="position:absolute;left:4286;top:7532;width:43;height:3" coordorigin="4286,7532" coordsize="43,3">
              <v:shape style="position:absolute;left:4286;top:7532;width:43;height:3" coordorigin="4286,7532" coordsize="43,3" path="m4329,7532l4286,7535e" filled="f" stroked="t" strokeweight=".069pt" strokecolor="#58595B">
                <v:path arrowok="t"/>
              </v:shape>
            </v:group>
            <v:group style="position:absolute;left:4310;top:7506;width:31;height:27" coordorigin="4310,7506" coordsize="31,27">
              <v:shape style="position:absolute;left:4310;top:7506;width:31;height:27" coordorigin="4310,7506" coordsize="31,27" path="m4341,7506l4310,7533e" filled="f" stroked="t" strokeweight=".069pt" strokecolor="#043E26">
                <v:path arrowok="t"/>
              </v:shape>
            </v:group>
            <v:group style="position:absolute;left:4294;top:7533;width:44;height:2" coordorigin="4294,7533" coordsize="44,2">
              <v:shape style="position:absolute;left:4294;top:7533;width:44;height:2" coordorigin="4294,7533" coordsize="44,0" path="m4294,7533l4338,7533e" filled="f" stroked="t" strokeweight="1.079pt" strokecolor="#043E26">
                <v:path arrowok="t"/>
              </v:shape>
            </v:group>
            <v:group style="position:absolute;left:4317;top:7499;width:6;height:58" coordorigin="4317,7499" coordsize="6,58">
              <v:shape style="position:absolute;left:4317;top:7499;width:6;height:58" coordorigin="4317,7499" coordsize="6,58" path="m4323,7557l4317,7499e" filled="f" stroked="t" strokeweight=".069pt" strokecolor="#B6B7B8">
                <v:path arrowok="t"/>
              </v:shape>
            </v:group>
            <v:group style="position:absolute;left:4321;top:7514;width:2;height:29" coordorigin="4321,7514" coordsize="2,29">
              <v:shape style="position:absolute;left:4321;top:7514;width:2;height:29" coordorigin="4321,7514" coordsize="0,29" path="m4321,7514l4321,7544e" filled="f" stroked="t" strokeweight=".72pt" strokecolor="#B6B7B8">
                <v:path arrowok="t"/>
              </v:shape>
            </v:group>
            <v:group style="position:absolute;left:4332;top:7578;width:44;height:35" coordorigin="4332,7578" coordsize="44,35">
              <v:shape style="position:absolute;left:4332;top:7578;width:44;height:35" coordorigin="4332,7578" coordsize="44,35" path="m4376,7578l4332,7613e" filled="f" stroked="t" strokeweight=".069pt" strokecolor="#043E26">
                <v:path arrowok="t"/>
              </v:shape>
            </v:group>
            <v:group style="position:absolute;left:4355;top:7577;width:2;height:35" coordorigin="4355,7577" coordsize="2,35">
              <v:shape style="position:absolute;left:4355;top:7577;width:2;height:35" coordorigin="4355,7577" coordsize="0,35" path="m4355,7577l4355,7611e" filled="f" stroked="t" strokeweight=".25pt" strokecolor="#000000">
                <v:path arrowok="t"/>
              </v:shape>
            </v:group>
            <v:group style="position:absolute;left:4332;top:7595;width:30;height:2" coordorigin="4332,7595" coordsize="30,2">
              <v:shape style="position:absolute;left:4332;top:7595;width:30;height:2" coordorigin="4332,7595" coordsize="30,0" path="m4332,7595l4362,7595e" filled="f" stroked="t" strokeweight=".502pt" strokecolor="#58595B">
                <v:path arrowok="t"/>
              </v:shape>
            </v:group>
            <v:group style="position:absolute;left:4349;top:7591;width:29;height:2" coordorigin="4349,7591" coordsize="29,2">
              <v:shape style="position:absolute;left:4349;top:7591;width:29;height:2" coordorigin="4349,7591" coordsize="29,0" path="m4349,7591l4378,7591e" filled="f" stroked="t" strokeweight=".462pt" strokecolor="#043E26">
                <v:path arrowok="t"/>
              </v:shape>
            </v:group>
            <v:group style="position:absolute;left:4341;top:7584;width:24;height:27" coordorigin="4341,7584" coordsize="24,27">
              <v:shape style="position:absolute;left:4341;top:7584;width:24;height:27" coordorigin="4341,7584" coordsize="24,27" path="m4365,7611l4341,7584e" filled="f" stroked="t" strokeweight=".069pt" strokecolor="#043E26">
                <v:path arrowok="t"/>
              </v:shape>
            </v:group>
            <v:group style="position:absolute;left:4357;top:7574;width:2;height:41" coordorigin="4357,7574" coordsize="2,41">
              <v:shape style="position:absolute;left:4357;top:7574;width:2;height:41" coordorigin="4357,7574" coordsize="0,41" path="m4357,7574l4357,7616e" filled="f" stroked="t" strokeweight=".639pt" strokecolor="#B6B7B8">
                <v:path arrowok="t"/>
              </v:shape>
            </v:group>
            <v:group style="position:absolute;left:4349;top:7588;width:18;height:16" coordorigin="4349,7588" coordsize="18,16">
              <v:shape style="position:absolute;left:4349;top:7588;width:18;height:16" coordorigin="4349,7588" coordsize="18,16" path="m4349,7604l4367,7588e" filled="f" stroked="t" strokeweight=".069pt" strokecolor="#B6B7B8">
                <v:path arrowok="t"/>
              </v:shape>
            </v:group>
            <v:group style="position:absolute;left:4488;top:7454;width:44;height:35" coordorigin="4488,7454" coordsize="44,35">
              <v:shape style="position:absolute;left:4488;top:7454;width:44;height:35" coordorigin="4488,7454" coordsize="44,35" path="m4533,7454l4488,7489e" filled="f" stroked="t" strokeweight=".069pt" strokecolor="#043E26">
                <v:path arrowok="t"/>
              </v:shape>
            </v:group>
            <v:group style="position:absolute;left:4512;top:7453;width:2;height:35" coordorigin="4512,7453" coordsize="2,35">
              <v:shape style="position:absolute;left:4512;top:7453;width:2;height:35" coordorigin="4512,7453" coordsize="0,35" path="m4512,7453l4512,7487e" filled="f" stroked="t" strokeweight=".25pt" strokecolor="#000000">
                <v:path arrowok="t"/>
              </v:shape>
            </v:group>
            <v:group style="position:absolute;left:4489;top:7471;width:30;height:2" coordorigin="4489,7471" coordsize="30,2">
              <v:shape style="position:absolute;left:4489;top:7471;width:30;height:2" coordorigin="4489,7471" coordsize="30,0" path="m4489,7471l4519,7471e" filled="f" stroked="t" strokeweight=".502pt" strokecolor="#58595B">
                <v:path arrowok="t"/>
              </v:shape>
            </v:group>
            <v:group style="position:absolute;left:4506;top:7467;width:29;height:2" coordorigin="4506,7467" coordsize="29,2">
              <v:shape style="position:absolute;left:4506;top:7467;width:29;height:2" coordorigin="4506,7467" coordsize="29,0" path="m4506,7467l4535,7467e" filled="f" stroked="t" strokeweight=".462pt" strokecolor="#043E26">
                <v:path arrowok="t"/>
              </v:shape>
            </v:group>
            <v:group style="position:absolute;left:4498;top:7460;width:24;height:27" coordorigin="4498,7460" coordsize="24,27">
              <v:shape style="position:absolute;left:4498;top:7460;width:24;height:27" coordorigin="4498,7460" coordsize="24,27" path="m4522,7487l4498,7460e" filled="f" stroked="t" strokeweight=".069pt" strokecolor="#043E26">
                <v:path arrowok="t"/>
              </v:shape>
            </v:group>
            <v:group style="position:absolute;left:4514;top:7450;width:2;height:41" coordorigin="4514,7450" coordsize="2,41">
              <v:shape style="position:absolute;left:4514;top:7450;width:2;height:41" coordorigin="4514,7450" coordsize="0,41" path="m4514,7450l4514,7492e" filled="f" stroked="t" strokeweight=".639pt" strokecolor="#B6B7B8">
                <v:path arrowok="t"/>
              </v:shape>
            </v:group>
            <v:group style="position:absolute;left:4505;top:7464;width:18;height:16" coordorigin="4505,7464" coordsize="18,16">
              <v:shape style="position:absolute;left:4505;top:7464;width:18;height:16" coordorigin="4505,7464" coordsize="18,16" path="m4505,7480l4523,7464e" filled="f" stroked="t" strokeweight=".069pt" strokecolor="#B6B7B8">
                <v:path arrowok="t"/>
              </v:shape>
            </v:group>
            <v:group style="position:absolute;left:4420;top:7454;width:64;height:42" coordorigin="4420,7454" coordsize="64,42">
              <v:shape style="position:absolute;left:4420;top:7454;width:64;height:42" coordorigin="4420,7454" coordsize="64,42" path="m4484,7496l4420,7454e" filled="f" stroked="t" strokeweight=".069pt" strokecolor="#043E26">
                <v:path arrowok="t"/>
              </v:shape>
            </v:group>
            <v:group style="position:absolute;left:4433;top:7465;width:42;height:22" coordorigin="4433,7465" coordsize="42,22">
              <v:shape style="position:absolute;left:4433;top:7465;width:42;height:22" coordorigin="4433,7465" coordsize="42,22" path="m4433,7486l4476,7465e" filled="f" stroked="t" strokeweight=".111pt" strokecolor="#000000">
                <v:path arrowok="t"/>
              </v:shape>
            </v:group>
            <v:group style="position:absolute;left:4449;top:7445;width:2;height:43" coordorigin="4449,7445" coordsize="2,43">
              <v:shape style="position:absolute;left:4449;top:7445;width:2;height:43" coordorigin="4449,7445" coordsize="1,43" path="m4449,7487l4450,7445e" filled="f" stroked="t" strokeweight=".069pt" strokecolor="#58595B">
                <v:path arrowok="t"/>
              </v:shape>
            </v:group>
            <v:group style="position:absolute;left:4450;top:7469;width:24;height:33" coordorigin="4450,7469" coordsize="24,33">
              <v:shape style="position:absolute;left:4450;top:7469;width:24;height:33" coordorigin="4450,7469" coordsize="24,33" path="m4475,7502l4450,7469e" filled="f" stroked="t" strokeweight=".069pt" strokecolor="#043E26">
                <v:path arrowok="t"/>
              </v:shape>
            </v:group>
            <v:group style="position:absolute;left:4437;top:7454;width:25;height:42" coordorigin="4437,7454" coordsize="25,42">
              <v:shape style="position:absolute;left:4437;top:7454;width:25;height:42" coordorigin="4437,7454" coordsize="25,42" path="m4437,7496l4462,7454e" filled="f" stroked="t" strokeweight=".069pt" strokecolor="#043E26">
                <v:path arrowok="t"/>
              </v:shape>
            </v:group>
            <v:group style="position:absolute;left:4425;top:7478;width:58;height:2" coordorigin="4425,7478" coordsize="58,2">
              <v:shape style="position:absolute;left:4425;top:7478;width:58;height:2" coordorigin="4425,7478" coordsize="58,1" path="m4425,7479l4483,7478e" filled="f" stroked="t" strokeweight=".069pt" strokecolor="#B6B7B8">
                <v:path arrowok="t"/>
              </v:shape>
            </v:group>
            <v:group style="position:absolute;left:4439;top:7471;width:28;height:17" coordorigin="4439,7471" coordsize="28,17">
              <v:shape style="position:absolute;left:4439;top:7471;width:28;height:17" coordorigin="4439,7471" coordsize="28,17" path="m4439,7471l4467,7488e" filled="f" stroked="t" strokeweight=".069pt" strokecolor="#B6B7B8">
                <v:path arrowok="t"/>
              </v:shape>
            </v:group>
            <v:group style="position:absolute;left:4355;top:7668;width:71;height:2" coordorigin="4355,7668" coordsize="71,2">
              <v:shape style="position:absolute;left:4355;top:7668;width:71;height:2" coordorigin="4355,7668" coordsize="71,0" path="m4355,7668l4426,7668e" filled="f" stroked="t" strokeweight="1.389pt" strokecolor="#043E26">
                <v:path arrowok="t"/>
              </v:shape>
            </v:group>
            <v:group style="position:absolute;left:4389;top:7646;width:2;height:47" coordorigin="4389,7646" coordsize="2,47">
              <v:shape style="position:absolute;left:4389;top:7646;width:2;height:47" coordorigin="4389,7646" coordsize="0,47" path="m4389,7646l4389,7693e" filled="f" stroked="t" strokeweight=".329pt" strokecolor="#000000">
                <v:path arrowok="t"/>
              </v:shape>
            </v:group>
            <v:group style="position:absolute;left:4382;top:7659;width:35;height:25" coordorigin="4382,7659" coordsize="35,25">
              <v:shape style="position:absolute;left:4382;top:7659;width:35;height:25" coordorigin="4382,7659" coordsize="35,25" path="m4382,7659l4417,7684e" filled="f" stroked="t" strokeweight=".069pt" strokecolor="#58595B">
                <v:path arrowok="t"/>
              </v:shape>
            </v:group>
            <v:group style="position:absolute;left:4356;top:7670;width:41;height:2" coordorigin="4356,7670" coordsize="41,2">
              <v:shape style="position:absolute;left:4356;top:7670;width:41;height:2" coordorigin="4356,7670" coordsize="41,1" path="m4356,7671l4397,7670e" filled="f" stroked="t" strokeweight=".069pt" strokecolor="#043E26">
                <v:path arrowok="t"/>
              </v:shape>
            </v:group>
            <v:group style="position:absolute;left:4392;top:7644;width:2;height:45" coordorigin="4392,7644" coordsize="2,45">
              <v:shape style="position:absolute;left:4392;top:7644;width:2;height:45" coordorigin="4392,7644" coordsize="0,45" path="m4392,7644l4392,7688e" filled="f" stroked="t" strokeweight=".984pt" strokecolor="#043E26">
                <v:path arrowok="t"/>
              </v:shape>
            </v:group>
            <v:group style="position:absolute;left:4370;top:7643;width:33;height:48" coordorigin="4370,7643" coordsize="33,48">
              <v:shape style="position:absolute;left:4370;top:7643;width:33;height:48" coordorigin="4370,7643" coordsize="33,48" path="m4403,7643l4370,7692e" filled="f" stroked="t" strokeweight=".069pt" strokecolor="#B6B7B8">
                <v:path arrowok="t"/>
              </v:shape>
            </v:group>
            <v:group style="position:absolute;left:4371;top:7666;width:30;height:2" coordorigin="4371,7666" coordsize="30,2">
              <v:shape style="position:absolute;left:4371;top:7666;width:30;height:2" coordorigin="4371,7666" coordsize="30,0" path="m4371,7666l4401,7666e" filled="f" stroked="t" strokeweight=".666pt" strokecolor="#B6B7B8">
                <v:path arrowok="t"/>
              </v:shape>
            </v:group>
            <v:group style="position:absolute;left:4369;top:7483;width:31;height:47" coordorigin="4369,7483" coordsize="31,47">
              <v:shape style="position:absolute;left:4369;top:7483;width:31;height:47" coordorigin="4369,7483" coordsize="31,47" path="m4400,7531l4369,7483e" filled="f" stroked="t" strokeweight=".069pt" strokecolor="#043E26">
                <v:path arrowok="t"/>
              </v:shape>
            </v:group>
            <v:group style="position:absolute;left:4368;top:7507;width:35;height:2" coordorigin="4368,7507" coordsize="35,2">
              <v:shape style="position:absolute;left:4368;top:7507;width:35;height:2" coordorigin="4368,7507" coordsize="35,2" path="m4368,7509l4403,7507e" filled="f" stroked="t" strokeweight=".111pt" strokecolor="#000000">
                <v:path arrowok="t"/>
              </v:shape>
            </v:group>
            <v:group style="position:absolute;left:4385;top:7486;width:2;height:29" coordorigin="4385,7486" coordsize="2,29">
              <v:shape style="position:absolute;left:4385;top:7486;width:2;height:29" coordorigin="4385,7486" coordsize="0,29" path="m4385,7486l4385,7515e" filled="f" stroked="t" strokeweight=".631pt" strokecolor="#58595B">
                <v:path arrowok="t"/>
              </v:shape>
            </v:group>
            <v:group style="position:absolute;left:4388;top:7502;width:2;height:30" coordorigin="4388,7502" coordsize="2,30">
              <v:shape style="position:absolute;left:4388;top:7502;width:2;height:30" coordorigin="4388,7502" coordsize="0,30" path="m4388,7502l4388,7532e" filled="f" stroked="t" strokeweight=".333pt" strokecolor="#043E26">
                <v:path arrowok="t"/>
              </v:shape>
            </v:group>
            <v:group style="position:absolute;left:4368;top:7495;width:29;height:21" coordorigin="4368,7495" coordsize="29,21">
              <v:shape style="position:absolute;left:4368;top:7495;width:29;height:21" coordorigin="4368,7495" coordsize="29,21" path="m4368,7516l4397,7495e" filled="f" stroked="t" strokeweight=".069pt" strokecolor="#043E26">
                <v:path arrowok="t"/>
              </v:shape>
            </v:group>
            <v:group style="position:absolute;left:4364;top:7510;width:40;height:2" coordorigin="4364,7510" coordsize="40,2">
              <v:shape style="position:absolute;left:4364;top:7510;width:40;height:2" coordorigin="4364,7510" coordsize="40,0" path="m4364,7510l4404,7510e" filled="f" stroked="t" strokeweight=".816pt" strokecolor="#B6B7B8">
                <v:path arrowok="t"/>
              </v:shape>
            </v:group>
            <v:group style="position:absolute;left:4376;top:7501;width:14;height:20" coordorigin="4376,7501" coordsize="14,20">
              <v:shape style="position:absolute;left:4376;top:7501;width:14;height:20" coordorigin="4376,7501" coordsize="14,20" path="m4376,7501l4390,7520e" filled="f" stroked="t" strokeweight=".069pt" strokecolor="#B6B7B8">
                <v:path arrowok="t"/>
              </v:shape>
            </v:group>
            <v:group style="position:absolute;left:4405;top:7563;width:68;height:2" coordorigin="4405,7563" coordsize="68,2">
              <v:shape style="position:absolute;left:4405;top:7563;width:68;height:2" coordorigin="4405,7563" coordsize="68,0" path="m4405,7563l4473,7563e" filled="f" stroked="t" strokeweight="1.694pt" strokecolor="#043E26">
                <v:path arrowok="t"/>
              </v:shape>
            </v:group>
            <v:group style="position:absolute;left:4440;top:7538;width:2;height:47" coordorigin="4440,7538" coordsize="2,47">
              <v:shape style="position:absolute;left:4440;top:7538;width:2;height:47" coordorigin="4440,7538" coordsize="2,47" path="m4440,7585l4442,7538e" filled="f" stroked="t" strokeweight=".111pt" strokecolor="#000000">
                <v:path arrowok="t"/>
              </v:shape>
            </v:group>
            <v:group style="position:absolute;left:4412;top:7550;width:37;height:22" coordorigin="4412,7550" coordsize="37,22">
              <v:shape style="position:absolute;left:4412;top:7550;width:37;height:22" coordorigin="4412,7550" coordsize="37,22" path="m4449,7572l4412,7550e" filled="f" stroked="t" strokeweight=".069pt" strokecolor="#58595B">
                <v:path arrowok="t"/>
              </v:shape>
            </v:group>
            <v:group style="position:absolute;left:4433;top:7559;width:41;height:2" coordorigin="4433,7559" coordsize="41,2">
              <v:shape style="position:absolute;left:4433;top:7559;width:41;height:2" coordorigin="4433,7559" coordsize="41,0" path="m4433,7559l4474,7559e" filled="f" stroked="t" strokeweight=".223pt" strokecolor="#043E26">
                <v:path arrowok="t"/>
              </v:shape>
            </v:group>
            <v:group style="position:absolute;left:4426;top:7544;width:24;height:43" coordorigin="4426,7544" coordsize="24,43">
              <v:shape style="position:absolute;left:4426;top:7544;width:24;height:43" coordorigin="4426,7544" coordsize="24,43" path="m4449,7587l4426,7544e" filled="f" stroked="t" strokeweight=".069pt" strokecolor="#043E26">
                <v:path arrowok="t"/>
              </v:shape>
            </v:group>
            <v:group style="position:absolute;left:4429;top:7538;width:29;height:51" coordorigin="4429,7538" coordsize="29,51">
              <v:shape style="position:absolute;left:4429;top:7538;width:29;height:51" coordorigin="4429,7538" coordsize="29,51" path="m4429,7589l4458,7538e" filled="f" stroked="t" strokeweight=".069pt" strokecolor="#B6B7B8">
                <v:path arrowok="t"/>
              </v:shape>
            </v:group>
            <v:group style="position:absolute;left:4429;top:7557;width:29;height:16" coordorigin="4429,7557" coordsize="29,16">
              <v:shape style="position:absolute;left:4429;top:7557;width:29;height:16" coordorigin="4429,7557" coordsize="29,16" path="m4429,7573l4458,7557e" filled="f" stroked="t" strokeweight=".069pt" strokecolor="#B6B7B8">
                <v:path arrowok="t"/>
              </v:shape>
            </v:group>
            <v:group style="position:absolute;left:4496;top:7391;width:44;height:35" coordorigin="4496,7391" coordsize="44,35">
              <v:shape style="position:absolute;left:4496;top:7391;width:44;height:35" coordorigin="4496,7391" coordsize="44,35" path="m4540,7391l4496,7426e" filled="f" stroked="t" strokeweight=".069pt" strokecolor="#043E26">
                <v:path arrowok="t"/>
              </v:shape>
            </v:group>
            <v:group style="position:absolute;left:4519;top:7390;width:2;height:35" coordorigin="4519,7390" coordsize="2,35">
              <v:shape style="position:absolute;left:4519;top:7390;width:2;height:35" coordorigin="4519,7390" coordsize="0,35" path="m4519,7390l4519,7424e" filled="f" stroked="t" strokeweight=".25pt" strokecolor="#000000">
                <v:path arrowok="t"/>
              </v:shape>
            </v:group>
            <v:group style="position:absolute;left:4496;top:7408;width:30;height:2" coordorigin="4496,7408" coordsize="30,2">
              <v:shape style="position:absolute;left:4496;top:7408;width:30;height:2" coordorigin="4496,7408" coordsize="30,0" path="m4496,7408l4526,7408e" filled="f" stroked="t" strokeweight=".502pt" strokecolor="#58595B">
                <v:path arrowok="t"/>
              </v:shape>
            </v:group>
            <v:group style="position:absolute;left:4513;top:7404;width:29;height:2" coordorigin="4513,7404" coordsize="29,2">
              <v:shape style="position:absolute;left:4513;top:7404;width:29;height:2" coordorigin="4513,7404" coordsize="29,0" path="m4513,7404l4543,7404e" filled="f" stroked="t" strokeweight=".462pt" strokecolor="#043E26">
                <v:path arrowok="t"/>
              </v:shape>
            </v:group>
            <v:group style="position:absolute;left:4506;top:7397;width:24;height:27" coordorigin="4506,7397" coordsize="24,27">
              <v:shape style="position:absolute;left:4506;top:7397;width:24;height:27" coordorigin="4506,7397" coordsize="24,27" path="m4529,7424l4506,7397e" filled="f" stroked="t" strokeweight=".069pt" strokecolor="#043E26">
                <v:path arrowok="t"/>
              </v:shape>
            </v:group>
            <v:group style="position:absolute;left:4521;top:7387;width:2;height:41" coordorigin="4521,7387" coordsize="2,41">
              <v:shape style="position:absolute;left:4521;top:7387;width:2;height:41" coordorigin="4521,7387" coordsize="0,41" path="m4521,7387l4521,7429e" filled="f" stroked="t" strokeweight=".639pt" strokecolor="#B6B7B8">
                <v:path arrowok="t"/>
              </v:shape>
            </v:group>
            <v:group style="position:absolute;left:4513;top:7401;width:18;height:16" coordorigin="4513,7401" coordsize="18,16">
              <v:shape style="position:absolute;left:4513;top:7401;width:18;height:16" coordorigin="4513,7401" coordsize="18,16" path="m4513,7417l4531,7401e" filled="f" stroked="t" strokeweight=".069pt" strokecolor="#B6B7B8">
                <v:path arrowok="t"/>
              </v:shape>
            </v:group>
            <v:group style="position:absolute;left:4319;top:7424;width:71;height:2" coordorigin="4319,7424" coordsize="71,2">
              <v:shape style="position:absolute;left:4319;top:7424;width:71;height:2" coordorigin="4319,7424" coordsize="71,0" path="m4319,7424l4390,7424e" filled="f" stroked="t" strokeweight="1.389pt" strokecolor="#043E26">
                <v:path arrowok="t"/>
              </v:shape>
            </v:group>
            <v:group style="position:absolute;left:4353;top:7402;width:2;height:47" coordorigin="4353,7402" coordsize="2,47">
              <v:shape style="position:absolute;left:4353;top:7402;width:2;height:47" coordorigin="4353,7402" coordsize="0,47" path="m4353,7402l4353,7449e" filled="f" stroked="t" strokeweight=".329pt" strokecolor="#000000">
                <v:path arrowok="t"/>
              </v:shape>
            </v:group>
            <v:group style="position:absolute;left:4346;top:7415;width:35;height:25" coordorigin="4346,7415" coordsize="35,25">
              <v:shape style="position:absolute;left:4346;top:7415;width:35;height:25" coordorigin="4346,7415" coordsize="35,25" path="m4346,7415l4381,7440e" filled="f" stroked="t" strokeweight=".069pt" strokecolor="#58595B">
                <v:path arrowok="t"/>
              </v:shape>
            </v:group>
            <v:group style="position:absolute;left:4320;top:7426;width:41;height:2" coordorigin="4320,7426" coordsize="41,2">
              <v:shape style="position:absolute;left:4320;top:7426;width:41;height:2" coordorigin="4320,7426" coordsize="41,1" path="m4320,7427l4361,7426e" filled="f" stroked="t" strokeweight=".069pt" strokecolor="#043E26">
                <v:path arrowok="t"/>
              </v:shape>
            </v:group>
            <v:group style="position:absolute;left:4357;top:7400;width:2;height:45" coordorigin="4357,7400" coordsize="2,45">
              <v:shape style="position:absolute;left:4357;top:7400;width:2;height:45" coordorigin="4357,7400" coordsize="0,45" path="m4357,7400l4357,7445e" filled="f" stroked="t" strokeweight=".984pt" strokecolor="#043E26">
                <v:path arrowok="t"/>
              </v:shape>
            </v:group>
            <v:group style="position:absolute;left:4334;top:7400;width:33;height:48" coordorigin="4334,7400" coordsize="33,48">
              <v:shape style="position:absolute;left:4334;top:7400;width:33;height:48" coordorigin="4334,7400" coordsize="33,48" path="m4367,7400l4334,7448e" filled="f" stroked="t" strokeweight=".069pt" strokecolor="#B6B7B8">
                <v:path arrowok="t"/>
              </v:shape>
            </v:group>
            <v:group style="position:absolute;left:4335;top:7422;width:30;height:2" coordorigin="4335,7422" coordsize="30,2">
              <v:shape style="position:absolute;left:4335;top:7422;width:30;height:2" coordorigin="4335,7422" coordsize="30,0" path="m4335,7422l4365,7422e" filled="f" stroked="t" strokeweight=".667pt" strokecolor="#B6B7B8">
                <v:path arrowok="t"/>
              </v:shape>
            </v:group>
            <v:group style="position:absolute;left:4760;top:7583;width:4;height:76" coordorigin="4760,7583" coordsize="4,76">
              <v:shape style="position:absolute;left:4760;top:7583;width:4;height:76" coordorigin="4760,7583" coordsize="4,76" path="m4765,7659l4760,7583e" filled="f" stroked="t" strokeweight=".069pt" strokecolor="#043E26">
                <v:path arrowok="t"/>
              </v:shape>
            </v:group>
            <v:group style="position:absolute;left:4742;top:7613;width:43;height:21" coordorigin="4742,7613" coordsize="43,21">
              <v:shape style="position:absolute;left:4742;top:7613;width:43;height:21" coordorigin="4742,7613" coordsize="43,21" path="m4742,7633l4784,7633,4784,7613,4742,7613,4742,7633xe" filled="t" fillcolor="#000000" stroked="f">
                <v:path arrowok="t"/>
                <v:fill/>
              </v:shape>
            </v:group>
            <v:group style="position:absolute;left:4751;top:7601;width:35;height:25" coordorigin="4751,7601" coordsize="35,25">
              <v:shape style="position:absolute;left:4751;top:7601;width:35;height:25" coordorigin="4751,7601" coordsize="35,25" path="m4751,7626l4785,7601e" filled="f" stroked="t" strokeweight=".069pt" strokecolor="#58595B">
                <v:path arrowok="t"/>
              </v:shape>
            </v:group>
            <v:group style="position:absolute;left:4760;top:7615;width:2;height:39" coordorigin="4760,7615" coordsize="2,39">
              <v:shape style="position:absolute;left:4760;top:7615;width:2;height:39" coordorigin="4760,7615" coordsize="0,39" path="m4760,7615l4760,7655e" filled="f" stroked="t" strokeweight=".595pt" strokecolor="#043E26">
                <v:path arrowok="t"/>
              </v:shape>
            </v:group>
            <v:group style="position:absolute;left:4737;top:7616;width:49;height:5" coordorigin="4737,7616" coordsize="49,5">
              <v:shape style="position:absolute;left:4737;top:7616;width:49;height:5" coordorigin="4737,7616" coordsize="49,5" path="m4737,7621l4785,7621,4785,7616,4737,7616,4737,7621xe" filled="t" fillcolor="#043E26" stroked="f">
                <v:path arrowok="t"/>
                <v:fill/>
              </v:shape>
            </v:group>
            <v:group style="position:absolute;left:4743;top:7601;width:36;height:46" coordorigin="4743,7601" coordsize="36,46">
              <v:shape style="position:absolute;left:4743;top:7601;width:36;height:46" coordorigin="4743,7601" coordsize="36,46" path="m4743,7601l4778,7648e" filled="f" stroked="t" strokeweight=".069pt" strokecolor="#B6B7B8">
                <v:path arrowok="t"/>
              </v:shape>
            </v:group>
            <v:group style="position:absolute;left:4759;top:7608;width:2;height:33" coordorigin="4759,7608" coordsize="2,33">
              <v:shape style="position:absolute;left:4759;top:7608;width:2;height:33" coordorigin="4759,7608" coordsize="0,33" path="m4759,7608l4759,7641e" filled="f" stroked="t" strokeweight=".171pt" strokecolor="#B6B7B8">
                <v:path arrowok="t"/>
              </v:shape>
            </v:group>
            <v:group style="position:absolute;left:4947;top:7464;width:39;height:35" coordorigin="4947,7464" coordsize="39,35">
              <v:shape style="position:absolute;left:4947;top:7464;width:39;height:35" coordorigin="4947,7464" coordsize="39,35" path="m4947,7464l4985,7499e" filled="f" stroked="t" strokeweight=".111pt" strokecolor="#000000">
                <v:path arrowok="t"/>
              </v:shape>
            </v:group>
            <v:group style="position:absolute;left:4957;top:7463;width:2;height:67" coordorigin="4957,7463" coordsize="2,67">
              <v:shape style="position:absolute;left:4957;top:7463;width:2;height:67" coordorigin="4957,7463" coordsize="0,67" path="m4957,7463l4957,7530e" filled="f" stroked="t" strokeweight=".867pt" strokecolor="#58595B">
                <v:path arrowok="t"/>
              </v:shape>
            </v:group>
            <v:group style="position:absolute;left:4958;top:7440;width:42;height:52" coordorigin="4958,7440" coordsize="42,52">
              <v:shape style="position:absolute;left:4958;top:7440;width:42;height:52" coordorigin="4958,7440" coordsize="42,52" path="m5000,7440l4958,7492e" filled="f" stroked="t" strokeweight=".069pt" strokecolor="#043E26">
                <v:path arrowok="t"/>
              </v:shape>
            </v:group>
            <v:group style="position:absolute;left:4960;top:7450;width:2;height:66" coordorigin="4960,7450" coordsize="2,66">
              <v:shape style="position:absolute;left:4960;top:7450;width:2;height:66" coordorigin="4960,7450" coordsize="0,66" path="m4960,7450l4960,7516e" filled="f" stroked="t" strokeweight=".541pt" strokecolor="#043E26">
                <v:path arrowok="t"/>
              </v:shape>
            </v:group>
            <v:group style="position:absolute;left:4933;top:7477;width:67;height:2" coordorigin="4933,7477" coordsize="67,2">
              <v:shape style="position:absolute;left:4933;top:7477;width:67;height:2" coordorigin="4933,7477" coordsize="67,0" path="m4933,7477l5000,7477e" filled="f" stroked="t" strokeweight=".069pt" strokecolor="#B6B7B8">
                <v:path arrowok="t"/>
              </v:shape>
            </v:group>
            <v:group style="position:absolute;left:4946;top:7461;width:40;height:27" coordorigin="4946,7461" coordsize="40,27">
              <v:shape style="position:absolute;left:4946;top:7461;width:40;height:27" coordorigin="4946,7461" coordsize="40,27" path="m4946,7488l4986,7461e" filled="f" stroked="t" strokeweight=".069pt" strokecolor="#B6B7B8">
                <v:path arrowok="t"/>
              </v:shape>
            </v:group>
            <v:group style="position:absolute;left:4943;top:7371;width:2;height:68" coordorigin="4943,7371" coordsize="2,68">
              <v:shape style="position:absolute;left:4943;top:7371;width:2;height:68" coordorigin="4943,7371" coordsize="0,68" path="m4943,7371l4943,7439e" filled="f" stroked="t" strokeweight="1.694pt" strokecolor="#043E26">
                <v:path arrowok="t"/>
              </v:shape>
            </v:group>
            <v:group style="position:absolute;left:4935;top:7378;width:22;height:37" coordorigin="4935,7378" coordsize="22,37">
              <v:shape style="position:absolute;left:4935;top:7378;width:22;height:37" coordorigin="4935,7378" coordsize="22,37" path="m4935,7414l4957,7378e" filled="f" stroked="t" strokeweight=".069pt" strokecolor="#58595B">
                <v:path arrowok="t"/>
              </v:shape>
            </v:group>
            <v:group style="position:absolute;left:4947;top:7399;width:2;height:41" coordorigin="4947,7399" coordsize="2,41">
              <v:shape style="position:absolute;left:4947;top:7399;width:2;height:41" coordorigin="4947,7399" coordsize="0,41" path="m4947,7399l4947,7439e" filled="f" stroked="t" strokeweight=".223pt" strokecolor="#043E26">
                <v:path arrowok="t"/>
              </v:shape>
            </v:group>
            <v:group style="position:absolute;left:4934;top:7395;width:16;height:29" coordorigin="4934,7395" coordsize="16,29">
              <v:shape style="position:absolute;left:4934;top:7395;width:16;height:29" coordorigin="4934,7395" coordsize="16,29" path="m4934,7395l4949,7424e" filled="f" stroked="t" strokeweight=".069pt" strokecolor="#B6B7B8">
                <v:path arrowok="t"/>
              </v:shape>
            </v:group>
            <v:group style="position:absolute;left:4935;top:7297;width:29;height:2" coordorigin="4935,7297" coordsize="29,2">
              <v:shape style="position:absolute;left:4935;top:7297;width:29;height:2" coordorigin="4935,7297" coordsize="29,0" path="m4935,7297l4964,7297e" filled="f" stroked="t" strokeweight=".461pt" strokecolor="#043E26">
                <v:path arrowok="t"/>
              </v:shape>
            </v:group>
            <v:group style="position:absolute;left:4927;top:7290;width:24;height:27" coordorigin="4927,7290" coordsize="24,27">
              <v:shape style="position:absolute;left:4927;top:7290;width:24;height:27" coordorigin="4927,7290" coordsize="24,27" path="m4951,7317l4927,7290e" filled="f" stroked="t" strokeweight=".069pt" strokecolor="#043E26">
                <v:path arrowok="t"/>
              </v:shape>
            </v:group>
            <v:group style="position:absolute;left:4943;top:7280;width:2;height:41" coordorigin="4943,7280" coordsize="2,41">
              <v:shape style="position:absolute;left:4943;top:7280;width:2;height:41" coordorigin="4943,7280" coordsize="0,41" path="m4943,7280l4943,7322e" filled="f" stroked="t" strokeweight=".639pt" strokecolor="#B6B7B8">
                <v:path arrowok="t"/>
              </v:shape>
            </v:group>
            <v:group style="position:absolute;left:4934;top:7294;width:18;height:16" coordorigin="4934,7294" coordsize="18,16">
              <v:shape style="position:absolute;left:4934;top:7294;width:18;height:16" coordorigin="4934,7294" coordsize="18,16" path="m4934,7310l4953,7294e" filled="f" stroked="t" strokeweight=".069pt" strokecolor="#B6B7B8">
                <v:path arrowok="t"/>
              </v:shape>
            </v:group>
            <v:group style="position:absolute;left:5007;top:7304;width:37;height:67" coordorigin="5007,7304" coordsize="37,67">
              <v:shape style="position:absolute;left:5007;top:7304;width:37;height:67" coordorigin="5007,7304" coordsize="37,67" path="m5044,7304l5007,7371e" filled="f" stroked="t" strokeweight=".069pt" strokecolor="#043E26">
                <v:path arrowok="t"/>
              </v:shape>
            </v:group>
            <v:group style="position:absolute;left:5014;top:7316;width:25;height:40" coordorigin="5014,7316" coordsize="25,40">
              <v:shape style="position:absolute;left:5014;top:7316;width:25;height:40" coordorigin="5014,7316" coordsize="25,40" path="m5039,7356l5014,7316e" filled="f" stroked="t" strokeweight=".111pt" strokecolor="#000000">
                <v:path arrowok="t"/>
              </v:shape>
            </v:group>
            <v:group style="position:absolute;left:4996;top:7340;width:43;height:3" coordorigin="4996,7340" coordsize="43,3">
              <v:shape style="position:absolute;left:4996;top:7340;width:43;height:3" coordorigin="4996,7340" coordsize="43,3" path="m5038,7340l4996,7343e" filled="f" stroked="t" strokeweight=".069pt" strokecolor="#58595B">
                <v:path arrowok="t"/>
              </v:shape>
            </v:group>
            <v:group style="position:absolute;left:5020;top:7313;width:31;height:27" coordorigin="5020,7313" coordsize="31,27">
              <v:shape style="position:absolute;left:5020;top:7313;width:31;height:27" coordorigin="5020,7313" coordsize="31,27" path="m5051,7313l5020,7341e" filled="f" stroked="t" strokeweight=".069pt" strokecolor="#043E26">
                <v:path arrowok="t"/>
              </v:shape>
            </v:group>
            <v:group style="position:absolute;left:5004;top:7341;width:44;height:2" coordorigin="5004,7341" coordsize="44,2">
              <v:shape style="position:absolute;left:5004;top:7341;width:44;height:2" coordorigin="5004,7341" coordsize="44,0" path="m5004,7341l5048,7341e" filled="f" stroked="t" strokeweight="1.079pt" strokecolor="#043E26">
                <v:path arrowok="t"/>
              </v:shape>
            </v:group>
            <v:group style="position:absolute;left:5026;top:7307;width:6;height:58" coordorigin="5026,7307" coordsize="6,58">
              <v:shape style="position:absolute;left:5026;top:7307;width:6;height:58" coordorigin="5026,7307" coordsize="6,58" path="m5032,7365l5026,7307e" filled="f" stroked="t" strokeweight=".069pt" strokecolor="#B6B7B8">
                <v:path arrowok="t"/>
              </v:shape>
            </v:group>
            <v:group style="position:absolute;left:5030;top:7322;width:2;height:29" coordorigin="5030,7322" coordsize="2,29">
              <v:shape style="position:absolute;left:5030;top:7322;width:2;height:29" coordorigin="5030,7322" coordsize="0,29" path="m5030,7322l5030,7351e" filled="f" stroked="t" strokeweight=".72pt" strokecolor="#B6B7B8">
                <v:path arrowok="t"/>
              </v:shape>
            </v:group>
            <v:group style="position:absolute;left:5088;top:7316;width:37;height:67" coordorigin="5088,7316" coordsize="37,67">
              <v:shape style="position:absolute;left:5088;top:7316;width:37;height:67" coordorigin="5088,7316" coordsize="37,67" path="m5124,7316l5088,7383e" filled="f" stroked="t" strokeweight=".069pt" strokecolor="#043E26">
                <v:path arrowok="t"/>
              </v:shape>
            </v:group>
            <v:group style="position:absolute;left:5094;top:7328;width:25;height:40" coordorigin="5094,7328" coordsize="25,40">
              <v:shape style="position:absolute;left:5094;top:7328;width:25;height:40" coordorigin="5094,7328" coordsize="25,40" path="m5119,7368l5094,7328e" filled="f" stroked="t" strokeweight=".111pt" strokecolor="#000000">
                <v:path arrowok="t"/>
              </v:shape>
            </v:group>
            <v:group style="position:absolute;left:5076;top:7352;width:43;height:3" coordorigin="5076,7352" coordsize="43,3">
              <v:shape style="position:absolute;left:5076;top:7352;width:43;height:3" coordorigin="5076,7352" coordsize="43,3" path="m5119,7352l5076,7355e" filled="f" stroked="t" strokeweight=".069pt" strokecolor="#58595B">
                <v:path arrowok="t"/>
              </v:shape>
            </v:group>
            <v:group style="position:absolute;left:5107;top:7319;width:6;height:58" coordorigin="5107,7319" coordsize="6,58">
              <v:shape style="position:absolute;left:5107;top:7319;width:6;height:58" coordorigin="5107,7319" coordsize="6,58" path="m5112,7377l5107,7319e" filled="f" stroked="t" strokeweight=".069pt" strokecolor="#B6B7B8">
                <v:path arrowok="t"/>
              </v:shape>
            </v:group>
            <v:group style="position:absolute;left:5111;top:7334;width:2;height:29" coordorigin="5111,7334" coordsize="2,29">
              <v:shape style="position:absolute;left:5111;top:7334;width:2;height:29" coordorigin="5111,7334" coordsize="0,29" path="m5111,7334l5111,7363e" filled="f" stroked="t" strokeweight=".72pt" strokecolor="#B6B7B8">
                <v:path arrowok="t"/>
              </v:shape>
            </v:group>
            <v:group style="position:absolute;left:5005;top:7151;width:44;height:35" coordorigin="5005,7151" coordsize="44,35">
              <v:shape style="position:absolute;left:5005;top:7151;width:44;height:35" coordorigin="5005,7151" coordsize="44,35" path="m5049,7151l5005,7186e" filled="f" stroked="t" strokeweight=".069pt" strokecolor="#043E26">
                <v:path arrowok="t"/>
              </v:shape>
            </v:group>
            <v:group style="position:absolute;left:5028;top:7149;width:2;height:35" coordorigin="5028,7149" coordsize="2,35">
              <v:shape style="position:absolute;left:5028;top:7149;width:2;height:35" coordorigin="5028,7149" coordsize="0,35" path="m5028,7149l5028,7184e" filled="f" stroked="t" strokeweight=".25pt" strokecolor="#000000">
                <v:path arrowok="t"/>
              </v:shape>
            </v:group>
            <v:group style="position:absolute;left:5005;top:7168;width:30;height:2" coordorigin="5005,7168" coordsize="30,2">
              <v:shape style="position:absolute;left:5005;top:7168;width:30;height:2" coordorigin="5005,7168" coordsize="30,0" path="m5005,7168l5035,7168e" filled="f" stroked="t" strokeweight=".502pt" strokecolor="#58595B">
                <v:path arrowok="t"/>
              </v:shape>
            </v:group>
            <v:group style="position:absolute;left:5022;top:7163;width:29;height:2" coordorigin="5022,7163" coordsize="29,2">
              <v:shape style="position:absolute;left:5022;top:7163;width:29;height:2" coordorigin="5022,7163" coordsize="29,0" path="m5022,7163l5051,7163e" filled="f" stroked="t" strokeweight=".462pt" strokecolor="#043E26">
                <v:path arrowok="t"/>
              </v:shape>
            </v:group>
            <v:group style="position:absolute;left:5015;top:7156;width:24;height:27" coordorigin="5015,7156" coordsize="24,27">
              <v:shape style="position:absolute;left:5015;top:7156;width:24;height:27" coordorigin="5015,7156" coordsize="24,27" path="m5038,7184l5015,7156e" filled="f" stroked="t" strokeweight=".069pt" strokecolor="#043E26">
                <v:path arrowok="t"/>
              </v:shape>
            </v:group>
            <v:group style="position:absolute;left:5030;top:7147;width:2;height:41" coordorigin="5030,7147" coordsize="2,41">
              <v:shape style="position:absolute;left:5030;top:7147;width:2;height:41" coordorigin="5030,7147" coordsize="0,41" path="m5030,7147l5030,7188e" filled="f" stroked="t" strokeweight=".639pt" strokecolor="#B6B7B8">
                <v:path arrowok="t"/>
              </v:shape>
            </v:group>
            <v:group style="position:absolute;left:5022;top:7161;width:18;height:16" coordorigin="5022,7161" coordsize="18,16">
              <v:shape style="position:absolute;left:5022;top:7161;width:18;height:16" coordorigin="5022,7161" coordsize="18,16" path="m5022,7176l5040,7161e" filled="f" stroked="t" strokeweight=".069pt" strokecolor="#B6B7B8">
                <v:path arrowok="t"/>
              </v:shape>
            </v:group>
            <v:group style="position:absolute;left:5028;top:7241;width:71;height:2" coordorigin="5028,7241" coordsize="71,2">
              <v:shape style="position:absolute;left:5028;top:7241;width:71;height:2" coordorigin="5028,7241" coordsize="71,0" path="m5028,7241l5099,7241e" filled="f" stroked="t" strokeweight="1.389pt" strokecolor="#043E26">
                <v:path arrowok="t"/>
              </v:shape>
            </v:group>
            <v:group style="position:absolute;left:5062;top:7219;width:2;height:47" coordorigin="5062,7219" coordsize="2,47">
              <v:shape style="position:absolute;left:5062;top:7219;width:2;height:47" coordorigin="5062,7219" coordsize="0,47" path="m5062,7219l5062,7266e" filled="f" stroked="t" strokeweight=".329pt" strokecolor="#000000">
                <v:path arrowok="t"/>
              </v:shape>
            </v:group>
            <v:group style="position:absolute;left:5055;top:7231;width:35;height:25" coordorigin="5055,7231" coordsize="35,25">
              <v:shape style="position:absolute;left:5055;top:7231;width:35;height:25" coordorigin="5055,7231" coordsize="35,25" path="m5055,7231l5090,7257e" filled="f" stroked="t" strokeweight=".069pt" strokecolor="#58595B">
                <v:path arrowok="t"/>
              </v:shape>
            </v:group>
            <v:group style="position:absolute;left:5029;top:7243;width:41;height:2" coordorigin="5029,7243" coordsize="41,2">
              <v:shape style="position:absolute;left:5029;top:7243;width:41;height:2" coordorigin="5029,7243" coordsize="41,1" path="m5029,7244l5070,7243e" filled="f" stroked="t" strokeweight=".069pt" strokecolor="#043E26">
                <v:path arrowok="t"/>
              </v:shape>
            </v:group>
            <v:group style="position:absolute;left:5066;top:7216;width:2;height:45" coordorigin="5066,7216" coordsize="2,45">
              <v:shape style="position:absolute;left:5066;top:7216;width:2;height:45" coordorigin="5066,7216" coordsize="0,45" path="m5066,7216l5066,7261e" filled="f" stroked="t" strokeweight=".984pt" strokecolor="#043E26">
                <v:path arrowok="t"/>
              </v:shape>
            </v:group>
            <v:group style="position:absolute;left:5043;top:7216;width:33;height:48" coordorigin="5043,7216" coordsize="33,48">
              <v:shape style="position:absolute;left:5043;top:7216;width:33;height:48" coordorigin="5043,7216" coordsize="33,48" path="m5076,7216l5043,7264e" filled="f" stroked="t" strokeweight=".069pt" strokecolor="#B6B7B8">
                <v:path arrowok="t"/>
              </v:shape>
            </v:group>
            <v:group style="position:absolute;left:5044;top:7239;width:30;height:2" coordorigin="5044,7239" coordsize="30,2">
              <v:shape style="position:absolute;left:5044;top:7239;width:30;height:2" coordorigin="5044,7239" coordsize="30,0" path="m5044,7239l5074,7239e" filled="f" stroked="t" strokeweight=".666pt" strokecolor="#B6B7B8">
                <v:path arrowok="t"/>
              </v:shape>
            </v:group>
            <v:group style="position:absolute;left:5152;top:7223;width:31;height:47" coordorigin="5152,7223" coordsize="31,47">
              <v:shape style="position:absolute;left:5152;top:7223;width:31;height:47" coordorigin="5152,7223" coordsize="31,47" path="m5183,7270l5152,7223e" filled="f" stroked="t" strokeweight=".069pt" strokecolor="#043E26">
                <v:path arrowok="t"/>
              </v:shape>
            </v:group>
            <v:group style="position:absolute;left:5151;top:7246;width:35;height:2" coordorigin="5151,7246" coordsize="35,2">
              <v:shape style="position:absolute;left:5151;top:7246;width:35;height:2" coordorigin="5151,7246" coordsize="35,2" path="m5151,7248l5186,7246e" filled="f" stroked="t" strokeweight=".111pt" strokecolor="#000000">
                <v:path arrowok="t"/>
              </v:shape>
            </v:group>
            <v:group style="position:absolute;left:5168;top:7225;width:2;height:29" coordorigin="5168,7225" coordsize="2,29">
              <v:shape style="position:absolute;left:5168;top:7225;width:2;height:29" coordorigin="5168,7225" coordsize="0,29" path="m5168,7225l5168,7254e" filled="f" stroked="t" strokeweight=".631pt" strokecolor="#58595B">
                <v:path arrowok="t"/>
              </v:shape>
            </v:group>
            <v:group style="position:absolute;left:5171;top:7242;width:2;height:30" coordorigin="5171,7242" coordsize="2,30">
              <v:shape style="position:absolute;left:5171;top:7242;width:2;height:30" coordorigin="5171,7242" coordsize="0,30" path="m5171,7242l5171,7271e" filled="f" stroked="t" strokeweight=".333pt" strokecolor="#043E26">
                <v:path arrowok="t"/>
              </v:shape>
            </v:group>
            <v:group style="position:absolute;left:5151;top:7235;width:29;height:21" coordorigin="5151,7235" coordsize="29,21">
              <v:shape style="position:absolute;left:5151;top:7235;width:29;height:21" coordorigin="5151,7235" coordsize="29,21" path="m5151,7256l5180,7235e" filled="f" stroked="t" strokeweight=".069pt" strokecolor="#043E26">
                <v:path arrowok="t"/>
              </v:shape>
            </v:group>
            <v:group style="position:absolute;left:5147;top:7249;width:40;height:2" coordorigin="5147,7249" coordsize="40,2">
              <v:shape style="position:absolute;left:5147;top:7249;width:40;height:2" coordorigin="5147,7249" coordsize="40,0" path="m5147,7249l5187,7249e" filled="f" stroked="t" strokeweight=".817pt" strokecolor="#B6B7B8">
                <v:path arrowok="t"/>
              </v:shape>
            </v:group>
            <v:group style="position:absolute;left:5159;top:7240;width:14;height:20" coordorigin="5159,7240" coordsize="14,20">
              <v:shape style="position:absolute;left:5159;top:7240;width:14;height:20" coordorigin="5159,7240" coordsize="14,20" path="m5159,7240l5173,7260e" filled="f" stroked="t" strokeweight=".069pt" strokecolor="#B6B7B8">
                <v:path arrowok="t"/>
              </v:shape>
            </v:group>
            <v:group style="position:absolute;left:5169;top:6964;width:45;height:35" coordorigin="5169,6964" coordsize="45,35">
              <v:shape style="position:absolute;left:5169;top:6964;width:45;height:35" coordorigin="5169,6964" coordsize="45,35" path="m5214,6964l5169,6999e" filled="f" stroked="t" strokeweight=".069pt" strokecolor="#043E26">
                <v:path arrowok="t"/>
              </v:shape>
            </v:group>
            <v:group style="position:absolute;left:5192;top:6962;width:2;height:35" coordorigin="5192,6962" coordsize="2,35">
              <v:shape style="position:absolute;left:5192;top:6962;width:2;height:35" coordorigin="5192,6962" coordsize="0,35" path="m5192,6962l5192,6997e" filled="f" stroked="t" strokeweight=".25pt" strokecolor="#000000">
                <v:path arrowok="t"/>
              </v:shape>
            </v:group>
            <v:group style="position:absolute;left:5169;top:6981;width:30;height:2" coordorigin="5169,6981" coordsize="30,2">
              <v:shape style="position:absolute;left:5169;top:6981;width:30;height:2" coordorigin="5169,6981" coordsize="30,0" path="m5169,6981l5199,6981e" filled="f" stroked="t" strokeweight=".502pt" strokecolor="#58595B">
                <v:path arrowok="t"/>
              </v:shape>
            </v:group>
            <v:group style="position:absolute;left:5187;top:6976;width:29;height:2" coordorigin="5187,6976" coordsize="29,2">
              <v:shape style="position:absolute;left:5187;top:6976;width:29;height:2" coordorigin="5187,6976" coordsize="29,0" path="m5187,6976l5216,6976e" filled="f" stroked="t" strokeweight=".462pt" strokecolor="#043E26">
                <v:path arrowok="t"/>
              </v:shape>
            </v:group>
            <v:group style="position:absolute;left:5179;top:6969;width:24;height:27" coordorigin="5179,6969" coordsize="24,27">
              <v:shape style="position:absolute;left:5179;top:6969;width:24;height:27" coordorigin="5179,6969" coordsize="24,27" path="m5202,6997l5179,6969e" filled="f" stroked="t" strokeweight=".069pt" strokecolor="#043E26">
                <v:path arrowok="t"/>
              </v:shape>
            </v:group>
            <v:group style="position:absolute;left:5194;top:6960;width:2;height:41" coordorigin="5194,6960" coordsize="2,41">
              <v:shape style="position:absolute;left:5194;top:6960;width:2;height:41" coordorigin="5194,6960" coordsize="0,41" path="m5194,6960l5194,7001e" filled="f" stroked="t" strokeweight=".639pt" strokecolor="#B6B7B8">
                <v:path arrowok="t"/>
              </v:shape>
            </v:group>
            <v:group style="position:absolute;left:5186;top:6974;width:18;height:16" coordorigin="5186,6974" coordsize="18,16">
              <v:shape style="position:absolute;left:5186;top:6974;width:18;height:16" coordorigin="5186,6974" coordsize="18,16" path="m5186,6989l5204,6974e" filled="f" stroked="t" strokeweight=".069pt" strokecolor="#B6B7B8">
                <v:path arrowok="t"/>
              </v:shape>
            </v:group>
            <v:group style="position:absolute;left:4993;top:6997;width:71;height:2" coordorigin="4993,6997" coordsize="71,2">
              <v:shape style="position:absolute;left:4993;top:6997;width:71;height:2" coordorigin="4993,6997" coordsize="71,0" path="m4993,6997l5064,6997e" filled="f" stroked="t" strokeweight="1.389pt" strokecolor="#043E26">
                <v:path arrowok="t"/>
              </v:shape>
            </v:group>
            <v:group style="position:absolute;left:5026;top:6975;width:2;height:47" coordorigin="5026,6975" coordsize="2,47">
              <v:shape style="position:absolute;left:5026;top:6975;width:2;height:47" coordorigin="5026,6975" coordsize="0,47" path="m5026,6975l5026,7022e" filled="f" stroked="t" strokeweight=".329pt" strokecolor="#000000">
                <v:path arrowok="t"/>
              </v:shape>
            </v:group>
            <v:group style="position:absolute;left:5019;top:6988;width:35;height:25" coordorigin="5019,6988" coordsize="35,25">
              <v:shape style="position:absolute;left:5019;top:6988;width:35;height:25" coordorigin="5019,6988" coordsize="35,25" path="m5019,6988l5054,7013e" filled="f" stroked="t" strokeweight=".069pt" strokecolor="#58595B">
                <v:path arrowok="t"/>
              </v:shape>
            </v:group>
            <v:group style="position:absolute;left:4993;top:6999;width:41;height:2" coordorigin="4993,6999" coordsize="41,2">
              <v:shape style="position:absolute;left:4993;top:6999;width:41;height:2" coordorigin="4993,6999" coordsize="41,1" path="m4993,7000l5034,6999e" filled="f" stroked="t" strokeweight=".069pt" strokecolor="#043E26">
                <v:path arrowok="t"/>
              </v:shape>
            </v:group>
            <v:group style="position:absolute;left:5030;top:6973;width:2;height:45" coordorigin="5030,6973" coordsize="2,45">
              <v:shape style="position:absolute;left:5030;top:6973;width:2;height:45" coordorigin="5030,6973" coordsize="0,45" path="m5030,6973l5030,7017e" filled="f" stroked="t" strokeweight=".984pt" strokecolor="#043E26">
                <v:path arrowok="t"/>
              </v:shape>
            </v:group>
            <v:group style="position:absolute;left:5007;top:6972;width:33;height:48" coordorigin="5007,6972" coordsize="33,48">
              <v:shape style="position:absolute;left:5007;top:6972;width:33;height:48" coordorigin="5007,6972" coordsize="33,48" path="m5041,6972l5007,7021e" filled="f" stroked="t" strokeweight=".069pt" strokecolor="#B6B7B8">
                <v:path arrowok="t"/>
              </v:shape>
            </v:group>
            <v:group style="position:absolute;left:5009;top:6995;width:30;height:2" coordorigin="5009,6995" coordsize="30,2">
              <v:shape style="position:absolute;left:5009;top:6995;width:30;height:2" coordorigin="5009,6995" coordsize="30,0" path="m5009,6995l5038,6995e" filled="f" stroked="t" strokeweight=".667pt" strokecolor="#B6B7B8">
                <v:path arrowok="t"/>
              </v:shape>
            </v:group>
            <v:group style="position:absolute;left:4848;top:6629;width:2;height:35" coordorigin="4848,6629" coordsize="2,35">
              <v:shape style="position:absolute;left:4848;top:6629;width:2;height:35" coordorigin="4848,6629" coordsize="0,35" path="m4848,6629l4848,6664e" filled="f" stroked="t" strokeweight=".25pt" strokecolor="#000000">
                <v:path arrowok="t"/>
              </v:shape>
            </v:group>
            <v:group style="position:absolute;left:4842;top:6643;width:29;height:2" coordorigin="4842,6643" coordsize="29,2">
              <v:shape style="position:absolute;left:4842;top:6643;width:29;height:2" coordorigin="4842,6643" coordsize="29,0" path="m4842,6643l4871,6643e" filled="f" stroked="t" strokeweight=".461pt" strokecolor="#043E26">
                <v:path arrowok="t"/>
              </v:shape>
            </v:group>
            <v:group style="position:absolute;left:4834;top:6636;width:24;height:27" coordorigin="4834,6636" coordsize="24,27">
              <v:shape style="position:absolute;left:4834;top:6636;width:24;height:27" coordorigin="4834,6636" coordsize="24,27" path="m4858,6664l4834,6636e" filled="f" stroked="t" strokeweight=".069pt" strokecolor="#043E26">
                <v:path arrowok="t"/>
              </v:shape>
            </v:group>
            <v:group style="position:absolute;left:4850;top:6627;width:2;height:41" coordorigin="4850,6627" coordsize="2,41">
              <v:shape style="position:absolute;left:4850;top:6627;width:2;height:41" coordorigin="4850,6627" coordsize="0,41" path="m4850,6627l4850,6668e" filled="f" stroked="t" strokeweight=".639pt" strokecolor="#B6B7B8">
                <v:path arrowok="t"/>
              </v:shape>
            </v:group>
            <v:group style="position:absolute;left:4842;top:6641;width:18;height:16" coordorigin="4842,6641" coordsize="18,16">
              <v:shape style="position:absolute;left:4842;top:6641;width:18;height:16" coordorigin="4842,6641" coordsize="18,16" path="m4842,6657l4860,6641e" filled="f" stroked="t" strokeweight=".069pt" strokecolor="#B6B7B8">
                <v:path arrowok="t"/>
              </v:shape>
            </v:group>
            <v:group style="position:absolute;left:4870;top:7782;width:2;height:68" coordorigin="4870,7782" coordsize="2,68">
              <v:shape style="position:absolute;left:4870;top:7782;width:2;height:68" coordorigin="4870,7782" coordsize="0,68" path="m4870,7782l4870,7850e" filled="f" stroked="t" strokeweight="1.694pt" strokecolor="#043E26">
                <v:path arrowok="t"/>
              </v:shape>
            </v:group>
            <v:group style="position:absolute;left:4848;top:7816;width:47;height:2" coordorigin="4848,7816" coordsize="47,2">
              <v:shape style="position:absolute;left:4848;top:7816;width:47;height:2" coordorigin="4848,7816" coordsize="47,2" path="m4848,7816l4895,7819e" filled="f" stroked="t" strokeweight=".111pt" strokecolor="#000000">
                <v:path arrowok="t"/>
              </v:shape>
            </v:group>
            <v:group style="position:absolute;left:4861;top:7789;width:22;height:37" coordorigin="4861,7789" coordsize="22,37">
              <v:shape style="position:absolute;left:4861;top:7789;width:22;height:37" coordorigin="4861,7789" coordsize="22,37" path="m4861,7825l4883,7789e" filled="f" stroked="t" strokeweight=".069pt" strokecolor="#58595B">
                <v:path arrowok="t"/>
              </v:shape>
            </v:group>
            <v:group style="position:absolute;left:4873;top:7809;width:2;height:41" coordorigin="4873,7809" coordsize="2,41">
              <v:shape style="position:absolute;left:4873;top:7809;width:2;height:41" coordorigin="4873,7809" coordsize="0,41" path="m4873,7809l4873,7850e" filled="f" stroked="t" strokeweight=".223pt" strokecolor="#043E26">
                <v:path arrowok="t"/>
              </v:shape>
            </v:group>
            <v:group style="position:absolute;left:4846;top:7802;width:43;height:24" coordorigin="4846,7802" coordsize="43,24">
              <v:shape style="position:absolute;left:4846;top:7802;width:43;height:24" coordorigin="4846,7802" coordsize="43,24" path="m4846,7826l4889,7802e" filled="f" stroked="t" strokeweight=".069pt" strokecolor="#043E26">
                <v:path arrowok="t"/>
              </v:shape>
            </v:group>
            <v:group style="position:absolute;left:4844;top:7805;width:51;height:29" coordorigin="4844,7805" coordsize="51,29">
              <v:shape style="position:absolute;left:4844;top:7805;width:51;height:29" coordorigin="4844,7805" coordsize="51,29" path="m4844,7805l4895,7834e" filled="f" stroked="t" strokeweight=".069pt" strokecolor="#B6B7B8">
                <v:path arrowok="t"/>
              </v:shape>
            </v:group>
            <v:group style="position:absolute;left:4860;top:7806;width:16;height:29" coordorigin="4860,7806" coordsize="16,29">
              <v:shape style="position:absolute;left:4860;top:7806;width:16;height:29" coordorigin="4860,7806" coordsize="16,29" path="m4860,7806l4876,7835e" filled="f" stroked="t" strokeweight=".069pt" strokecolor="#B6B7B8">
                <v:path arrowok="t"/>
              </v:shape>
            </v:group>
            <v:group style="position:absolute;left:4687;top:7819;width:44;height:35" coordorigin="4687,7819" coordsize="44,35">
              <v:shape style="position:absolute;left:4687;top:7819;width:44;height:35" coordorigin="4687,7819" coordsize="44,35" path="m4732,7819l4687,7854e" filled="f" stroked="t" strokeweight=".069pt" strokecolor="#043E26">
                <v:path arrowok="t"/>
              </v:shape>
            </v:group>
            <v:group style="position:absolute;left:4711;top:7818;width:2;height:35" coordorigin="4711,7818" coordsize="2,35">
              <v:shape style="position:absolute;left:4711;top:7818;width:2;height:35" coordorigin="4711,7818" coordsize="0,35" path="m4711,7818l4711,7852e" filled="f" stroked="t" strokeweight=".25pt" strokecolor="#000000">
                <v:path arrowok="t"/>
              </v:shape>
            </v:group>
            <v:group style="position:absolute;left:4688;top:7836;width:30;height:2" coordorigin="4688,7836" coordsize="30,2">
              <v:shape style="position:absolute;left:4688;top:7836;width:30;height:2" coordorigin="4688,7836" coordsize="30,0" path="m4688,7836l4718,7836e" filled="f" stroked="t" strokeweight=".502pt" strokecolor="#58595B">
                <v:path arrowok="t"/>
              </v:shape>
            </v:group>
            <v:group style="position:absolute;left:4705;top:7832;width:29;height:2" coordorigin="4705,7832" coordsize="29,2">
              <v:shape style="position:absolute;left:4705;top:7832;width:29;height:2" coordorigin="4705,7832" coordsize="29,0" path="m4705,7832l4734,7832e" filled="f" stroked="t" strokeweight=".462pt" strokecolor="#043E26">
                <v:path arrowok="t"/>
              </v:shape>
            </v:group>
            <v:group style="position:absolute;left:4697;top:7825;width:24;height:27" coordorigin="4697,7825" coordsize="24,27">
              <v:shape style="position:absolute;left:4697;top:7825;width:24;height:27" coordorigin="4697,7825" coordsize="24,27" path="m4721,7852l4697,7825e" filled="f" stroked="t" strokeweight=".069pt" strokecolor="#043E26">
                <v:path arrowok="t"/>
              </v:shape>
            </v:group>
            <v:group style="position:absolute;left:4713;top:7815;width:2;height:41" coordorigin="4713,7815" coordsize="2,41">
              <v:shape style="position:absolute;left:4713;top:7815;width:2;height:41" coordorigin="4713,7815" coordsize="0,41" path="m4713,7815l4713,7857e" filled="f" stroked="t" strokeweight=".639pt" strokecolor="#B6B7B8">
                <v:path arrowok="t"/>
              </v:shape>
            </v:group>
            <v:group style="position:absolute;left:4704;top:7829;width:18;height:16" coordorigin="4704,7829" coordsize="18,16">
              <v:shape style="position:absolute;left:4704;top:7829;width:18;height:16" coordorigin="4704,7829" coordsize="18,16" path="m4704,7845l4723,7829e" filled="f" stroked="t" strokeweight=".069pt" strokecolor="#B6B7B8">
                <v:path arrowok="t"/>
              </v:shape>
            </v:group>
            <v:group style="position:absolute;left:5240;top:7104;width:45;height:35" coordorigin="5240,7104" coordsize="45,35">
              <v:shape style="position:absolute;left:5240;top:7104;width:45;height:35" coordorigin="5240,7104" coordsize="45,35" path="m5285,7104l5240,7139e" filled="f" stroked="t" strokeweight=".069pt" strokecolor="#043E26">
                <v:path arrowok="t"/>
              </v:shape>
            </v:group>
            <v:group style="position:absolute;left:5263;top:7103;width:2;height:35" coordorigin="5263,7103" coordsize="2,35">
              <v:shape style="position:absolute;left:5263;top:7103;width:2;height:35" coordorigin="5263,7103" coordsize="0,35" path="m5263,7103l5263,7138e" filled="f" stroked="t" strokeweight=".25pt" strokecolor="#000000">
                <v:path arrowok="t"/>
              </v:shape>
            </v:group>
            <v:group style="position:absolute;left:5240;top:7121;width:30;height:2" coordorigin="5240,7121" coordsize="30,2">
              <v:shape style="position:absolute;left:5240;top:7121;width:30;height:2" coordorigin="5240,7121" coordsize="30,0" path="m5240,7121l5271,7121e" filled="f" stroked="t" strokeweight=".502pt" strokecolor="#58595B">
                <v:path arrowok="t"/>
              </v:shape>
            </v:group>
            <v:group style="position:absolute;left:5258;top:7117;width:29;height:2" coordorigin="5258,7117" coordsize="29,2">
              <v:shape style="position:absolute;left:5258;top:7117;width:29;height:2" coordorigin="5258,7117" coordsize="29,0" path="m5258,7117l5287,7117e" filled="f" stroked="t" strokeweight=".462pt" strokecolor="#043E26">
                <v:path arrowok="t"/>
              </v:shape>
            </v:group>
            <v:group style="position:absolute;left:5250;top:7110;width:24;height:27" coordorigin="5250,7110" coordsize="24,27">
              <v:shape style="position:absolute;left:5250;top:7110;width:24;height:27" coordorigin="5250,7110" coordsize="24,27" path="m5273,7137l5250,7110e" filled="f" stroked="t" strokeweight=".069pt" strokecolor="#043E26">
                <v:path arrowok="t"/>
              </v:shape>
            </v:group>
            <v:group style="position:absolute;left:5265;top:7100;width:2;height:41" coordorigin="5265,7100" coordsize="2,41">
              <v:shape style="position:absolute;left:5265;top:7100;width:2;height:41" coordorigin="5265,7100" coordsize="0,41" path="m5265,7100l5265,7142e" filled="f" stroked="t" strokeweight=".639pt" strokecolor="#B6B7B8">
                <v:path arrowok="t"/>
              </v:shape>
            </v:group>
            <v:group style="position:absolute;left:5257;top:7114;width:18;height:16" coordorigin="5257,7114" coordsize="18,16">
              <v:shape style="position:absolute;left:5257;top:7114;width:18;height:16" coordorigin="5257,7114" coordsize="18,16" path="m5257,7130l5275,7114e" filled="f" stroked="t" strokeweight=".069pt" strokecolor="#B6B7B8">
                <v:path arrowok="t"/>
              </v:shape>
            </v:group>
            <v:group style="position:absolute;left:5172;top:7104;width:64;height:42" coordorigin="5172,7104" coordsize="64,42">
              <v:shape style="position:absolute;left:5172;top:7104;width:64;height:42" coordorigin="5172,7104" coordsize="64,42" path="m5236,7146l5172,7104e" filled="f" stroked="t" strokeweight=".069pt" strokecolor="#043E26">
                <v:path arrowok="t"/>
              </v:shape>
            </v:group>
            <v:group style="position:absolute;left:5185;top:7115;width:42;height:22" coordorigin="5185,7115" coordsize="42,22">
              <v:shape style="position:absolute;left:5185;top:7115;width:42;height:22" coordorigin="5185,7115" coordsize="42,22" path="m5185,7137l5227,7115e" filled="f" stroked="t" strokeweight=".111pt" strokecolor="#000000">
                <v:path arrowok="t"/>
              </v:shape>
            </v:group>
            <v:group style="position:absolute;left:5201;top:7095;width:2;height:43" coordorigin="5201,7095" coordsize="2,43">
              <v:shape style="position:absolute;left:5201;top:7095;width:2;height:43" coordorigin="5201,7095" coordsize="1,43" path="m5201,7138l5202,7095e" filled="f" stroked="t" strokeweight=".069pt" strokecolor="#58595B">
                <v:path arrowok="t"/>
              </v:shape>
            </v:group>
            <v:group style="position:absolute;left:5202;top:7119;width:24;height:33" coordorigin="5202,7119" coordsize="24,33">
              <v:shape style="position:absolute;left:5202;top:7119;width:24;height:33" coordorigin="5202,7119" coordsize="24,33" path="m5226,7152l5202,7119e" filled="f" stroked="t" strokeweight=".069pt" strokecolor="#043E26">
                <v:path arrowok="t"/>
              </v:shape>
            </v:group>
            <v:group style="position:absolute;left:5189;top:7104;width:25;height:42" coordorigin="5189,7104" coordsize="25,42">
              <v:shape style="position:absolute;left:5189;top:7104;width:25;height:42" coordorigin="5189,7104" coordsize="25,42" path="m5189,7146l5214,7104e" filled="f" stroked="t" strokeweight=".069pt" strokecolor="#043E26">
                <v:path arrowok="t"/>
              </v:shape>
            </v:group>
            <v:group style="position:absolute;left:5176;top:7129;width:58;height:2" coordorigin="5176,7129" coordsize="58,2">
              <v:shape style="position:absolute;left:5176;top:7129;width:58;height:2" coordorigin="5176,7129" coordsize="58,1" path="m5176,7129l5235,7129e" filled="f" stroked="t" strokeweight=".069pt" strokecolor="#B6B7B8">
                <v:path arrowok="t"/>
              </v:shape>
            </v:group>
            <v:group style="position:absolute;left:5191;top:7122;width:28;height:17" coordorigin="5191,7122" coordsize="28,17">
              <v:shape style="position:absolute;left:5191;top:7122;width:28;height:17" coordorigin="5191,7122" coordsize="28,17" path="m5191,7122l5219,7139e" filled="f" stroked="t" strokeweight=".069pt" strokecolor="#B6B7B8">
                <v:path arrowok="t"/>
              </v:shape>
            </v:group>
            <v:group style="position:absolute;left:4711;top:7909;width:71;height:2" coordorigin="4711,7909" coordsize="71,2">
              <v:shape style="position:absolute;left:4711;top:7909;width:71;height:2" coordorigin="4711,7909" coordsize="71,0" path="m4711,7909l4782,7909e" filled="f" stroked="t" strokeweight="1.389pt" strokecolor="#043E26">
                <v:path arrowok="t"/>
              </v:shape>
            </v:group>
            <v:group style="position:absolute;left:4745;top:7887;width:2;height:47" coordorigin="4745,7887" coordsize="2,47">
              <v:shape style="position:absolute;left:4745;top:7887;width:2;height:47" coordorigin="4745,7887" coordsize="0,47" path="m4745,7887l4745,7934e" filled="f" stroked="t" strokeweight=".329pt" strokecolor="#000000">
                <v:path arrowok="t"/>
              </v:shape>
            </v:group>
            <v:group style="position:absolute;left:4738;top:7900;width:35;height:25" coordorigin="4738,7900" coordsize="35,25">
              <v:shape style="position:absolute;left:4738;top:7900;width:35;height:25" coordorigin="4738,7900" coordsize="35,25" path="m4738,7900l4772,7925e" filled="f" stroked="t" strokeweight=".069pt" strokecolor="#58595B">
                <v:path arrowok="t"/>
              </v:shape>
            </v:group>
            <v:group style="position:absolute;left:4711;top:7911;width:41;height:2" coordorigin="4711,7911" coordsize="41,2">
              <v:shape style="position:absolute;left:4711;top:7911;width:41;height:2" coordorigin="4711,7911" coordsize="41,1" path="m4711,7912l4753,7911e" filled="f" stroked="t" strokeweight=".069pt" strokecolor="#043E26">
                <v:path arrowok="t"/>
              </v:shape>
            </v:group>
            <v:group style="position:absolute;left:4748;top:7885;width:2;height:45" coordorigin="4748,7885" coordsize="2,45">
              <v:shape style="position:absolute;left:4748;top:7885;width:2;height:45" coordorigin="4748,7885" coordsize="0,45" path="m4748,7885l4748,7929e" filled="f" stroked="t" strokeweight=".984pt" strokecolor="#043E26">
                <v:path arrowok="t"/>
              </v:shape>
            </v:group>
            <v:group style="position:absolute;left:4726;top:7884;width:33;height:48" coordorigin="4726,7884" coordsize="33,48">
              <v:shape style="position:absolute;left:4726;top:7884;width:33;height:48" coordorigin="4726,7884" coordsize="33,48" path="m4759,7884l4726,7932e" filled="f" stroked="t" strokeweight=".069pt" strokecolor="#B6B7B8">
                <v:path arrowok="t"/>
              </v:shape>
            </v:group>
            <v:group style="position:absolute;left:4727;top:7907;width:30;height:2" coordorigin="4727,7907" coordsize="30,2">
              <v:shape style="position:absolute;left:4727;top:7907;width:30;height:2" coordorigin="4727,7907" coordsize="30,0" path="m4727,7907l4757,7907e" filled="f" stroked="t" strokeweight=".666pt" strokecolor="#B6B7B8">
                <v:path arrowok="t"/>
              </v:shape>
            </v:group>
            <v:group style="position:absolute;left:4724;top:7748;width:35;height:2" coordorigin="4724,7748" coordsize="35,2">
              <v:shape style="position:absolute;left:4724;top:7748;width:35;height:2" coordorigin="4724,7748" coordsize="35,2" path="m4724,7750l4759,7748e" filled="f" stroked="t" strokeweight=".111pt" strokecolor="#000000">
                <v:path arrowok="t"/>
              </v:shape>
            </v:group>
            <v:group style="position:absolute;left:4741;top:7726;width:2;height:29" coordorigin="4741,7726" coordsize="2,29">
              <v:shape style="position:absolute;left:4741;top:7726;width:2;height:29" coordorigin="4741,7726" coordsize="0,29" path="m4741,7726l4741,7756e" filled="f" stroked="t" strokeweight=".631pt" strokecolor="#58595B">
                <v:path arrowok="t"/>
              </v:shape>
            </v:group>
            <v:group style="position:absolute;left:4744;top:7743;width:2;height:30" coordorigin="4744,7743" coordsize="2,30">
              <v:shape style="position:absolute;left:4744;top:7743;width:2;height:30" coordorigin="4744,7743" coordsize="0,30" path="m4744,7743l4744,7773e" filled="f" stroked="t" strokeweight=".333pt" strokecolor="#043E26">
                <v:path arrowok="t"/>
              </v:shape>
            </v:group>
            <v:group style="position:absolute;left:4723;top:7736;width:29;height:21" coordorigin="4723,7736" coordsize="29,21">
              <v:shape style="position:absolute;left:4723;top:7736;width:29;height:21" coordorigin="4723,7736" coordsize="29,21" path="m4723,7757l4753,7736e" filled="f" stroked="t" strokeweight=".069pt" strokecolor="#043E26">
                <v:path arrowok="t"/>
              </v:shape>
            </v:group>
            <v:group style="position:absolute;left:4720;top:7751;width:40;height:2" coordorigin="4720,7751" coordsize="40,2">
              <v:shape style="position:absolute;left:4720;top:7751;width:40;height:2" coordorigin="4720,7751" coordsize="40,0" path="m4720,7751l4760,7751e" filled="f" stroked="t" strokeweight=".816pt" strokecolor="#B6B7B8">
                <v:path arrowok="t"/>
              </v:shape>
            </v:group>
            <v:group style="position:absolute;left:4732;top:7742;width:14;height:20" coordorigin="4732,7742" coordsize="14,20">
              <v:shape style="position:absolute;left:4732;top:7742;width:14;height:20" coordorigin="4732,7742" coordsize="14,20" path="m4732,7742l4746,7761e" filled="f" stroked="t" strokeweight=".069pt" strokecolor="#B6B7B8">
                <v:path arrowok="t"/>
              </v:shape>
            </v:group>
            <v:group style="position:absolute;left:4761;top:7804;width:68;height:2" coordorigin="4761,7804" coordsize="68,2">
              <v:shape style="position:absolute;left:4761;top:7804;width:68;height:2" coordorigin="4761,7804" coordsize="68,0" path="m4761,7804l4829,7804e" filled="f" stroked="t" strokeweight="1.694pt" strokecolor="#043E26">
                <v:path arrowok="t"/>
              </v:shape>
            </v:group>
            <v:group style="position:absolute;left:4795;top:7779;width:2;height:47" coordorigin="4795,7779" coordsize="2,47">
              <v:shape style="position:absolute;left:4795;top:7779;width:2;height:47" coordorigin="4795,7779" coordsize="2,47" path="m4795,7826l4798,7779e" filled="f" stroked="t" strokeweight=".111pt" strokecolor="#000000">
                <v:path arrowok="t"/>
              </v:shape>
            </v:group>
            <v:group style="position:absolute;left:4768;top:7791;width:37;height:22" coordorigin="4768,7791" coordsize="37,22">
              <v:shape style="position:absolute;left:4768;top:7791;width:37;height:22" coordorigin="4768,7791" coordsize="37,22" path="m4804,7813l4768,7791e" filled="f" stroked="t" strokeweight=".069pt" strokecolor="#58595B">
                <v:path arrowok="t"/>
              </v:shape>
            </v:group>
            <v:group style="position:absolute;left:4789;top:7800;width:41;height:2" coordorigin="4789,7800" coordsize="41,2">
              <v:shape style="position:absolute;left:4789;top:7800;width:41;height:2" coordorigin="4789,7800" coordsize="41,0" path="m4789,7800l4829,7800e" filled="f" stroked="t" strokeweight=".223pt" strokecolor="#043E26">
                <v:path arrowok="t"/>
              </v:shape>
            </v:group>
            <v:group style="position:absolute;left:4782;top:7785;width:24;height:43" coordorigin="4782,7785" coordsize="24,43">
              <v:shape style="position:absolute;left:4782;top:7785;width:24;height:43" coordorigin="4782,7785" coordsize="24,43" path="m4805,7828l4782,7785e" filled="f" stroked="t" strokeweight=".069pt" strokecolor="#043E26">
                <v:path arrowok="t"/>
              </v:shape>
            </v:group>
            <v:group style="position:absolute;left:4784;top:7779;width:29;height:51" coordorigin="4784,7779" coordsize="29,51">
              <v:shape style="position:absolute;left:4784;top:7779;width:29;height:51" coordorigin="4784,7779" coordsize="29,51" path="m4784,7830l4813,7779e" filled="f" stroked="t" strokeweight=".069pt" strokecolor="#B6B7B8">
                <v:path arrowok="t"/>
              </v:shape>
            </v:group>
            <v:group style="position:absolute;left:4785;top:7798;width:29;height:16" coordorigin="4785,7798" coordsize="29,16">
              <v:shape style="position:absolute;left:4785;top:7798;width:29;height:16" coordorigin="4785,7798" coordsize="29,16" path="m4785,7814l4814,7798e" filled="f" stroked="t" strokeweight=".069pt" strokecolor="#B6B7B8">
                <v:path arrowok="t"/>
              </v:shape>
            </v:group>
            <v:group style="position:absolute;left:4944;top:6732;width:37;height:67" coordorigin="4944,6732" coordsize="37,67">
              <v:shape style="position:absolute;left:4944;top:6732;width:37;height:67" coordorigin="4944,6732" coordsize="37,67" path="m4980,6732l4944,6799e" filled="f" stroked="t" strokeweight=".069pt" strokecolor="#043E26">
                <v:path arrowok="t"/>
              </v:shape>
            </v:group>
            <v:group style="position:absolute;left:4950;top:6743;width:25;height:40" coordorigin="4950,6743" coordsize="25,40">
              <v:shape style="position:absolute;left:4950;top:6743;width:25;height:40" coordorigin="4950,6743" coordsize="25,40" path="m4975,6783l4950,6743e" filled="f" stroked="t" strokeweight=".111pt" strokecolor="#000000">
                <v:path arrowok="t"/>
              </v:shape>
            </v:group>
            <v:group style="position:absolute;left:4932;top:6767;width:43;height:3" coordorigin="4932,6767" coordsize="43,3">
              <v:shape style="position:absolute;left:4932;top:6767;width:43;height:3" coordorigin="4932,6767" coordsize="43,3" path="m4975,6767l4932,6770e" filled="f" stroked="t" strokeweight=".069pt" strokecolor="#58595B">
                <v:path arrowok="t"/>
              </v:shape>
            </v:group>
            <v:group style="position:absolute;left:4956;top:6741;width:31;height:27" coordorigin="4956,6741" coordsize="31,27">
              <v:shape style="position:absolute;left:4956;top:6741;width:31;height:27" coordorigin="4956,6741" coordsize="31,27" path="m4987,6741l4956,6768e" filled="f" stroked="t" strokeweight=".069pt" strokecolor="#043E26">
                <v:path arrowok="t"/>
              </v:shape>
            </v:group>
            <v:group style="position:absolute;left:4940;top:6768;width:44;height:2" coordorigin="4940,6768" coordsize="44,2">
              <v:shape style="position:absolute;left:4940;top:6768;width:44;height:2" coordorigin="4940,6768" coordsize="44,0" path="m4940,6768l4984,6768e" filled="f" stroked="t" strokeweight="1.079pt" strokecolor="#043E26">
                <v:path arrowok="t"/>
              </v:shape>
            </v:group>
            <v:group style="position:absolute;left:4963;top:6734;width:6;height:58" coordorigin="4963,6734" coordsize="6,58">
              <v:shape style="position:absolute;left:4963;top:6734;width:6;height:58" coordorigin="4963,6734" coordsize="6,58" path="m4969,6793l4963,6734e" filled="f" stroked="t" strokeweight=".069pt" strokecolor="#B6B7B8">
                <v:path arrowok="t"/>
              </v:shape>
            </v:group>
            <v:group style="position:absolute;left:4967;top:6749;width:2;height:29" coordorigin="4967,6749" coordsize="2,29">
              <v:shape style="position:absolute;left:4967;top:6749;width:2;height:29" coordorigin="4967,6749" coordsize="0,29" path="m4967,6749l4967,6779e" filled="f" stroked="t" strokeweight=".72pt" strokecolor="#B6B7B8">
                <v:path arrowok="t"/>
              </v:shape>
            </v:group>
            <v:group style="position:absolute;left:5248;top:7041;width:45;height:35" coordorigin="5248,7041" coordsize="45,35">
              <v:shape style="position:absolute;left:5248;top:7041;width:45;height:35" coordorigin="5248,7041" coordsize="45,35" path="m5292,7041l5248,7076e" filled="f" stroked="t" strokeweight=".069pt" strokecolor="#043E26">
                <v:path arrowok="t"/>
              </v:shape>
            </v:group>
            <v:group style="position:absolute;left:5271;top:7040;width:2;height:35" coordorigin="5271,7040" coordsize="2,35">
              <v:shape style="position:absolute;left:5271;top:7040;width:2;height:35" coordorigin="5271,7040" coordsize="0,35" path="m5271,7040l5271,7075e" filled="f" stroked="t" strokeweight=".25pt" strokecolor="#000000">
                <v:path arrowok="t"/>
              </v:shape>
            </v:group>
            <v:group style="position:absolute;left:5248;top:7058;width:30;height:2" coordorigin="5248,7058" coordsize="30,2">
              <v:shape style="position:absolute;left:5248;top:7058;width:30;height:2" coordorigin="5248,7058" coordsize="30,0" path="m5248,7058l5278,7058e" filled="f" stroked="t" strokeweight=".502pt" strokecolor="#58595B">
                <v:path arrowok="t"/>
              </v:shape>
            </v:group>
            <v:group style="position:absolute;left:5265;top:7054;width:29;height:2" coordorigin="5265,7054" coordsize="29,2">
              <v:shape style="position:absolute;left:5265;top:7054;width:29;height:2" coordorigin="5265,7054" coordsize="29,0" path="m5265,7054l5294,7054e" filled="f" stroked="t" strokeweight=".462pt" strokecolor="#043E26">
                <v:path arrowok="t"/>
              </v:shape>
            </v:group>
            <v:group style="position:absolute;left:5257;top:7047;width:24;height:27" coordorigin="5257,7047" coordsize="24,27">
              <v:shape style="position:absolute;left:5257;top:7047;width:24;height:27" coordorigin="5257,7047" coordsize="24,27" path="m5281,7074l5257,7047e" filled="f" stroked="t" strokeweight=".069pt" strokecolor="#043E26">
                <v:path arrowok="t"/>
              </v:shape>
            </v:group>
            <v:group style="position:absolute;left:5273;top:7038;width:2;height:41" coordorigin="5273,7038" coordsize="2,41">
              <v:shape style="position:absolute;left:5273;top:7038;width:2;height:41" coordorigin="5273,7038" coordsize="0,41" path="m5273,7038l5273,7079e" filled="f" stroked="t" strokeweight=".639pt" strokecolor="#B6B7B8">
                <v:path arrowok="t"/>
              </v:shape>
            </v:group>
            <v:group style="position:absolute;left:5264;top:7051;width:18;height:16" coordorigin="5264,7051" coordsize="18,16">
              <v:shape style="position:absolute;left:5264;top:7051;width:18;height:16" coordorigin="5264,7051" coordsize="18,16" path="m5264,7067l5283,7051e" filled="f" stroked="t" strokeweight=".069pt" strokecolor="#B6B7B8">
                <v:path arrowok="t"/>
              </v:shape>
            </v:group>
            <v:group style="position:absolute;left:5071;top:7075;width:71;height:2" coordorigin="5071,7075" coordsize="71,2">
              <v:shape style="position:absolute;left:5071;top:7075;width:71;height:2" coordorigin="5071,7075" coordsize="71,0" path="m5071,7075l5142,7075e" filled="f" stroked="t" strokeweight="1.389pt" strokecolor="#043E26">
                <v:path arrowok="t"/>
              </v:shape>
            </v:group>
            <v:group style="position:absolute;left:5105;top:7053;width:2;height:47" coordorigin="5105,7053" coordsize="2,47">
              <v:shape style="position:absolute;left:5105;top:7053;width:2;height:47" coordorigin="5105,7053" coordsize="0,47" path="m5105,7053l5105,7100e" filled="f" stroked="t" strokeweight=".329pt" strokecolor="#000000">
                <v:path arrowok="t"/>
              </v:shape>
            </v:group>
            <v:group style="position:absolute;left:5098;top:7065;width:35;height:25" coordorigin="5098,7065" coordsize="35,25">
              <v:shape style="position:absolute;left:5098;top:7065;width:35;height:25" coordorigin="5098,7065" coordsize="35,25" path="m5098,7065l5133,7090e" filled="f" stroked="t" strokeweight=".069pt" strokecolor="#58595B">
                <v:path arrowok="t"/>
              </v:shape>
            </v:group>
            <v:group style="position:absolute;left:5072;top:7077;width:41;height:2" coordorigin="5072,7077" coordsize="41,2">
              <v:shape style="position:absolute;left:5072;top:7077;width:41;height:2" coordorigin="5072,7077" coordsize="41,1" path="m5072,7077l5113,7077e" filled="f" stroked="t" strokeweight=".069pt" strokecolor="#043E26">
                <v:path arrowok="t"/>
              </v:shape>
            </v:group>
            <v:group style="position:absolute;left:5108;top:7050;width:2;height:45" coordorigin="5108,7050" coordsize="2,45">
              <v:shape style="position:absolute;left:5108;top:7050;width:2;height:45" coordorigin="5108,7050" coordsize="0,45" path="m5108,7050l5108,7095e" filled="f" stroked="t" strokeweight=".984pt" strokecolor="#043E26">
                <v:path arrowok="t"/>
              </v:shape>
            </v:group>
            <v:group style="position:absolute;left:5086;top:7050;width:33;height:48" coordorigin="5086,7050" coordsize="33,48">
              <v:shape style="position:absolute;left:5086;top:7050;width:33;height:48" coordorigin="5086,7050" coordsize="33,48" path="m5119,7050l5086,7098e" filled="f" stroked="t" strokeweight=".069pt" strokecolor="#B6B7B8">
                <v:path arrowok="t"/>
              </v:shape>
            </v:group>
            <v:group style="position:absolute;left:5087;top:7073;width:30;height:2" coordorigin="5087,7073" coordsize="30,2">
              <v:shape style="position:absolute;left:5087;top:7073;width:30;height:2" coordorigin="5087,7073" coordsize="30,0" path="m5087,7073l5117,7073e" filled="f" stroked="t" strokeweight=".667pt" strokecolor="#B6B7B8">
                <v:path arrowok="t"/>
              </v:shape>
            </v:group>
            <v:group style="position:absolute;left:5109;top:6759;width:31;height:47" coordorigin="5109,6759" coordsize="31,47">
              <v:shape style="position:absolute;left:5109;top:6759;width:31;height:47" coordorigin="5109,6759" coordsize="31,47" path="m5140,6806l5109,6759e" filled="f" stroked="t" strokeweight=".069pt" strokecolor="#043E26">
                <v:path arrowok="t"/>
              </v:shape>
            </v:group>
            <v:group style="position:absolute;left:5108;top:6783;width:35;height:2" coordorigin="5108,6783" coordsize="35,2">
              <v:shape style="position:absolute;left:5108;top:6783;width:35;height:2" coordorigin="5108,6783" coordsize="35,2" path="m5108,6785l5143,6783e" filled="f" stroked="t" strokeweight=".111pt" strokecolor="#000000">
                <v:path arrowok="t"/>
              </v:shape>
            </v:group>
            <v:group style="position:absolute;left:5125;top:6761;width:2;height:29" coordorigin="5125,6761" coordsize="2,29">
              <v:shape style="position:absolute;left:5125;top:6761;width:2;height:29" coordorigin="5125,6761" coordsize="0,29" path="m5125,6761l5125,6790e" filled="f" stroked="t" strokeweight=".631pt" strokecolor="#58595B">
                <v:path arrowok="t"/>
              </v:shape>
            </v:group>
            <v:group style="position:absolute;left:5128;top:6778;width:2;height:30" coordorigin="5128,6778" coordsize="2,30">
              <v:shape style="position:absolute;left:5128;top:6778;width:2;height:30" coordorigin="5128,6778" coordsize="0,30" path="m5128,6778l5128,6808e" filled="f" stroked="t" strokeweight=".333pt" strokecolor="#043E26">
                <v:path arrowok="t"/>
              </v:shape>
            </v:group>
            <v:group style="position:absolute;left:5108;top:6771;width:29;height:21" coordorigin="5108,6771" coordsize="29,21">
              <v:shape style="position:absolute;left:5108;top:6771;width:29;height:21" coordorigin="5108,6771" coordsize="29,21" path="m5108,6792l5137,6771e" filled="f" stroked="t" strokeweight=".069pt" strokecolor="#043E26">
                <v:path arrowok="t"/>
              </v:shape>
            </v:group>
            <v:group style="position:absolute;left:5104;top:6786;width:40;height:2" coordorigin="5104,6786" coordsize="40,2">
              <v:shape style="position:absolute;left:5104;top:6786;width:40;height:2" coordorigin="5104,6786" coordsize="40,0" path="m5104,6786l5145,6786e" filled="f" stroked="t" strokeweight=".817pt" strokecolor="#B6B7B8">
                <v:path arrowok="t"/>
              </v:shape>
            </v:group>
            <v:group style="position:absolute;left:5116;top:6776;width:14;height:20" coordorigin="5116,6776" coordsize="14,20">
              <v:shape style="position:absolute;left:5116;top:6776;width:14;height:20" coordorigin="5116,6776" coordsize="14,20" path="m5116,6776l5131,6796e" filled="f" stroked="t" strokeweight=".069pt" strokecolor="#B6B7B8">
                <v:path arrowok="t"/>
              </v:shape>
            </v:group>
            <v:group style="position:absolute;left:7277;top:6788;width:2233;height:850" coordorigin="7277,6788" coordsize="2233,850">
              <v:shape style="position:absolute;left:7277;top:6788;width:2233;height:850" coordorigin="7277,6788" coordsize="2233,850" path="m9378,6788l7277,6791,7277,6794,7833,7546,7877,7600,7930,7632,8015,7639,9402,7639,9476,7630,9508,7571,9510,6896,9509,6865,9482,6799,9414,6789,9378,6788e" filled="t" fillcolor="#E3B425" stroked="f">
                <v:path arrowok="t"/>
                <v:fill/>
              </v:shape>
            </v:group>
            <v:group style="position:absolute;left:559;top:10972;width:8881;height:2111" coordorigin="559,10972" coordsize="8881,2111">
              <v:shape style="position:absolute;left:559;top:10972;width:8881;height:2111" coordorigin="559,10972" coordsize="8881,2111" path="m696,10972l634,10974,572,11003,560,11066,559,11098,559,12951,564,13030,606,13076,686,13083,7710,13083,7738,13083,7802,13078,7859,13055,7914,12997,9440,10987,9440,10978,696,10972e" filled="t" fillcolor="#FFFFFF" stroked="f">
                <v:path arrowok="t"/>
                <v:fill/>
              </v:shape>
              <v:shape style="position:absolute;left:2913;top:11182;width:2852;height:1633" type="#_x0000_t75">
                <v:imagedata r:id="rId51" o:title=""/>
              </v:shape>
            </v:group>
            <v:group style="position:absolute;left:7293;top:11199;width:2204;height:850" coordorigin="7293,11199" coordsize="2204,850">
              <v:shape style="position:absolute;left:7293;top:11199;width:2204;height:850" coordorigin="7293,11199" coordsize="2204,850" path="m9365,11199l7293,11202,7293,11205,7842,11957,7885,12010,7939,12043,8024,12050,9390,12050,9464,12041,9496,11982,9497,11932,9497,11307,9489,11233,9430,11201,9365,11199e" filled="t" fillcolor="#C43D30" stroked="f">
                <v:path arrowok="t"/>
                <v:fill/>
              </v:shape>
            </v:group>
            <v:group style="position:absolute;left:559;top:8781;width:8871;height:2111" coordorigin="559,8781" coordsize="8871,2111">
              <v:shape style="position:absolute;left:559;top:8781;width:8871;height:2111" coordorigin="559,8781" coordsize="8871,2111" path="m696,8781l634,8783,572,8812,560,8875,559,8908,559,10760,564,10839,606,10886,686,10892,7700,10892,7728,10892,7792,10888,7849,10864,7903,10807,9430,8796,9430,8788,696,8781e" filled="t" fillcolor="#FFFFFF" stroked="f">
                <v:path arrowok="t"/>
                <v:fill/>
              </v:shape>
              <v:shape style="position:absolute;left:3394;top:8998;width:2473;height:1446" type="#_x0000_t75">
                <v:imagedata r:id="rId52" o:title=""/>
              </v:shape>
            </v:group>
            <v:group style="position:absolute;left:7260;top:8987;width:2250;height:850" coordorigin="7260,8987" coordsize="2250,850">
              <v:shape style="position:absolute;left:7260;top:8987;width:2250;height:850" coordorigin="7260,8987" coordsize="2250,850" path="m9378,8987l7260,8989,7260,8993,7821,9745,7865,9798,7918,9830,8003,9837,9402,9837,9476,9828,9508,9769,9510,9094,9509,9063,9482,8997,9414,8987,9378,8987e" filled="t" fillcolor="#C56824" stroked="f">
                <v:path arrowok="t"/>
                <v:fill/>
              </v:shape>
            </v:group>
            <v:group style="position:absolute;left:8794;top:13448;width:677;height:338" coordorigin="8794,13448" coordsize="677,338">
    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    <v:path arrowok="t"/>
                <v:fill/>
              </v:shape>
              <v:shape style="position:absolute;left:0;top:2031;width:9978;height:12142" type="#_x0000_t75">
                <v:imagedata r:id="rId53" o:title=""/>
              </v:shape>
            </v:group>
            <w10:wrap type="none"/>
          </v:group>
        </w:pict>
      </w:r>
      <w:r>
        <w:rPr/>
        <w:pict>
          <v:group style="position:absolute;margin-left:26.719349pt;margin-top:25.487404pt;width:284.967251pt;height:69.708257pt;mso-position-horizontal-relative:page;mso-position-vertical-relative:page;z-index:-3299" coordorigin="534,510" coordsize="5699,1394">
            <v:shape style="position:absolute;left:534;top:510;width:5699;height:1394" coordorigin="534,510" coordsize="5699,1394" path="m760,510l685,510,608,517,553,550,536,632,534,697,534,1718,536,1783,546,1849,590,1892,656,1902,721,1904,5239,1904,5313,1901,5382,1887,5433,1852,5481,1785,6234,517,6234,510,760,510e" filled="t" fillcolor="#1E584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31.529114pt;margin-top:38.448704pt;width:143.970391pt;height:42.513904pt;mso-position-horizontal-relative:page;mso-position-vertical-relative:page;z-index:-3298" coordorigin="6631,769" coordsize="2879,850">
            <v:shape style="position:absolute;left:6631;top:769;width:2879;height:850" coordorigin="6631,769" coordsize="2879,850" path="m9378,769l6631,772,6631,775,7356,1536,7405,1583,7461,1612,7540,1619,9402,1619,9476,1611,9508,1552,9510,877,9509,846,9482,780,9414,769,9378,769e" filled="t" fillcolor="#6D6E71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400" w:lineRule="exact"/>
        <w:ind w:left="111" w:right="-89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78"/>
          <w:b/>
          <w:bCs/>
        </w:rPr>
        <w:t>ASBESTOS-RELATED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78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79"/>
          <w:b/>
          <w:bCs/>
        </w:rPr>
        <w:t>RISK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2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79"/>
          <w:b/>
          <w:bCs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6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79"/>
          <w:b/>
          <w:bCs/>
        </w:rPr>
        <w:t>DISEASE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78" w:after="0" w:line="246" w:lineRule="auto"/>
        <w:ind w:left="49" w:right="97" w:firstLine="-8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6"/>
        </w:rPr>
        <w:t>inc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eases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eased</w:t>
      </w:r>
      <w:r>
        <w:rPr>
          <w:rFonts w:ascii="Arial" w:hAnsi="Arial" w:cs="Arial" w:eastAsia="Arial"/>
          <w:sz w:val="18"/>
          <w:szCs w:val="18"/>
          <w:color w:val="FFFFFF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5"/>
        </w:rPr>
        <w:t>exposu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19"/>
        </w:rPr>
        <w:t>(measu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19"/>
        </w:rPr>
        <w:t>ed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-15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19"/>
        </w:rPr>
        <w:t>as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9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19"/>
        </w:rPr>
        <w:t>number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-20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05"/>
        </w:rPr>
        <w:t>fib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29"/>
        </w:rPr>
        <w:t>es</w:t>
      </w:r>
      <w:r>
        <w:rPr>
          <w:rFonts w:ascii="Times New Roman" w:hAnsi="Times New Roman" w:cs="Times New Roman" w:eastAsia="Times New Roman"/>
          <w:sz w:val="14"/>
          <w:szCs w:val="14"/>
          <w:color w:val="FFFFFF"/>
          <w:spacing w:val="0"/>
          <w:w w:val="129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equency</w:t>
      </w:r>
      <w:r>
        <w:rPr>
          <w:rFonts w:ascii="Arial" w:hAnsi="Arial" w:cs="Arial" w:eastAsia="Arial"/>
          <w:sz w:val="14"/>
          <w:szCs w:val="14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5"/>
        </w:rPr>
        <w:t>exposu</w:t>
      </w:r>
      <w:r>
        <w:rPr>
          <w:rFonts w:ascii="Arial" w:hAnsi="Arial" w:cs="Arial" w:eastAsia="Arial"/>
          <w:sz w:val="14"/>
          <w:szCs w:val="14"/>
          <w:color w:val="FFFFFF"/>
          <w:spacing w:val="-3"/>
          <w:w w:val="105"/>
        </w:rPr>
        <w:t>r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93"/>
        </w:rPr>
        <w:t>e)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720" w:bottom="280" w:left="740" w:right="480"/>
          <w:footerReference w:type="odd" r:id="rId49"/>
          <w:pgSz w:w="9980" w:h="14180"/>
          <w:cols w:num="2" w:equalWidth="0">
            <w:col w:w="3370" w:space="3163"/>
            <w:col w:w="2227"/>
          </w:cols>
        </w:sectPr>
      </w:pPr>
      <w:rPr/>
    </w:p>
    <w:p>
      <w:pPr>
        <w:spacing w:before="65" w:after="0" w:line="240" w:lineRule="auto"/>
        <w:ind w:left="43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neigh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our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person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observing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practices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88" w:lineRule="auto"/>
        <w:ind w:left="439" w:right="5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power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tools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cutting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high-pressure</w:t>
      </w:r>
      <w:r>
        <w:rPr>
          <w:rFonts w:ascii="Arial" w:hAnsi="Arial" w:cs="Arial" w:eastAsia="Arial"/>
          <w:sz w:val="21"/>
          <w:szCs w:val="21"/>
          <w:color w:val="4D4D4F"/>
          <w:spacing w:val="4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spray),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report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issue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local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government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environmental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7"/>
        </w:rPr>
        <w:t>office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90" w:lineRule="atLeast"/>
        <w:ind w:left="439" w:right="48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6.074301pt;margin-top:112.103569pt;width:421.618028pt;height:413.632756pt;mso-position-horizontal-relative:page;mso-position-vertical-relative:paragraph;z-index:-3297" coordorigin="521,2242" coordsize="8432,8273">
            <v:group style="position:absolute;left:831;top:2950;width:8113;height:7555" coordorigin="831,2950" coordsize="8113,7555">
              <v:shape style="position:absolute;left:831;top:2950;width:8113;height:7555" coordorigin="831,2950" coordsize="8113,7555" path="m1115,2950l1038,2950,976,2952,909,2962,857,2997,836,3070,831,3157,831,3193,831,10262,832,10331,839,10408,867,10469,928,10497,1005,10504,1074,10505,8701,10505,8737,10504,8799,10502,8866,10493,8918,10458,8939,10385,8944,10298,8944,10262,8944,3193,8943,3124,8936,3047,8908,2985,8847,2958,8770,2951,1115,2950e" filled="t" fillcolor="#296EB7" stroked="f">
                <v:path arrowok="t"/>
                <v:fill/>
              </v:shape>
            </v:group>
            <v:group style="position:absolute;left:5862;top:2258;width:2399;height:1387" coordorigin="5862,2258" coordsize="2399,1387">
              <v:shape style="position:absolute;left:5862;top:2258;width:2399;height:1387" coordorigin="5862,2258" coordsize="2399,1387" path="m6098,2258l6023,2258,5943,2264,5885,2295,5864,2369,5862,2465,5862,3409,5862,3448,5863,3514,5873,3583,5912,3630,5973,3642,6069,3645,8024,3645,8064,3645,8130,3643,8198,3634,8245,3594,8258,3534,8260,3437,8260,2494,8260,2454,8259,2389,8249,2320,8210,2273,8149,2261,8053,2258,6098,2258xe" filled="f" stroked="t" strokeweight="1.0pt" strokecolor="#FFFFFF">
                <v:path arrowok="t"/>
              </v:shape>
            </v:group>
            <v:group style="position:absolute;left:5862;top:2258;width:2399;height:1387" coordorigin="5862,2258" coordsize="2399,1387">
              <v:shape style="position:absolute;left:5862;top:2258;width:2399;height:1387" coordorigin="5862,2258" coordsize="2399,1387" path="m6098,2258l6023,2258,5943,2264,5885,2295,5864,2369,5862,2454,5862,3448,5862,3484,5868,3564,5899,3622,5973,3642,6069,3645,8064,3645,8130,3643,8198,3634,8245,3594,8258,3534,8260,3448,8260,2454,8260,2419,8254,2339,8223,2281,8149,2261,6098,2258e" filled="t" fillcolor="#EC008C" stroked="f">
                <v:path arrowok="t"/>
                <v:fill/>
              </v:shape>
            </v:group>
            <v:group style="position:absolute;left:531;top:2252;width:3420;height:1260" coordorigin="531,2252" coordsize="3420,1260">
              <v:shape style="position:absolute;left:531;top:2252;width:3420;height:1260" coordorigin="531,2252" coordsize="3420,1260" path="m3727,2252l531,2256,531,2262,1370,3358,1420,3420,1473,3473,1529,3501,1604,3511,3765,3512,3799,3512,3878,3505,3932,3472,3950,3391,3951,2439,3951,2404,3945,2326,3911,2271,3831,2253,3766,2252,3727,2252e" filled="t" fillcolor="#2D317E" stroked="f">
                <v:path arrowok="t"/>
                <v:fill/>
              </v:shape>
              <v:shape style="position:absolute;left:5862;top:2258;width:2399;height:1387" type="#_x0000_t75">
                <v:imagedata r:id="rId5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Note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engage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tradesperson,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becomes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workplace.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therefore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important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alert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tradespeople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(or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might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contain)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cooperate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measures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ensure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fibres.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concerned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tradesperson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practices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could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state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territory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authorit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advise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occupational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issues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tradesperson.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4" w:after="0" w:line="240" w:lineRule="auto"/>
        <w:ind w:left="1119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CASE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8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STUDY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BOB’S</w:t>
      </w:r>
      <w:r>
        <w:rPr>
          <w:rFonts w:ascii="Arial" w:hAnsi="Arial" w:cs="Arial" w:eastAsia="Arial"/>
          <w:sz w:val="21"/>
          <w:szCs w:val="21"/>
          <w:color w:val="84D2F6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4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UG</w:t>
      </w:r>
      <w:r>
        <w:rPr>
          <w:rFonts w:ascii="Arial" w:hAnsi="Arial" w:cs="Arial" w:eastAsia="Arial"/>
          <w:sz w:val="21"/>
          <w:szCs w:val="21"/>
          <w:color w:val="84D2F6"/>
          <w:spacing w:val="-16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84D2F6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RO</w:t>
      </w:r>
      <w:r>
        <w:rPr>
          <w:rFonts w:ascii="Arial" w:hAnsi="Arial" w:cs="Arial" w:eastAsia="Arial"/>
          <w:sz w:val="21"/>
          <w:szCs w:val="21"/>
          <w:color w:val="84D2F6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1120" w:right="69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Bob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concerned</w:t>
      </w:r>
      <w:r>
        <w:rPr>
          <w:rFonts w:ascii="Arial" w:hAnsi="Arial" w:cs="Arial" w:eastAsia="Arial"/>
          <w:sz w:val="21"/>
          <w:szCs w:val="21"/>
          <w:color w:val="FFFFF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roof.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thinks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over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years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old,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judging</w:t>
      </w:r>
      <w:r>
        <w:rPr>
          <w:rFonts w:ascii="Arial" w:hAnsi="Arial" w:cs="Arial" w:eastAsia="Arial"/>
          <w:sz w:val="21"/>
          <w:szCs w:val="21"/>
          <w:color w:val="FFFFF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age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house.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roof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itself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looks</w:t>
      </w:r>
      <w:r>
        <w:rPr>
          <w:rFonts w:ascii="Arial" w:hAnsi="Arial" w:cs="Arial" w:eastAsia="Arial"/>
          <w:sz w:val="21"/>
          <w:szCs w:val="21"/>
          <w:color w:val="FFFFFF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old,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dirty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mouldy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dark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colour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from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hen.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definitely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tiles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galvanised</w:t>
      </w:r>
      <w:r>
        <w:rPr>
          <w:rFonts w:ascii="Arial" w:hAnsi="Arial" w:cs="Arial" w:eastAsia="Arial"/>
          <w:sz w:val="21"/>
          <w:szCs w:val="21"/>
          <w:color w:val="FFFFFF"/>
          <w:spacing w:val="2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iron,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made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corrugated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whi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suspects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20" w:right="6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noticed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neigh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ours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street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recently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had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roofs</w:t>
      </w:r>
      <w:r>
        <w:rPr>
          <w:rFonts w:ascii="Arial" w:hAnsi="Arial" w:cs="Arial" w:eastAsia="Arial"/>
          <w:sz w:val="21"/>
          <w:szCs w:val="21"/>
          <w:color w:val="FFFFF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renovated.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Bob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noticed</w:t>
      </w:r>
      <w:r>
        <w:rPr>
          <w:rFonts w:ascii="Arial" w:hAnsi="Arial" w:cs="Arial" w:eastAsia="Arial"/>
          <w:sz w:val="21"/>
          <w:szCs w:val="21"/>
          <w:color w:val="FFFFF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increased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storms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hail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damage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news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reports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area,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worried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fibro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roof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being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damaged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then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having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clean-up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problems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does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contain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asbestos.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20" w:right="72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realises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cost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him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money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decides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8"/>
        </w:rPr>
        <w:t>advice.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contacts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local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occupational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ety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authority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takes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small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sample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roofing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testing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la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oratory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analysed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(after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asking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advice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how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take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sample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ely).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roofing</w:t>
      </w:r>
      <w:r>
        <w:rPr>
          <w:rFonts w:ascii="Arial" w:hAnsi="Arial" w:cs="Arial" w:eastAsia="Arial"/>
          <w:sz w:val="21"/>
          <w:szCs w:val="21"/>
          <w:color w:val="FFFFF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subsequently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confirmed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being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asbestos-containing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roofing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known</w:t>
      </w:r>
      <w:r>
        <w:rPr>
          <w:rFonts w:ascii="Arial" w:hAnsi="Arial" w:cs="Arial" w:eastAsia="Arial"/>
          <w:sz w:val="21"/>
          <w:szCs w:val="21"/>
          <w:color w:val="FFFFFF"/>
          <w:spacing w:val="3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‘Super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6’,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poor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condition.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20" w:right="6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Bob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then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acts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advice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received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approa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hes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licensed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removalists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quotes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removal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replacement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roof,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resealing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painting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option.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decides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money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aside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roof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replaced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soon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afford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0"/>
          <w:pgMar w:footer="466" w:header="137438953" w:top="1020" w:bottom="660" w:left="400" w:right="1020"/>
          <w:footerReference w:type="even" r:id="rId54"/>
          <w:footerReference w:type="odd" r:id="rId55"/>
          <w:pgSz w:w="9980" w:h="14180"/>
        </w:sectPr>
      </w:pPr>
      <w:rPr/>
    </w:p>
    <w:p>
      <w:pPr>
        <w:spacing w:before="49" w:after="0" w:line="240" w:lineRule="auto"/>
        <w:ind w:left="80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36.350399pt;margin-top:36.415585pt;width:421.618028pt;height:358.763756pt;mso-position-horizontal-relative:page;mso-position-vertical-relative:page;z-index:-3296" coordorigin="727,728" coordsize="8432,7175">
            <v:group style="position:absolute;left:1037;top:1436;width:8113;height:6457" coordorigin="1037,1436" coordsize="8113,6457">
              <v:shape style="position:absolute;left:1037;top:1436;width:8113;height:6457" coordorigin="1037,1436" coordsize="8113,6457" path="m1320,1436l1243,1437,1182,1439,1114,1448,1062,1483,1041,1556,1037,1643,1037,1679,1037,7651,1038,7720,1044,7796,1072,7858,1134,7886,1211,7893,1280,7894,8906,7894,8975,7893,9052,7886,9114,7858,9142,7796,9148,7720,9149,7651,9149,1679,9148,1610,9142,1534,9114,1472,9052,1444,8975,1437,1320,1436e" filled="t" fillcolor="#296EB7" stroked="f">
                <v:path arrowok="t"/>
                <v:fill/>
              </v:shape>
            </v:group>
            <v:group style="position:absolute;left:737;top:738;width:3420;height:1260" coordorigin="737,738" coordsize="3420,1260">
              <v:shape style="position:absolute;left:737;top:738;width:3420;height:1260" coordorigin="737,738" coordsize="3420,1260" path="m3932,738l737,743,737,748,1576,1844,1625,1906,1679,1960,1734,1987,1809,1997,3970,1998,4005,1998,4083,1992,4138,1958,4155,1878,4157,925,4157,890,4150,812,4117,757,4036,740,3972,738,3932,738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CASE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8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STUDY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0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J</w:t>
      </w:r>
      <w:r>
        <w:rPr>
          <w:rFonts w:ascii="Arial" w:hAnsi="Arial" w:cs="Arial" w:eastAsia="Arial"/>
          <w:sz w:val="21"/>
          <w:szCs w:val="21"/>
          <w:color w:val="84D2F6"/>
          <w:spacing w:val="-4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4"/>
        </w:rPr>
        <w:t>AN’S</w:t>
      </w:r>
      <w:r>
        <w:rPr>
          <w:rFonts w:ascii="Arial" w:hAnsi="Arial" w:cs="Arial" w:eastAsia="Arial"/>
          <w:sz w:val="21"/>
          <w:szCs w:val="21"/>
          <w:color w:val="84D2F6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-9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806" w:right="141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w w:val="93"/>
        </w:rPr>
        <w:t>Recentl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Joan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had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por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built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house.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builder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correctly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advised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eaves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old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por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made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product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(fibro).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hey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piece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tested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results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showed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806" w:right="12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did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Joan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builder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arranged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licensed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removalist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come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remove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products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before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rest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old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por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was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demolished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por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built.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806" w:right="108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Joan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now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worried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rest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eaves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fibro,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contacts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removalist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having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them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removed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replaced.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removalist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comes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inspects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eaves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Joan.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shows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very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good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condition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806" w:right="115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pose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low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Joan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does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need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them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replaced.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tells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contact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him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notices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cra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king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deteriorating,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having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other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renovation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work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done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disturbs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eaves.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806" w:right="128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following</w:t>
      </w:r>
      <w:r>
        <w:rPr>
          <w:rFonts w:ascii="Arial" w:hAnsi="Arial" w:cs="Arial" w:eastAsia="Arial"/>
          <w:sz w:val="21"/>
          <w:szCs w:val="21"/>
          <w:color w:val="FFFFFF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simple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steps,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Joan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minimised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herself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neigh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ours.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Durin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renovation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demolitio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4477BC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1"/>
          <w:b/>
          <w:bCs/>
        </w:rPr>
        <w:t>work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88" w:lineRule="auto"/>
        <w:ind w:left="120" w:right="4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renovations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demolition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ected</w:t>
      </w:r>
      <w:r>
        <w:rPr>
          <w:rFonts w:ascii="Arial" w:hAnsi="Arial" w:cs="Arial" w:eastAsia="Arial"/>
          <w:sz w:val="21"/>
          <w:szCs w:val="21"/>
          <w:color w:val="4D4D4F"/>
          <w:spacing w:val="3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houses,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hile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overall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circumstances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xtra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taken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reduce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hance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becoming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orne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subsequently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inhaled.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20" w:right="48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workers’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xposure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reduced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wearing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personal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masks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appropriate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clothing.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include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dampening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down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surfaces,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power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tools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high-pressure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equipment,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vacating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renovation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29–34</w:t>
      </w:r>
      <w:r>
        <w:rPr>
          <w:rFonts w:ascii="Arial" w:hAnsi="Arial" w:cs="Arial" w:eastAsia="Arial"/>
          <w:sz w:val="21"/>
          <w:szCs w:val="21"/>
          <w:color w:val="C64837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further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details).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cases,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level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tradespeople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higher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recommended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householders.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his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because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tradespeople,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particularly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removalists,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come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large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quantities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normal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course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therefore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higher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developing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asbestos-related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need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householders.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80" w:bottom="720" w:left="920" w:right="380"/>
          <w:pgSz w:w="9980" w:h="14180"/>
        </w:sectPr>
      </w:pPr>
      <w:rPr/>
    </w:p>
    <w:p>
      <w:pPr>
        <w:spacing w:before="66" w:after="0" w:line="288" w:lineRule="auto"/>
        <w:ind w:left="445" w:right="5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major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renovations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demolitions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buildings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structures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needs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supervised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qualified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removalists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order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prevent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surrounding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neigh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ourhood.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45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yo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u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concerne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9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11"/>
          <w:w w:val="93"/>
        </w:rPr>
        <w:t>b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demolitio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29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wor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1E5840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bein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12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carried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55" w:after="0" w:line="278" w:lineRule="auto"/>
        <w:ind w:left="445" w:right="124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clos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home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,</w:t>
      </w:r>
      <w:r>
        <w:rPr>
          <w:rFonts w:ascii="Arial" w:hAnsi="Arial" w:cs="Arial" w:eastAsia="Arial"/>
          <w:sz w:val="30"/>
          <w:szCs w:val="30"/>
          <w:color w:val="1E5840"/>
          <w:spacing w:val="-10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remai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indoor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2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contac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45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local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governmen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environmenta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healt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22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office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and/o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you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stat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or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240" w:lineRule="auto"/>
        <w:ind w:left="445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25.5576pt;margin-top:30.470528pt;width:422.105528pt;height:450.351356pt;mso-position-horizontal-relative:page;mso-position-vertical-relative:paragraph;z-index:-3295" coordorigin="511,609" coordsize="8442,9007">
            <v:group style="position:absolute;left:831;top:1325;width:8113;height:8281" coordorigin="831,1325" coordsize="8113,8281">
              <v:shape style="position:absolute;left:831;top:1325;width:8113;height:8281" coordorigin="831,1325" coordsize="8113,8281" path="m1114,1325l1037,1325,976,1327,908,1337,856,1372,835,1445,831,1532,831,1568,831,9363,831,9432,838,9509,866,9571,928,9599,1005,9606,1074,9606,8700,9606,8769,9606,8846,9599,8908,9571,8936,9509,8942,9432,8943,9363,8943,1568,8942,1499,8936,1422,8908,1361,8846,1333,8769,1326,1114,1325e" filled="t" fillcolor="#296EB7" stroked="f">
                <v:path arrowok="t"/>
                <v:fill/>
              </v:shape>
            </v:group>
            <v:group style="position:absolute;left:521;top:619;width:3420;height:1260" coordorigin="521,619" coordsize="3420,1260">
              <v:shape style="position:absolute;left:521;top:619;width:3420;height:1260" coordorigin="521,619" coordsize="3420,1260" path="m3716,619l521,624,521,629,1360,1725,1410,1787,1463,1841,1518,1868,1593,1878,3754,1879,3789,1879,3867,1873,3922,1839,3940,1759,3941,806,3941,771,3934,693,3901,638,3821,621,3756,619,3716,619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territor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2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healt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22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8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sa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et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22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authorit</w:t>
      </w:r>
      <w:r>
        <w:rPr>
          <w:rFonts w:ascii="Arial" w:hAnsi="Arial" w:cs="Arial" w:eastAsia="Arial"/>
          <w:sz w:val="30"/>
          <w:szCs w:val="30"/>
          <w:color w:val="1E5840"/>
          <w:spacing w:val="-13"/>
          <w:w w:val="94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60"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4" w:after="0" w:line="240" w:lineRule="auto"/>
        <w:ind w:left="110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CASE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8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STUDY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84D2F6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84D2F6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5"/>
        </w:rPr>
        <w:t>M</w:t>
      </w:r>
      <w:r>
        <w:rPr>
          <w:rFonts w:ascii="Arial" w:hAnsi="Arial" w:cs="Arial" w:eastAsia="Arial"/>
          <w:sz w:val="21"/>
          <w:szCs w:val="21"/>
          <w:color w:val="84D2F6"/>
          <w:spacing w:val="-4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95"/>
        </w:rPr>
        <w:t>U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5"/>
        </w:rPr>
        <w:t>N’S</w:t>
      </w:r>
      <w:r>
        <w:rPr>
          <w:rFonts w:ascii="Arial" w:hAnsi="Arial" w:cs="Arial" w:eastAsia="Arial"/>
          <w:sz w:val="21"/>
          <w:szCs w:val="21"/>
          <w:color w:val="84D2F6"/>
          <w:spacing w:val="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84D2F6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CK</w:t>
      </w:r>
      <w:r>
        <w:rPr>
          <w:rFonts w:ascii="Arial" w:hAnsi="Arial" w:cs="Arial" w:eastAsia="Arial"/>
          <w:sz w:val="21"/>
          <w:szCs w:val="21"/>
          <w:color w:val="84D2F6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GA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Maureen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just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moved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run-down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old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88" w:lineRule="auto"/>
        <w:ind w:left="1112" w:right="74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inner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cit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hile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landscaping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k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garden,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pile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old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building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materials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behind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9"/>
        </w:rPr>
        <w:t>shed,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half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buried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under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weeds.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thinks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pieces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broken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fibro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sure.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12" w:right="95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Most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pieces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quite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big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don’t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flak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when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Maureen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around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area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several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smaller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fragments.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worried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crushed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lawnmowe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Maureen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starts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gather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pieces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skip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ordered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other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garden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rubbish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thinks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good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idea.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12" w:right="77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looks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state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government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website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93"/>
          <w:position w:val="10"/>
        </w:rPr>
        <w:t>a</w:t>
      </w:r>
      <w:r>
        <w:rPr>
          <w:rFonts w:ascii="Arial" w:hAnsi="Arial" w:cs="Arial" w:eastAsia="Arial"/>
          <w:sz w:val="10"/>
          <w:szCs w:val="10"/>
          <w:color w:val="FFFFFF"/>
          <w:spacing w:val="0"/>
          <w:w w:val="93"/>
          <w:position w:val="10"/>
        </w:rPr>
        <w:t> </w:t>
      </w:r>
      <w:r>
        <w:rPr>
          <w:rFonts w:ascii="Arial" w:hAnsi="Arial" w:cs="Arial" w:eastAsia="Arial"/>
          <w:sz w:val="10"/>
          <w:szCs w:val="10"/>
          <w:color w:val="FFFFFF"/>
          <w:spacing w:val="11"/>
          <w:w w:val="93"/>
          <w:position w:val="1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finds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information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  <w:position w:val="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how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dispose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broken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from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gardens.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  <w:position w:val="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  <w:position w:val="0"/>
        </w:rPr>
        <w:t>hey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1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  <w:position w:val="0"/>
        </w:rPr>
        <w:t>are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still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sure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if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  <w:position w:val="0"/>
        </w:rPr>
        <w:t>materials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  <w:position w:val="0"/>
        </w:rPr>
        <w:t>actually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  <w:position w:val="0"/>
        </w:rPr>
        <w:t>contain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  <w:position w:val="0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0"/>
        </w:rPr>
        <w:t>decide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288" w:lineRule="auto"/>
        <w:ind w:left="1112" w:right="102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assume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because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getting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tested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takes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ew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days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want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garden.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hey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decide</w:t>
      </w:r>
      <w:r>
        <w:rPr>
          <w:rFonts w:ascii="Arial" w:hAnsi="Arial" w:cs="Arial" w:eastAsia="Arial"/>
          <w:sz w:val="21"/>
          <w:szCs w:val="21"/>
          <w:color w:val="FFFFF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follow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instructions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fact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sheet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dispose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found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garden.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earing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gloves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masks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they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collect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pieces,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including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from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12" w:right="126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underlying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soil,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wrap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them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carefully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several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layers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plastic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tape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parcel.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hey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label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parcel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90"/>
        </w:rPr>
        <w:t>‘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OS’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take</w:t>
      </w:r>
      <w:r>
        <w:rPr>
          <w:rFonts w:ascii="Arial" w:hAnsi="Arial" w:cs="Arial" w:eastAsia="Arial"/>
          <w:sz w:val="21"/>
          <w:szCs w:val="21"/>
          <w:color w:val="FFFFFF"/>
          <w:spacing w:val="2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designated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disposal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site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listed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website.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90" w:lineRule="atLeast"/>
        <w:ind w:left="1112" w:right="10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following</w:t>
      </w:r>
      <w:r>
        <w:rPr>
          <w:rFonts w:ascii="Arial" w:hAnsi="Arial" w:cs="Arial" w:eastAsia="Arial"/>
          <w:sz w:val="21"/>
          <w:szCs w:val="21"/>
          <w:color w:val="FFFFFF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simple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steps,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Dennis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Maureen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minimised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themselves</w:t>
      </w:r>
      <w:r>
        <w:rPr>
          <w:rFonts w:ascii="Arial" w:hAnsi="Arial" w:cs="Arial" w:eastAsia="Arial"/>
          <w:sz w:val="21"/>
          <w:szCs w:val="21"/>
          <w:color w:val="FFFFF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neigh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ours.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608597pt;margin-top:-.796571pt;width:2.332pt;height:4.664pt;mso-position-horizontal-relative:page;mso-position-vertical-relative:paragraph;z-index:-3294" type="#_x0000_t202" filled="f" stroked="f">
            <v:textbox inset="0,0,0,0">
              <w:txbxContent>
                <w:p>
                  <w:pPr>
                    <w:spacing w:before="0" w:after="0" w:line="92" w:lineRule="exact"/>
                    <w:ind w:right="-54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FFFFF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See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pages</w:t>
      </w:r>
      <w:r>
        <w:rPr>
          <w:rFonts w:ascii="Arial" w:hAnsi="Arial" w:cs="Arial" w:eastAsia="Arial"/>
          <w:sz w:val="16"/>
          <w:szCs w:val="16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EE7827"/>
          <w:spacing w:val="0"/>
          <w:w w:val="100"/>
        </w:rPr>
        <w:t>35–43</w:t>
      </w:r>
      <w:r>
        <w:rPr>
          <w:rFonts w:ascii="Arial" w:hAnsi="Arial" w:cs="Arial" w:eastAsia="Arial"/>
          <w:sz w:val="16"/>
          <w:szCs w:val="16"/>
          <w:color w:val="EE782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telephone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website</w:t>
      </w:r>
      <w:r>
        <w:rPr>
          <w:rFonts w:ascii="Arial" w:hAnsi="Arial" w:cs="Arial" w:eastAsia="Arial"/>
          <w:sz w:val="16"/>
          <w:szCs w:val="16"/>
          <w:color w:val="FFFFFF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details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where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16"/>
          <w:szCs w:val="16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advice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2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out</w:t>
      </w:r>
      <w:r>
        <w:rPr>
          <w:rFonts w:ascii="Arial" w:hAnsi="Arial" w:cs="Arial" w:eastAsia="Arial"/>
          <w:sz w:val="16"/>
          <w:szCs w:val="16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asbestos.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00" w:bottom="660" w:left="400" w:right="940"/>
          <w:pgSz w:w="9980" w:h="14180"/>
        </w:sectPr>
      </w:pPr>
      <w:rPr/>
    </w:p>
    <w:p>
      <w:pPr>
        <w:spacing w:before="75" w:after="0" w:line="240" w:lineRule="auto"/>
        <w:ind w:left="11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Othe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disturbances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Carpet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underlay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8" w:lineRule="auto"/>
        <w:ind w:left="111" w:right="9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ome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manufactured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installed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early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produced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hessian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bags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previously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transport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raw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estern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Department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tested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samples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over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homes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1" w:right="5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only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found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one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home.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installed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early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950s.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might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1" w:right="70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arrange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sample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tested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26</w:t>
      </w:r>
      <w:r>
        <w:rPr>
          <w:rFonts w:ascii="Arial" w:hAnsi="Arial" w:cs="Arial" w:eastAsia="Arial"/>
          <w:sz w:val="21"/>
          <w:szCs w:val="21"/>
          <w:color w:val="C64837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asbestos-testing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oratory).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1" w:right="5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containing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significant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remains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underneath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carpet.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badly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damaged,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consider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replacing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oth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underla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Replacement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time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would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provide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ideal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opportunity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replacement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underla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hen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old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taken</w:t>
      </w:r>
      <w:r>
        <w:rPr>
          <w:rFonts w:ascii="Arial" w:hAnsi="Arial" w:cs="Arial" w:eastAsia="Arial"/>
          <w:sz w:val="21"/>
          <w:szCs w:val="21"/>
          <w:color w:val="4D4D4F"/>
          <w:spacing w:val="2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up,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standard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taken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29–34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provide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adequate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protection</w:t>
      </w:r>
      <w:r>
        <w:rPr>
          <w:rFonts w:ascii="Arial" w:hAnsi="Arial" w:cs="Arial" w:eastAsia="Arial"/>
          <w:sz w:val="21"/>
          <w:szCs w:val="21"/>
          <w:color w:val="4D4D4F"/>
          <w:spacing w:val="2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against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allergens,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well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unlikely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event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1" w:right="4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present.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estern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Queensland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departments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carpet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underlay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their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webpages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35–</w:t>
      </w:r>
      <w:r>
        <w:rPr>
          <w:rFonts w:ascii="Arial" w:hAnsi="Arial" w:cs="Arial" w:eastAsia="Arial"/>
          <w:sz w:val="21"/>
          <w:szCs w:val="21"/>
          <w:color w:val="C64837"/>
          <w:spacing w:val="4"/>
          <w:w w:val="104"/>
        </w:rPr>
        <w:t>3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6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Fire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damage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8" w:lineRule="auto"/>
        <w:ind w:left="111" w:right="80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building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fire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bushfire,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amount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released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relatively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monitoring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fires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confirmed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this.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pieces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remain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ash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present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disturbed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fire.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reason,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fire,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1" w:right="5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down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debris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avoid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wear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personal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4"/>
          <w:w w:val="104"/>
        </w:rPr>
        <w:t>3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asbestos-containing</w:t>
      </w:r>
      <w:r>
        <w:rPr>
          <w:rFonts w:ascii="Arial" w:hAnsi="Arial" w:cs="Arial" w:eastAsia="Arial"/>
          <w:sz w:val="21"/>
          <w:szCs w:val="21"/>
          <w:color w:val="4D4D4F"/>
          <w:spacing w:val="3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burnt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propert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option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engage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removalist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clean-up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work.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Hail</w:t>
      </w:r>
      <w:r>
        <w:rPr>
          <w:rFonts w:ascii="Arial" w:hAnsi="Arial" w:cs="Arial" w:eastAsia="Arial"/>
          <w:sz w:val="24"/>
          <w:szCs w:val="24"/>
          <w:color w:val="507CB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and</w:t>
      </w:r>
      <w:r>
        <w:rPr>
          <w:rFonts w:ascii="Arial" w:hAnsi="Arial" w:cs="Arial" w:eastAsia="Arial"/>
          <w:sz w:val="24"/>
          <w:szCs w:val="24"/>
          <w:color w:val="507CBF"/>
          <w:spacing w:val="-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3"/>
        </w:rPr>
        <w:t>storm</w:t>
      </w:r>
      <w:r>
        <w:rPr>
          <w:rFonts w:ascii="Arial" w:hAnsi="Arial" w:cs="Arial" w:eastAsia="Arial"/>
          <w:sz w:val="24"/>
          <w:szCs w:val="24"/>
          <w:color w:val="507CBF"/>
          <w:spacing w:val="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damage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8" w:lineRule="auto"/>
        <w:ind w:left="111" w:right="4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Hailstorms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roofing,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particularly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old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roofs.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roofing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punctured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cra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ked,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best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re-roo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ed.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very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careful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roof,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particularly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brittle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material,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because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there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falling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off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through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roof.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attempt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repair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roofs.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soon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possible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after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storm,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2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damage,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roof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properly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assessed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essional.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1" w:right="44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Re-roofing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done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essional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family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move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done.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00" w:bottom="720" w:left="920" w:right="380"/>
          <w:pgSz w:w="9980" w:h="14180"/>
        </w:sectPr>
      </w:pPr>
      <w:rPr/>
    </w:p>
    <w:p>
      <w:pPr>
        <w:spacing w:before="49" w:after="0" w:line="240" w:lineRule="auto"/>
        <w:ind w:left="1132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26.753799pt;margin-top:36.458282pt;width:421.617928pt;height:534.984756pt;mso-position-horizontal-relative:page;mso-position-vertical-relative:page;z-index:-3293" coordorigin="535,729" coordsize="8432,10700">
            <v:group style="position:absolute;left:845;top:1437;width:8113;height:9982" coordorigin="845,1437" coordsize="8113,9982">
              <v:shape style="position:absolute;left:845;top:1437;width:8113;height:9982" coordorigin="845,1437" coordsize="8113,9982" path="m1128,1437l1051,1437,990,1439,923,1449,871,1484,849,1557,845,1644,845,1680,845,11176,846,11245,852,11322,880,11383,942,11411,1019,11418,1088,11419,8714,11419,8783,11418,8860,11411,8922,11383,8950,11322,8957,11245,8957,11176,8957,1680,8957,1611,8950,1534,8922,1473,8860,1445,8783,1438,1128,1437e" filled="t" fillcolor="#296EB7" stroked="f">
                <v:path arrowok="t"/>
                <v:fill/>
              </v:shape>
            </v:group>
            <v:group style="position:absolute;left:545;top:739;width:3420;height:1260" coordorigin="545,739" coordsize="3420,1260">
              <v:shape style="position:absolute;left:545;top:739;width:3420;height:1260" coordorigin="545,739" coordsize="3420,1260" path="m3740,739l545,743,545,749,1384,1845,1433,1907,1487,1960,1542,1988,1617,1998,3778,1999,3813,1999,3891,1992,3946,1959,3964,1878,3965,926,3965,891,3958,813,3925,758,3844,741,3780,739,3740,739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CASE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8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STUDY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4D2F6"/>
          <w:spacing w:val="8"/>
          <w:w w:val="93"/>
        </w:rPr>
        <w:t>J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3"/>
        </w:rPr>
        <w:t>U</w:t>
      </w:r>
      <w:r>
        <w:rPr>
          <w:rFonts w:ascii="Arial" w:hAnsi="Arial" w:cs="Arial" w:eastAsia="Arial"/>
          <w:sz w:val="21"/>
          <w:szCs w:val="21"/>
          <w:color w:val="84D2F6"/>
          <w:spacing w:val="-4"/>
          <w:w w:val="93"/>
        </w:rPr>
        <w:t>L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3"/>
        </w:rPr>
        <w:t>I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84D2F6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1"/>
        </w:rPr>
        <w:t>J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4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1"/>
        </w:rPr>
        <w:t>F’S</w:t>
      </w:r>
      <w:r>
        <w:rPr>
          <w:rFonts w:ascii="Arial" w:hAnsi="Arial" w:cs="Arial" w:eastAsia="Arial"/>
          <w:sz w:val="21"/>
          <w:szCs w:val="21"/>
          <w:color w:val="84D2F6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HOU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1134" w:right="2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Julie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Jeff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was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one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large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number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destroyed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recent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bushfire.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hey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ely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evacuated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before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fire,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were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keen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return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sear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valuables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start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cleaning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34" w:right="24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was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known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have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xploded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due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intense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heat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fires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and,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aftermath,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there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was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considerable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concern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potential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xposure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fire-af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ected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areas.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Subsequent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testing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detected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small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numbers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burnt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remains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several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buildings,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public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places.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34" w:right="24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Julie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heard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concern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xpressed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department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entering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fire-af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ected</w:t>
      </w:r>
      <w:r>
        <w:rPr>
          <w:rFonts w:ascii="Arial" w:hAnsi="Arial" w:cs="Arial" w:eastAsia="Arial"/>
          <w:sz w:val="21"/>
          <w:szCs w:val="21"/>
          <w:color w:val="FFFFFF"/>
          <w:spacing w:val="3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properties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disturbing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debris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dangerous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reasons.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1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otential</w:t>
      </w:r>
      <w:r>
        <w:rPr>
          <w:rFonts w:ascii="Arial" w:hAnsi="Arial" w:cs="Arial" w:eastAsia="Arial"/>
          <w:sz w:val="21"/>
          <w:szCs w:val="21"/>
          <w:color w:val="FFFFFF"/>
          <w:spacing w:val="3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hazards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included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xposure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orne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debris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from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lead-based</w:t>
      </w:r>
      <w:r>
        <w:rPr>
          <w:rFonts w:ascii="Arial" w:hAnsi="Arial" w:cs="Arial" w:eastAsia="Arial"/>
          <w:sz w:val="21"/>
          <w:szCs w:val="21"/>
          <w:color w:val="FFFFF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paints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burnt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treated</w:t>
      </w:r>
      <w:r>
        <w:rPr>
          <w:rFonts w:ascii="Arial" w:hAnsi="Arial" w:cs="Arial" w:eastAsia="Arial"/>
          <w:sz w:val="21"/>
          <w:szCs w:val="21"/>
          <w:color w:val="FFFFF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timbers,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live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wires,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damaged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gas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tanks,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damaged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septic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tanks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hemicals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damaged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containers,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well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significant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amounts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dust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34" w:right="35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department</w:t>
      </w:r>
      <w:r>
        <w:rPr>
          <w:rFonts w:ascii="Arial" w:hAnsi="Arial" w:cs="Arial" w:eastAsia="Arial"/>
          <w:sz w:val="21"/>
          <w:szCs w:val="21"/>
          <w:color w:val="FFFFF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advised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people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sear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properties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without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taking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adequate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precautions,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provided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kits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residents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sear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through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debris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properties.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kits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included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masks,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gloves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coveralls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appropriate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xposure,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well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information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possible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hazards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instructions</w:t>
      </w:r>
      <w:r>
        <w:rPr>
          <w:rFonts w:ascii="Arial" w:hAnsi="Arial" w:cs="Arial" w:eastAsia="Arial"/>
          <w:sz w:val="21"/>
          <w:szCs w:val="21"/>
          <w:color w:val="FFFFF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personal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protective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equipment.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34" w:right="4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government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organised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paid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property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clean-up,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people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ected</w:t>
      </w:r>
      <w:r>
        <w:rPr>
          <w:rFonts w:ascii="Arial" w:hAnsi="Arial" w:cs="Arial" w:eastAsia="Arial"/>
          <w:sz w:val="21"/>
          <w:szCs w:val="21"/>
          <w:color w:val="FFFFFF"/>
          <w:spacing w:val="2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fires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were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advised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service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rather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than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trying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clean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properties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themselves.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34" w:right="3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using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residents’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kit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organising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government-funded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clean-up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service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propert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Julie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Jeff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minimised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themselves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their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famil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80" w:bottom="660" w:left="400" w:right="1380"/>
          <w:pgSz w:w="9980" w:h="14180"/>
        </w:sectPr>
      </w:pPr>
      <w:rPr/>
    </w:p>
    <w:p>
      <w:pPr>
        <w:spacing w:before="54" w:after="0" w:line="383" w:lineRule="exact"/>
        <w:ind w:left="39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92" coordorigin="0,0" coordsize="9978,14173">
            <v:shape style="position:absolute;left:0;top:0;width:9978;height:14173" coordorigin="0,0" coordsize="9978,14173" path="m0,14173l9978,14173,9978,0,0,0,0,14173e" filled="t" fillcolor="#C2DB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.9935pt;margin-top:35.273312pt;width:330.375531pt;height:46.407795pt;mso-position-horizontal-relative:page;mso-position-vertical-relative:page;z-index:-3291" coordorigin="900,705" coordsize="6608,928">
            <v:shape style="position:absolute;left:900;top:705;width:6608;height:928" coordorigin="900,705" coordsize="6608,928" path="m7353,705l900,709,900,713,1558,1520,1606,1575,1658,1616,1723,1631,1795,1634,7369,1634,7429,1631,7492,1603,7506,1544,7507,844,7507,811,7496,744,7442,709,7353,705e" filled="t" fillcolor="#2D317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3.437531pt;margin-top:109.957176pt;width:419.592722pt;height:83.202285pt;mso-position-horizontal-relative:page;mso-position-vertical-relative:page;z-index:-3290" coordorigin="869,2199" coordsize="8392,1664">
            <v:group style="position:absolute;left:1673;top:2209;width:7577;height:1644" coordorigin="1673,2209" coordsize="7577,1644">
              <v:shape style="position:absolute;left:1673;top:2209;width:7577;height:1644" coordorigin="1673,2209" coordsize="7577,1644" path="m9026,2209l1673,2213,1673,2217,2532,3686,2574,3754,2622,3812,2675,3842,2752,3852,9064,3853,9099,3853,9177,3846,9232,3813,9249,3732,9251,3668,9251,2396,9250,2361,9244,2283,9211,2228,9130,2211,9065,2209,9026,2209e" filled="t" fillcolor="#FFFFFF" stroked="f">
                <v:path arrowok="t"/>
                <v:fill/>
              </v:shape>
            </v:group>
            <v:group style="position:absolute;left:879;top:2493;width:1992;height:1073" coordorigin="879,2493" coordsize="1992,1073">
              <v:shape style="position:absolute;left:879;top:2493;width:1992;height:1073" coordorigin="879,2493" coordsize="1992,1073" path="m1015,2493l954,2495,892,2524,880,2587,879,3429,879,3463,890,3531,947,3563,2186,3566,2213,3565,2275,3559,2327,3526,2362,3473,2871,2499,2871,2495,1015,2493e" filled="t" fillcolor="#6BCCF4" stroked="f">
                <v:path arrowok="t"/>
                <v:fill/>
              </v:shape>
            </v:group>
            <v:group style="position:absolute;left:1241;top:2846;width:300;height:388" coordorigin="1241,2846" coordsize="300,388">
              <v:shape style="position:absolute;left:1241;top:2846;width:300;height:388" coordorigin="1241,2846" coordsize="300,388" path="m1376,2846l1307,2879,1269,2930,1246,2999,1241,3052,1244,3077,1265,3145,1303,3197,1356,3228,1397,3235,1416,3232,1485,3192,1521,3136,1539,3066,1541,3040,1540,3020,1524,2952,1489,2896,1439,2859,1376,2846e" filled="t" fillcolor="#104E32" stroked="f">
                <v:path arrowok="t"/>
                <v:fill/>
              </v:shape>
            </v:group>
            <v:group style="position:absolute;left:1072;top:3268;width:663;height:176" coordorigin="1072,3268" coordsize="663,176">
              <v:shape style="position:absolute;left:1072;top:3268;width:663;height:176" coordorigin="1072,3268" coordsize="663,176" path="m1380,3268l1298,3277,1224,3296,1161,3324,1101,3372,1073,3429,1072,3445,1735,3432,1710,3377,1655,3330,1596,3302,1524,3282,1441,3270,1380,3268e" filled="t" fillcolor="#104E32" stroked="f">
                <v:path arrowok="t"/>
                <v:fill/>
              </v:shape>
            </v:group>
            <v:group style="position:absolute;left:1543;top:2613;width:434;height:446" coordorigin="1543,2613" coordsize="434,446">
              <v:shape style="position:absolute;left:1543;top:2613;width:434;height:446" coordorigin="1543,2613" coordsize="434,446" path="m1743,2613l1679,2628,1624,2662,1581,2710,1553,2771,1543,2841,1544,2858,1558,2917,1590,2974,1648,3026,1705,3050,1773,3059,1796,3056,1858,3035,1910,2997,1950,2945,1973,2882,1977,2835,1977,2831,1966,2766,1938,2708,1894,2662,1836,2629,1768,2614,1743,2613e" filled="t" fillcolor="#104E32" stroked="f">
                <v:path arrowok="t"/>
                <v:fill/>
              </v:shape>
            </v:group>
            <v:group style="position:absolute;left:1589;top:2659;width:344;height:353" coordorigin="1589,2659" coordsize="344,353">
              <v:shape style="position:absolute;left:1589;top:2659;width:344;height:353" coordorigin="1589,2659" coordsize="344,353" path="m1741,2659l1681,2679,1633,2719,1601,2778,1589,2850,1593,2873,1618,2933,1662,2979,1722,3007,1769,3013,1792,3010,1852,2986,1899,2941,1927,2881,1933,2835,1933,2833,1921,2770,1887,2717,1835,2679,1767,2661,1741,2659e" filled="t" fillcolor="#FFFFFF" stroked="f">
                <v:path arrowok="t"/>
                <v:fill/>
              </v:shape>
            </v:group>
            <v:group style="position:absolute;left:1671;top:2713;width:181;height:174" coordorigin="1671,2713" coordsize="181,174">
              <v:shape style="position:absolute;left:1671;top:2713;width:181;height:174" coordorigin="1671,2713" coordsize="181,174" path="m1850,2765l1771,2765,1776,2767,1780,2771,1784,2774,1785,2779,1785,2791,1781,2798,1768,2809,1750,2825,1725,2870,1725,2888,1788,2888,1788,2879,1789,2872,1792,2866,1795,2861,1802,2853,1820,2839,1836,2824,1846,2810,1851,2795,1852,2771,1850,2765e" filled="t" fillcolor="#104E32" stroked="f">
                <v:path arrowok="t"/>
                <v:fill/>
              </v:shape>
              <v:shape style="position:absolute;left:1671;top:2713;width:181;height:174" coordorigin="1671,2713" coordsize="181,174" path="m1747,2713l1682,2753,1671,2793,1735,2801,1736,2788,1739,2779,1750,2768,1756,2765,1850,2765,1845,2754,1833,2738,1812,2722,1796,2717,1775,2714,1747,2713e" filled="t" fillcolor="#104E32" stroked="f">
                <v:path arrowok="t"/>
                <v:fill/>
              </v:shape>
            </v:group>
            <v:group style="position:absolute;left:1727;top:2906;width:63;height:62" coordorigin="1727,2906" coordsize="63,62">
              <v:shape style="position:absolute;left:1727;top:2906;width:63;height:62" coordorigin="1727,2906" coordsize="63,62" path="m1742,2906l1730,2922,1727,2949,1741,2963,1765,2968,1783,2956,1790,2935,1790,2934,1785,2918,1769,2908,1742,2906e" filled="t" fillcolor="#104E3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.437531pt;margin-top:201.689362pt;width:419.592723pt;height:71.863302pt;mso-position-horizontal-relative:page;mso-position-vertical-relative:page;z-index:-3289" coordorigin="869,4034" coordsize="8392,1437">
            <v:group style="position:absolute;left:1673;top:4044;width:7577;height:1417" coordorigin="1673,4044" coordsize="7577,1417">
              <v:shape style="position:absolute;left:1673;top:4044;width:7577;height:1417" coordorigin="1673,4044" coordsize="7577,1417" path="m9026,4044l1673,4048,1673,4054,2521,5300,2567,5365,2617,5421,2671,5449,2745,5460,9064,5461,9099,5461,9177,5454,9232,5421,9249,5340,9251,5275,9251,4231,9250,4196,9244,4118,9211,4063,9130,4045,9065,4044,9026,4044e" filled="t" fillcolor="#FFFFFF" stroked="f">
                <v:path arrowok="t"/>
                <v:fill/>
              </v:shape>
            </v:group>
            <v:group style="position:absolute;left:879;top:4313;width:1992;height:1073" coordorigin="879,4313" coordsize="1992,1073">
              <v:shape style="position:absolute;left:879;top:4313;width:1992;height:1073" coordorigin="879,4313" coordsize="1992,1073" path="m1015,4313l954,4315,892,4344,880,4407,879,5249,879,5283,890,5351,947,5383,2186,5386,2213,5385,2275,5379,2327,5346,2362,5293,2871,4319,2871,4316,1015,4313e" filled="t" fillcolor="#6BCCF4" stroked="f">
                <v:path arrowok="t"/>
                <v:fill/>
              </v:shape>
            </v:group>
            <v:group style="position:absolute;left:1366;top:4832;width:447;height:242" coordorigin="1366,4832" coordsize="447,242">
              <v:shape style="position:absolute;left:1366;top:4832;width:447;height:242" coordorigin="1366,4832" coordsize="447,242" path="m1466,4832l1366,5001,1720,5074,1813,4866,1466,4832e" filled="t" fillcolor="#6CB477" stroked="f">
                <v:path arrowok="t"/>
                <v:fill/>
              </v:shape>
            </v:group>
            <v:group style="position:absolute;left:1639;top:4449;width:218;height:358" coordorigin="1639,4449" coordsize="218,358">
              <v:shape style="position:absolute;left:1639;top:4449;width:218;height:358" coordorigin="1639,4449" coordsize="218,358" path="m1822,4449l1639,4762,1639,4781,1648,4797,1665,4807,1696,4804,1712,4803,1722,4786,1857,4491,1854,4475,1843,4460,1822,4449e" filled="t" fillcolor="#104E32" stroked="f">
                <v:path arrowok="t"/>
                <v:fill/>
              </v:shape>
            </v:group>
            <v:group style="position:absolute;left:1366;top:4935;width:354;height:139" coordorigin="1366,4935" coordsize="354,139">
              <v:shape style="position:absolute;left:1366;top:4935;width:354;height:139" coordorigin="1366,4935" coordsize="354,139" path="m1400,4943l1396,4950,1387,4963,1378,4977,1366,5001,1719,5074,1717,5069,1713,5057,1708,5037,1704,5009,1702,4973,1594,4973,1575,4971,1557,4963,1550,4956,1454,4956,1433,4952,1400,4943e" filled="t" fillcolor="#104E32" stroked="f">
                <v:path arrowok="t"/>
                <v:fill/>
              </v:shape>
              <v:shape style="position:absolute;left:1366;top:4935;width:354;height:139" coordorigin="1366,4935" coordsize="354,139" path="m1670,4941l1657,4946,1648,4952,1640,4958,1627,4965,1611,4970,1594,4973,1702,4973,1702,4973,1696,4951,1684,4942,1670,4941e" filled="t" fillcolor="#104E32" stroked="f">
                <v:path arrowok="t"/>
                <v:fill/>
              </v:shape>
              <v:shape style="position:absolute;left:1366;top:4935;width:354;height:139" coordorigin="1366,4935" coordsize="354,139" path="m1514,4935l1499,4940,1479,4952,1468,4956,1454,4956,1550,4956,1541,4947,1528,4937,1514,4935e" filled="t" fillcolor="#104E32" stroked="f">
                <v:path arrowok="t"/>
                <v:fill/>
              </v:shape>
            </v:group>
            <v:group style="position:absolute;left:1000;top:5003;width:483;height:217" coordorigin="1000,5003" coordsize="483,217">
              <v:shape style="position:absolute;left:1000;top:5003;width:483;height:217" coordorigin="1000,5003" coordsize="483,217" path="m1483,5145l1142,5145,1158,5147,1173,5154,1189,5166,1205,5184,1218,5201,1229,5212,1241,5219,1253,5220,1270,5217,1291,5210,1318,5199,1483,5145e" filled="t" fillcolor="#104E32" stroked="f">
                <v:path arrowok="t"/>
                <v:fill/>
              </v:shape>
              <v:shape style="position:absolute;left:1000;top:5003;width:483;height:217" coordorigin="1000,5003" coordsize="483,217" path="m1334,5003l1019,5092,1012,5099,1002,5112,1000,5122,1005,5131,1014,5137,1029,5143,1047,5148,1067,5152,1081,5151,1095,5149,1110,5147,1126,5145,1142,5145,1483,5145,1688,5076,1334,5003e" filled="t" fillcolor="#104E32" stroked="f">
                <v:path arrowok="t"/>
                <v:fill/>
              </v:shape>
            </v:group>
            <v:group style="position:absolute;left:1522;top:4828;width:404;height:29" coordorigin="1522,4828" coordsize="404,29">
              <v:shape style="position:absolute;left:1522;top:4828;width:404;height:29" coordorigin="1522,4828" coordsize="404,29" path="m1522,4828l1927,4857e" filled="f" stroked="t" strokeweight=".567pt" strokecolor="#FFFFFF">
                <v:path arrowok="t"/>
              </v:shape>
            </v:group>
            <v:group style="position:absolute;left:1457;top:4726;width:406;height:159" coordorigin="1457,4726" coordsize="406,159">
              <v:shape style="position:absolute;left:1457;top:4726;width:406;height:159" coordorigin="1457,4726" coordsize="406,159" path="m1523,4726l1457,4848,1799,4886,1864,4764,1523,4726e" filled="t" fillcolor="#104E32" stroked="f">
                <v:path arrowok="t"/>
                <v:fill/>
              </v:shape>
            </v:group>
            <v:group style="position:absolute;left:1786;top:4550;width:204;height:255" coordorigin="1786,4550" coordsize="204,255">
              <v:shape style="position:absolute;left:1786;top:4550;width:204;height:255" coordorigin="1786,4550" coordsize="204,255" path="m1990,4550l1969,4550,1965,4550,1932,4553,1856,4584,1812,4637,1791,4698,1786,4755,1786,4771,1787,4784,1788,4795,1789,4802,1789,4805e" filled="f" stroked="t" strokeweight="1.134pt" strokecolor="#104E32">
                <v:path arrowok="t"/>
              </v:shape>
            </v:group>
            <v:group style="position:absolute;left:1780;top:4769;width:389;height:418" coordorigin="1780,4769" coordsize="389,418">
              <v:shape style="position:absolute;left:1780;top:4769;width:389;height:418" coordorigin="1780,4769" coordsize="389,418" path="m1784,4769l1780,4779,1784,5114,1796,5133,1841,5178,1929,5188,1966,5188,2006,5186,2070,5171,2130,5138,2169,4781,1784,4769e" filled="t" fillcolor="#6CB477" stroked="f">
                <v:path arrowok="t"/>
                <v:fill/>
              </v:shape>
            </v:group>
            <v:group style="position:absolute;left:1797;top:4787;width:278;height:295" coordorigin="1797,4787" coordsize="278,295">
              <v:shape style="position:absolute;left:1797;top:4787;width:278;height:295" coordorigin="1797,4787" coordsize="278,295" path="m1978,4993l1918,4993,1934,4998,1944,5011,1949,5030,1952,5050,1955,5069,1959,5082,1967,5080,1972,5070,1974,5055,1976,5037,1978,4993e" filled="t" fillcolor="#104E32" stroked="f">
                <v:path arrowok="t"/>
                <v:fill/>
              </v:shape>
              <v:shape style="position:absolute;left:1797;top:4787;width:278;height:295" coordorigin="1797,4787" coordsize="278,295" path="m2080,4876l1829,4876,1834,4877,1837,4885,1841,4897,1843,4910,1845,4926,1848,4948,1865,5021,1887,5044,1899,5039,1904,5028,1905,5015,1909,5002,1918,4993,1978,4993,1979,4970,1982,4948,1988,4930,1996,4916,2007,4907,2075,4907,2075,4905,2078,4884,2080,4876e" filled="t" fillcolor="#104E32" stroked="f">
                <v:path arrowok="t"/>
                <v:fill/>
              </v:shape>
              <v:shape style="position:absolute;left:1797;top:4787;width:278;height:295" coordorigin="1797,4787" coordsize="278,295" path="m2075,4907l2007,4907,2023,4908,2034,4916,2040,4928,2044,4944,2045,4962,2044,4999,2045,5013,2048,5025,2054,5031,2062,5028,2073,4948,2074,4929,2074,4926,2075,4907e" filled="t" fillcolor="#104E32" stroked="f">
                <v:path arrowok="t"/>
                <v:fill/>
              </v:shape>
              <v:shape style="position:absolute;left:1797;top:4787;width:278;height:295" coordorigin="1797,4787" coordsize="278,295" path="m1797,4787l1797,4927,1812,4935,1819,4929,1822,4905,1826,4885,1829,4876,2080,4876,2082,4864,2089,4847,2099,4833,2112,4823,2137,4800,1797,4787e" filled="t" fillcolor="#104E32" stroked="f">
                <v:path arrowok="t"/>
                <v:fill/>
              </v:shape>
            </v:group>
            <v:group style="position:absolute;left:1793;top:4695;width:365;height:167" coordorigin="1793,4695" coordsize="365,167">
              <v:shape style="position:absolute;left:1793;top:4695;width:365;height:167" coordorigin="1793,4695" coordsize="365,167" path="m1965,4695l1885,4706,1825,4733,1793,4789,1798,4800,1855,4838,1929,4856,1990,4863,2025,4862,2103,4847,2152,4805,2157,4779,2157,4772,2116,4726,2051,4704,1965,4695e" filled="t" fillcolor="#104E32" stroked="f">
                <v:path arrowok="t"/>
                <v:fill/>
              </v:shape>
            </v:group>
            <v:group style="position:absolute;left:1793;top:4695;width:365;height:167" coordorigin="1793,4695" coordsize="365,167">
              <v:shape style="position:absolute;left:1793;top:4695;width:365;height:167" coordorigin="1793,4695" coordsize="365,167" path="m2157,4779l2120,4839,2055,4860,1990,4863,1959,4860,1877,4846,1820,4821,1793,4789,1795,4773,1842,4722,1910,4701,1965,4695,1996,4696,2076,4710,2132,4736,2157,4779xe" filled="f" stroked="t" strokeweight="1.134pt" strokecolor="#6CB07C">
                <v:path arrowok="t"/>
              </v:shape>
            </v:group>
            <v:group style="position:absolute;left:2137;top:4834;width:24;height:60" coordorigin="2137,4834" coordsize="24,60">
              <v:shape style="position:absolute;left:2137;top:4834;width:24;height:60" coordorigin="2137,4834" coordsize="24,60" path="m2161,4834l2137,4854,2137,4894,2161,4874,2161,4834e" filled="t" fillcolor="#104E32" stroked="f">
                <v:path arrowok="t"/>
                <v:fill/>
              </v:shape>
            </v:group>
            <v:group style="position:absolute;left:1986;top:4545;width:201;height:313" coordorigin="1986,4545" coordsize="201,313">
              <v:shape style="position:absolute;left:1986;top:4545;width:201;height:313" coordorigin="1986,4545" coordsize="201,313" path="m2145,4858l2164,4775,2178,4708,2186,4635,2186,4617,2149,4562,2074,4548,2018,4546,1986,4545e" filled="f" stroked="t" strokeweight="1.134pt" strokecolor="#104E3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437531pt;margin-top:545.938782pt;width:419.592723pt;height:103.044826pt;mso-position-horizontal-relative:page;mso-position-vertical-relative:page;z-index:-3288" coordorigin="869,10919" coordsize="8392,2061">
            <v:group style="position:absolute;left:1673;top:10929;width:7577;height:2041" coordorigin="1673,10929" coordsize="7577,2041">
              <v:shape style="position:absolute;left:1673;top:10929;width:7577;height:2041" coordorigin="1673,10929" coordsize="7577,2041" path="m9026,10929l1673,10933,1673,10939,2548,12795,2585,12868,2628,12929,2681,12959,2762,12969,2819,12970,9064,12970,9129,12968,9195,12958,9239,12915,9249,12849,9251,11116,9250,11081,9244,11003,9211,10948,9130,10930,9065,10929,9026,10929e" filled="t" fillcolor="#FFFFFF" stroked="f">
                <v:path arrowok="t"/>
                <v:fill/>
              </v:shape>
            </v:group>
            <v:group style="position:absolute;left:879;top:11225;width:1992;height:1073" coordorigin="879,11225" coordsize="1992,1073">
              <v:shape style="position:absolute;left:879;top:11225;width:1992;height:1073" coordorigin="879,11225" coordsize="1992,1073" path="m1015,11225l954,11227,892,11257,880,11320,879,12161,879,12195,890,12263,947,12295,2186,12298,2213,12298,2275,12291,2327,12258,2362,12205,2871,11231,2871,11228,1015,11225e" filled="t" fillcolor="#6BCCF4" stroked="f">
                <v:path arrowok="t"/>
                <v:fill/>
              </v:shape>
            </v:group>
            <v:group style="position:absolute;left:1362;top:11421;width:738;height:466" coordorigin="1362,11421" coordsize="738,466">
              <v:shape style="position:absolute;left:1362;top:11421;width:738;height:466" coordorigin="1362,11421" coordsize="738,466" path="m2100,11887l1362,11887,1362,11421,2100,11421,2100,11887e" filled="t" fillcolor="#6CB477" stroked="f">
                <v:path arrowok="t"/>
                <v:fill/>
              </v:shape>
            </v:group>
            <v:group style="position:absolute;left:1595;top:11916;width:184;height:187" coordorigin="1595,11916" coordsize="184,187">
              <v:shape style="position:absolute;left:1595;top:11916;width:184;height:187" coordorigin="1595,11916" coordsize="184,187" path="m1671,11916l1617,11949,1595,12013,1598,12034,1633,12085,1701,12104,1722,12098,1769,12054,1779,12010,1779,12004,1755,11948,1697,11918,1671,11916e" filled="t" fillcolor="#104E32" stroked="f">
                <v:path arrowok="t"/>
                <v:fill/>
              </v:shape>
            </v:group>
            <v:group style="position:absolute;left:1807;top:11916;width:184;height:187" coordorigin="1807,11916" coordsize="184,187">
              <v:shape style="position:absolute;left:1807;top:11916;width:184;height:187" coordorigin="1807,11916" coordsize="184,187" path="m1882,11916l1828,11949,1807,12013,1810,12034,1845,12085,1913,12104,1934,12098,1980,12054,1991,12010,1991,12004,1967,11948,1909,11918,1882,11916e" filled="t" fillcolor="#104E32" stroked="f">
                <v:path arrowok="t"/>
                <v:fill/>
              </v:shape>
            </v:group>
            <v:group style="position:absolute;left:1150;top:11916;width:184;height:187" coordorigin="1150,11916" coordsize="184,187">
              <v:shape style="position:absolute;left:1150;top:11916;width:184;height:187" coordorigin="1150,11916" coordsize="184,187" path="m1226,11916l1172,11949,1150,12013,1153,12034,1188,12085,1256,12104,1277,12098,1324,12054,1334,12010,1334,12004,1311,11948,1252,11918,1226,11916e" filled="t" fillcolor="#104E32" stroked="f">
                <v:path arrowok="t"/>
                <v:fill/>
              </v:shape>
            </v:group>
            <v:group style="position:absolute;left:1367;top:11960;width:200;height:2" coordorigin="1367,11960" coordsize="200,2">
              <v:shape style="position:absolute;left:1367;top:11960;width:200;height:2" coordorigin="1367,11960" coordsize="200,0" path="m1367,11960l1567,11960e" filled="f" stroked="t" strokeweight="4.591pt" strokecolor="#104E32">
                <v:path arrowok="t"/>
              </v:shape>
            </v:group>
            <v:group style="position:absolute;left:1055;top:11539;width:270;height:466" coordorigin="1055,11539" coordsize="270,466">
              <v:shape style="position:absolute;left:1055;top:11539;width:270;height:466" coordorigin="1055,11539" coordsize="270,466" path="m1325,11539l1103,11539,1055,11726,1059,12005,1118,11979,1119,11951,1120,11928,1139,11870,1179,11859,1325,11859,1325,11539e" filled="t" fillcolor="#104E32" stroked="f">
                <v:path arrowok="t"/>
                <v:fill/>
              </v:shape>
              <v:shape style="position:absolute;left:1055;top:11539;width:270;height:466" coordorigin="1055,11539" coordsize="270,466" path="m1325,11859l1179,11859,1199,11860,1224,11864,1252,11869,1325,11885,1325,11859e" filled="t" fillcolor="#104E32" stroked="f">
                <v:path arrowok="t"/>
                <v:fill/>
              </v:shape>
            </v:group>
            <v:group style="position:absolute;left:1094;top:11582;width:165;height:147" coordorigin="1094,11582" coordsize="165,147">
              <v:shape style="position:absolute;left:1094;top:11582;width:165;height:147" coordorigin="1094,11582" coordsize="165,147" path="m1259,11582l1136,11582,1094,11729,1259,11729,1259,11582e" filled="t" fillcolor="#FFFFFF" stroked="f">
                <v:path arrowok="t"/>
                <v:fill/>
              </v:shape>
            </v:group>
            <v:group style="position:absolute;left:1750;top:11509;width:285;height:294" coordorigin="1750,11509" coordsize="285,294">
              <v:shape style="position:absolute;left:1750;top:11509;width:285;height:294" coordorigin="1750,11509" coordsize="285,294" path="m1878,11509l1819,11530,1774,11576,1752,11641,1750,11666,1753,11689,1781,11747,1831,11788,1898,11803,1920,11800,1979,11773,2020,11722,2035,11656,2034,11638,2013,11578,1968,11533,1903,11511,1878,11509e" filled="t" fillcolor="#104E32" stroked="f">
                <v:path arrowok="t"/>
                <v:fill/>
              </v:shape>
            </v:group>
            <v:group style="position:absolute;left:1780;top:11539;width:226;height:233" coordorigin="1780,11539" coordsize="226,233">
              <v:shape style="position:absolute;left:1780;top:11539;width:226;height:233" coordorigin="1780,11539" coordsize="226,233" path="m1885,11539l1826,11562,1788,11615,1780,11661,1783,11684,1815,11740,1873,11770,1896,11773,1918,11770,1974,11737,2004,11679,2006,11656,2006,11647,1983,11586,1932,11548,1885,11539e" filled="t" fillcolor="#6CB477" stroked="f">
                <v:path arrowok="t"/>
                <v:fill/>
              </v:shape>
            </v:group>
            <v:group style="position:absolute;left:1810;top:11588;width:172;height:136" coordorigin="1810,11588" coordsize="172,136">
              <v:shape style="position:absolute;left:1810;top:11588;width:172;height:136" coordorigin="1810,11588" coordsize="172,136" path="m1844,11624l1810,11659,1874,11724,1938,11657,1877,11657,1844,11624e" filled="t" fillcolor="#104E32" stroked="f">
                <v:path arrowok="t"/>
                <v:fill/>
              </v:shape>
              <v:shape style="position:absolute;left:1810;top:11588;width:172;height:136" coordorigin="1810,11588" coordsize="172,136" path="m1958,11588l1877,11657,1938,11657,1982,11613,1958,11588e" filled="t" fillcolor="#104E3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.437531pt;margin-top:282.082458pt;width:419.592724pt;height:83.201310pt;mso-position-horizontal-relative:page;mso-position-vertical-relative:page;z-index:-3287" coordorigin="869,5642" coordsize="8392,1664">
            <v:group style="position:absolute;left:1673;top:5652;width:7577;height:1644" coordorigin="1673,5652" coordsize="7577,1644">
              <v:shape style="position:absolute;left:1673;top:5652;width:7577;height:1644" coordorigin="1673,5652" coordsize="7577,1644" path="m9026,5652l1673,5657,1673,5663,2532,7128,2574,7197,2622,7255,2675,7284,2752,7294,9064,7296,9099,7295,9177,7289,9232,7256,9249,7175,9251,7110,9251,5838,9250,5804,9244,5725,9211,5671,9130,5653,9065,5652,9026,5652e" filled="t" fillcolor="#FFFFFF" stroked="f">
                <v:path arrowok="t"/>
                <v:fill/>
              </v:shape>
            </v:group>
            <v:group style="position:absolute;left:879;top:5937;width:1992;height:1073" coordorigin="879,5937" coordsize="1992,1073">
              <v:shape style="position:absolute;left:879;top:5937;width:1992;height:1073" coordorigin="879,5937" coordsize="1992,1073" path="m1015,5937l954,5939,892,5968,880,6032,879,6873,879,6907,890,6975,947,7007,2186,7010,2213,7009,2275,7003,2327,6970,2362,6917,2871,5943,2871,5940,1015,5937e" filled="t" fillcolor="#6BCCF4" stroked="f">
                <v:path arrowok="t"/>
                <v:fill/>
              </v:shape>
            </v:group>
            <v:group style="position:absolute;left:1632;top:6199;width:111;height:125" coordorigin="1632,6199" coordsize="111,125">
              <v:shape style="position:absolute;left:1632;top:6199;width:111;height:125" coordorigin="1632,6199" coordsize="111,125" path="m1672,6199l1632,6245,1696,6324,1743,6265,1672,6199e" filled="t" fillcolor="#104E32" stroked="f">
                <v:path arrowok="t"/>
                <v:fill/>
              </v:shape>
            </v:group>
            <v:group style="position:absolute;left:1158;top:6205;width:422;height:421" coordorigin="1158,6205" coordsize="422,421">
              <v:shape style="position:absolute;left:1158;top:6205;width:422;height:421" coordorigin="1158,6205" coordsize="422,421" path="m1509,6205l1158,6566,1270,6627,1580,6264,1509,6205e" filled="t" fillcolor="#6CB477" stroked="f">
                <v:path arrowok="t"/>
                <v:fill/>
              </v:shape>
            </v:group>
            <v:group style="position:absolute;left:1020;top:6444;width:329;height:371" coordorigin="1020,6444" coordsize="329,371">
              <v:shape style="position:absolute;left:1020;top:6444;width:329;height:371" coordorigin="1020,6444" coordsize="329,371" path="m1271,6444l1020,6695,1027,6724,1034,6751,1075,6802,1121,6815,1350,6533,1319,6512,1298,6496,1285,6485,1278,6473,1274,6461,1271,6444e" filled="t" fillcolor="#104E32" stroked="f">
                <v:path arrowok="t"/>
                <v:fill/>
              </v:shape>
            </v:group>
            <v:group style="position:absolute;left:1292;top:6008;width:292;height:133" coordorigin="1292,6008" coordsize="292,133">
              <v:shape style="position:absolute;left:1292;top:6008;width:292;height:133" coordorigin="1292,6008" coordsize="292,133" path="m1516,6057l1403,6057,1418,6058,1431,6062,1481,6103,1513,6142,1585,6124,1532,6067,1516,6057e" filled="t" fillcolor="#104E32" stroked="f">
                <v:path arrowok="t"/>
                <v:fill/>
              </v:shape>
              <v:shape style="position:absolute;left:1292;top:6008;width:292;height:133" coordorigin="1292,6008" coordsize="292,133" path="m1414,6008l1348,6033,1292,6075,1344,6064,1367,6060,1386,6057,1403,6057,1516,6057,1509,6052,1454,6020,1426,6010,1414,6008e" filled="t" fillcolor="#104E32" stroked="f">
                <v:path arrowok="t"/>
                <v:fill/>
              </v:shape>
            </v:group>
            <v:group style="position:absolute;left:1669;top:6239;width:137;height:145" coordorigin="1669,6239" coordsize="137,145">
              <v:shape style="position:absolute;left:1669;top:6239;width:137;height:145" coordorigin="1669,6239" coordsize="137,145" path="m1742,6239l1669,6315,1733,6384,1806,6311,1742,6239e" filled="t" fillcolor="#104E32" stroked="f">
                <v:path arrowok="t"/>
                <v:fill/>
              </v:shape>
            </v:group>
            <v:group style="position:absolute;left:1449;top:6079;width:247;height:243" coordorigin="1449,6079" coordsize="247,243">
              <v:shape style="position:absolute;left:1449;top:6079;width:247;height:243" coordorigin="1449,6079" coordsize="247,243" path="m1553,6079l1449,6198,1582,6322,1696,6199,1553,6079e" filled="t" fillcolor="#104E32" stroked="f">
                <v:path arrowok="t"/>
                <v:fill/>
              </v:shape>
            </v:group>
            <v:group style="position:absolute;left:1355;top:6377;width:772;height:547" coordorigin="1355,6377" coordsize="772,547">
              <v:shape style="position:absolute;left:1355;top:6377;width:772;height:547" coordorigin="1355,6377" coordsize="772,547" path="m1747,6408l1557,6513,1508,6572,1483,6643,1482,6660,1483,6676,1486,6691,1489,6705,1355,6762,1396,6925,1566,6813,1920,6813,1973,6780,2042,6733,1931,6733,1921,6728,1925,6719,1943,6701,2012,6654,1894,6654,1876,6643,1870,6631,1878,6622,1900,6607,1947,6577,1955,6573,1827,6573,1812,6564,1809,6548,1819,6540,1674,6540,1658,6539,1647,6528,1648,6515,1669,6505,1678,6500,1732,6463,1757,6431,1757,6416,1747,6408e" filled="t" fillcolor="#104E32" stroked="f">
                <v:path arrowok="t"/>
                <v:fill/>
              </v:shape>
              <v:shape style="position:absolute;left:1355;top:6377;width:772;height:547" coordorigin="1355,6377" coordsize="772,547" path="m1920,6813l1566,6813,1585,6827,1643,6856,1717,6866,1735,6865,1802,6852,1869,6835,1920,6813e" filled="t" fillcolor="#104E32" stroked="f">
                <v:path arrowok="t"/>
                <v:fill/>
              </v:shape>
              <v:shape style="position:absolute;left:1355;top:6377;width:772;height:547" coordorigin="1355,6377" coordsize="772,547" path="m2114,6638l2093,6645,2069,6662,1931,6733,2042,6733,2111,6685,2123,6668,2124,6649,2114,6638e" filled="t" fillcolor="#104E32" stroked="f">
                <v:path arrowok="t"/>
                <v:fill/>
              </v:shape>
              <v:shape style="position:absolute;left:1355;top:6377;width:772;height:547" coordorigin="1355,6377" coordsize="772,547" path="m2115,6530l2091,6537,1932,6638,1925,6644,1911,6652,1894,6654,2012,6654,2079,6608,2126,6558,2124,6539,2115,6530e" filled="t" fillcolor="#104E32" stroked="f">
                <v:path arrowok="t"/>
                <v:fill/>
              </v:shape>
              <v:shape style="position:absolute;left:1355;top:6377;width:772;height:547" coordorigin="1355,6377" coordsize="772,547" path="m2087,6430l2059,6437,1844,6568,1827,6573,1955,6573,1992,6550,2015,6536,2080,6494,2100,6452,2097,6437,2087,6430e" filled="t" fillcolor="#104E32" stroked="f">
                <v:path arrowok="t"/>
                <v:fill/>
              </v:shape>
              <v:shape style="position:absolute;left:1355;top:6377;width:772;height:547" coordorigin="1355,6377" coordsize="772,547" path="m1983,6377l1970,6378,1945,6391,1915,6408,1716,6522,1707,6526,1691,6535,1674,6540,1819,6540,1933,6468,1981,6439,1992,6426,1997,6408,1992,6388,1983,6377e" filled="t" fillcolor="#104E32" stroked="f">
                <v:path arrowok="t"/>
                <v:fill/>
              </v:shape>
            </v:group>
            <v:group style="position:absolute;left:1719;top:6376;width:411;height:467" coordorigin="1719,6376" coordsize="411,467">
              <v:shape style="position:absolute;left:1719;top:6376;width:411;height:467" coordorigin="1719,6376" coordsize="411,467" path="m1988,6376l1975,6377,1950,6389,1726,6517,1719,6521,1836,6843,1850,6840,1862,6837,1929,6809,1998,6765,2046,6731,1935,6731,1925,6727,1929,6717,1947,6700,2016,6653,1897,6653,1880,6642,1874,6630,1881,6620,1904,6605,1951,6576,1958,6572,1831,6572,1816,6563,1812,6547,1829,6534,1936,6467,1957,6455,1974,6445,1984,6439,1995,6425,2001,6408,1997,6388,1988,6376e" filled="t" fillcolor="#104E32" stroked="f">
                <v:path arrowok="t"/>
                <v:fill/>
              </v:shape>
              <v:shape style="position:absolute;left:1719;top:6376;width:411;height:467" coordorigin="1719,6376" coordsize="411,467" path="m2118,6636l2097,6644,2073,6660,1935,6731,2046,6731,2115,6684,2127,6667,2128,6647,2118,6636e" filled="t" fillcolor="#104E32" stroked="f">
                <v:path arrowok="t"/>
                <v:fill/>
              </v:shape>
              <v:shape style="position:absolute;left:1719;top:6376;width:411;height:467" coordorigin="1719,6376" coordsize="411,467" path="m2119,6529l2094,6536,1936,6636,1929,6642,1915,6650,1897,6653,2016,6653,2083,6607,2130,6557,2128,6537,2119,6529e" filled="t" fillcolor="#104E32" stroked="f">
                <v:path arrowok="t"/>
                <v:fill/>
              </v:shape>
              <v:shape style="position:absolute;left:1719;top:6376;width:411;height:467" coordorigin="1719,6376" coordsize="411,467" path="m2090,6429l2063,6436,1848,6566,1831,6572,1958,6572,1995,6549,2019,6535,2084,6493,2104,6451,2101,6435,2090,6429e" filled="t" fillcolor="#104E32" stroked="f">
                <v:path arrowok="t"/>
                <v:fill/>
              </v:shape>
            </v:group>
            <v:group style="position:absolute;left:1764;top:6652;width:53;height:57" coordorigin="1764,6652" coordsize="53,57">
              <v:shape style="position:absolute;left:1764;top:6652;width:53;height:57" coordorigin="1764,6652" coordsize="53,57" path="m1774,6652l1764,6654,1771,6669,1789,6691,1807,6707,1817,6710,1817,6703,1808,6687,1789,6664,1774,6652e" filled="t" fillcolor="#6CB477" stroked="f">
                <v:path arrowok="t"/>
                <v:fill/>
              </v:shape>
            </v:group>
            <v:group style="position:absolute;left:1645;top:6673;width:150;height:131" coordorigin="1645,6673" coordsize="150,131">
              <v:shape style="position:absolute;left:1645;top:6673;width:150;height:131" coordorigin="1645,6673" coordsize="150,131" path="m1781,6673l1645,6804,1795,6690,1781,6673e" filled="t" fillcolor="#6CB477" stroked="f">
                <v:path arrowok="t"/>
                <v:fill/>
              </v:shape>
            </v:group>
            <v:group style="position:absolute;left:1600;top:6657;width:32;height:75" coordorigin="1600,6657" coordsize="32,75">
              <v:shape style="position:absolute;left:1600;top:6657;width:32;height:75" coordorigin="1600,6657" coordsize="32,75" path="m1630,6657l1626,6658,1617,6672,1605,6698,1600,6721,1606,6732,1616,6719,1627,6693,1633,6669,1630,6657e" filled="t" fillcolor="#6CB477" stroked="f">
                <v:path arrowok="t"/>
                <v:fill/>
              </v:shape>
            </v:group>
            <v:group style="position:absolute;left:1616;top:6686;width:180;height:77" coordorigin="1616,6686" coordsize="180,77">
              <v:shape style="position:absolute;left:1616;top:6686;width:180;height:77" coordorigin="1616,6686" coordsize="180,77" path="m1623,6686l1616,6707,1795,6763,1623,6686e" filled="t" fillcolor="#6CB477" stroked="f">
                <v:path arrowok="t"/>
                <v:fill/>
              </v:shape>
            </v:group>
            <v:group style="position:absolute;left:1697;top:6579;width:70;height:39" coordorigin="1697,6579" coordsize="70,39">
              <v:shape style="position:absolute;left:1697;top:6579;width:70;height:39" coordorigin="1697,6579" coordsize="70,39" path="m1707,6579l1697,6584,1709,6595,1733,6610,1756,6618,1767,6617,1766,6612,1753,6601,1729,6586,1707,6579e" filled="t" fillcolor="#6CB477" stroked="f">
                <v:path arrowok="t"/>
                <v:fill/>
              </v:shape>
            </v:group>
            <v:group style="position:absolute;left:1639;top:6596;width:100;height:170" coordorigin="1639,6596" coordsize="100,170">
              <v:shape style="position:absolute;left:1639;top:6596;width:100;height:170" coordorigin="1639,6596" coordsize="100,170" path="m1720,6596l1639,6766,1740,6607,1720,6596e" filled="t" fillcolor="#6CB47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.437531pt;margin-top:373.814056pt;width:419.592723pt;height:71.863302pt;mso-position-horizontal-relative:page;mso-position-vertical-relative:page;z-index:-3286" coordorigin="869,7476" coordsize="8392,1437">
            <v:group style="position:absolute;left:1673;top:7486;width:7577;height:1417" coordorigin="1673,7486" coordsize="7577,1417">
              <v:shape style="position:absolute;left:1673;top:7486;width:7577;height:1417" coordorigin="1673,7486" coordsize="7577,1417" path="m9026,7486l1673,7491,1673,7496,2521,8743,2567,8808,2617,8863,2671,8892,2745,8902,9064,8904,9099,8903,9177,8897,9232,8864,9249,8783,9251,8718,9251,7673,9250,7638,9244,7560,9211,7505,9130,7488,9065,7486,9026,7486e" filled="t" fillcolor="#FFFFFF" stroked="f">
                <v:path arrowok="t"/>
                <v:fill/>
              </v:shape>
            </v:group>
            <v:group style="position:absolute;left:879;top:7776;width:1992;height:1073" coordorigin="879,7776" coordsize="1992,1073">
              <v:shape style="position:absolute;left:879;top:7776;width:1992;height:1073" coordorigin="879,7776" coordsize="1992,1073" path="m1015,7776l954,7778,892,7807,880,7870,879,8712,879,8746,890,8814,947,8846,2186,8849,2213,8848,2275,8842,2327,8809,2362,8756,2871,7782,2871,7778,1015,7776e" filled="t" fillcolor="#6BCCF4" stroked="f">
                <v:path arrowok="t"/>
                <v:fill/>
              </v:shape>
            </v:group>
            <v:group style="position:absolute;left:1050;top:7955;width:1068;height:796" coordorigin="1050,7955" coordsize="1068,796">
              <v:shape style="position:absolute;left:1050;top:7955;width:1068;height:796" coordorigin="1050,7955" coordsize="1068,796" path="m1673,7955l1674,7959,1050,8055,1089,8751,1188,8732,1296,8711,1428,8682,1499,8665,1572,8647,1646,8628,1719,8607,1789,8585,1855,8563,1916,8540,2018,8491,2082,8441,2106,8385,2118,8323,2116,8311,2044,8280,2015,8276,1732,7959,1673,7955e" filled="t" fillcolor="#6CB477" stroked="f">
                <v:path arrowok="t"/>
                <v:fill/>
              </v:shape>
            </v:group>
            <v:group style="position:absolute;left:1884;top:8244;width:137;height:154" coordorigin="1884,8244" coordsize="137,154">
              <v:shape style="position:absolute;left:1884;top:8244;width:137;height:154" coordorigin="1884,8244" coordsize="137,154" path="m2010,8244l1884,8279,1932,8398,2021,8368,2010,8244e" filled="t" fillcolor="#001100" stroked="f">
                <v:path arrowok="t"/>
                <v:fill/>
              </v:shape>
            </v:group>
            <v:group style="position:absolute;left:1866;top:8274;width:164;height:176" coordorigin="1866,8274" coordsize="164,176">
              <v:shape style="position:absolute;left:1866;top:8274;width:164;height:176" coordorigin="1866,8274" coordsize="164,176" path="m1887,8274l1869,8314,1867,8355,1866,8369,1866,8389,1868,8411,1931,8450,1960,8449,2021,8422,2030,8389,2028,8379,2022,8369,2014,8362,1956,8362,1887,8274e" filled="t" fillcolor="#043E26" stroked="f">
                <v:path arrowok="t"/>
                <v:fill/>
              </v:shape>
              <v:shape style="position:absolute;left:1866;top:8274;width:164;height:176" coordorigin="1866,8274" coordsize="164,176" path="m1989,8355l1973,8356,1956,8362,2014,8362,2013,8362,2002,8357,1989,8355e" filled="t" fillcolor="#043E26" stroked="f">
                <v:path arrowok="t"/>
                <v:fill/>
              </v:shape>
            </v:group>
            <v:group style="position:absolute;left:1658;top:7864;width:420;height:474" coordorigin="1658,7864" coordsize="420,474">
              <v:shape style="position:absolute;left:1658;top:7864;width:420;height:474" coordorigin="1658,7864" coordsize="420,474" path="m1695,7864l1684,7868,1676,7879,1667,7897,1658,7921,1882,8338,1890,8314,1898,8293,1935,8237,1944,8235,2021,8235,1759,7879,1731,7870,1710,7864,1695,7864e" filled="t" fillcolor="#104E32" stroked="f">
                <v:path arrowok="t"/>
                <v:fill/>
              </v:shape>
              <v:shape style="position:absolute;left:1658;top:7864;width:420;height:474" coordorigin="1658,7864" coordsize="420,474" path="m2021,8235l1944,8235,1954,8235,1966,8238,2030,8277,2078,8311,2021,8235e" filled="t" fillcolor="#104E32" stroked="f">
                <v:path arrowok="t"/>
                <v:fill/>
              </v:shape>
            </v:group>
            <v:group style="position:absolute;left:1210;top:8163;width:356;height:345" coordorigin="1210,8163" coordsize="356,345">
              <v:shape style="position:absolute;left:1210;top:8163;width:356;height:345" coordorigin="1210,8163" coordsize="356,345" path="m1490,8163l1210,8230,1210,8509,1565,8425,1490,8163e" filled="t" fillcolor="#104E32" stroked="f">
                <v:path arrowok="t"/>
                <v:fill/>
              </v:shape>
            </v:group>
            <v:group style="position:absolute;left:1114;top:8096;width:479;height:159" coordorigin="1114,8096" coordsize="479,159">
              <v:shape style="position:absolute;left:1114;top:8096;width:479;height:159" coordorigin="1114,8096" coordsize="479,159" path="m1312,8096l1114,8255,1593,8151,1312,8096e" filled="t" fillcolor="#104E32" stroked="f">
                <v:path arrowok="t"/>
                <v:fill/>
              </v:shape>
            </v:group>
            <v:group style="position:absolute;left:1517;top:8234;width:206;height:200" coordorigin="1517,8234" coordsize="206,200">
              <v:shape style="position:absolute;left:1517;top:8234;width:206;height:200" coordorigin="1517,8234" coordsize="206,200" path="m1680,8234l1517,8273,1517,8434,1723,8386,1680,8234e" filled="t" fillcolor="#104E32" stroked="f">
                <v:path arrowok="t"/>
                <v:fill/>
              </v:shape>
            </v:group>
            <v:group style="position:absolute;left:1462;top:8195;width:277;height:92" coordorigin="1462,8195" coordsize="277,92">
              <v:shape style="position:absolute;left:1462;top:8195;width:277;height:92" coordorigin="1462,8195" coordsize="277,92" path="m1576,8195l1462,8287,1739,8227,1576,8195e" filled="t" fillcolor="#104E32" stroked="f">
                <v:path arrowok="t"/>
                <v:fill/>
              </v:shape>
            </v:group>
            <v:group style="position:absolute;left:1406;top:8235;width:307;height:385" coordorigin="1406,8235" coordsize="307,385">
              <v:shape style="position:absolute;left:1406;top:8235;width:307;height:385" coordorigin="1406,8235" coordsize="307,385" path="m1713,8235l1406,8546,1595,8620,1713,8235e" filled="t" fillcolor="#FFFFFF" stroked="f">
                <v:path arrowok="t"/>
                <v:fill/>
              </v:shape>
            </v:group>
            <v:group style="position:absolute;left:1463;top:8341;width:184;height:226" coordorigin="1463,8341" coordsize="184,226">
              <v:shape style="position:absolute;left:1463;top:8341;width:184;height:226" coordorigin="1463,8341" coordsize="184,226" path="m1647,8341l1463,8526,1571,8568,1647,8341e" filled="t" fillcolor="#6CB477" stroked="f">
                <v:path arrowok="t"/>
                <v:fill/>
              </v:shape>
            </v:group>
            <v:group style="position:absolute;left:1578;top:8402;width:197;height:116" coordorigin="1578,8402" coordsize="197,116">
              <v:shape style="position:absolute;left:1578;top:8402;width:197;height:116" coordorigin="1578,8402" coordsize="197,116" path="m1719,8402l1651,8408,1601,8454,1599,8458,1581,8458,1578,8490,1775,8518,1775,8484,1756,8484,1758,8458,1599,8458,1581,8457,1758,8457,1759,8450,1758,8428,1753,8414,1740,8406,1719,8402e" filled="t" fillcolor="#104E32" stroked="f">
                <v:path arrowok="t"/>
                <v:fill/>
              </v:shape>
              <v:shape style="position:absolute;left:1578;top:8402;width:197;height:116" coordorigin="1578,8402" coordsize="197,116" path="m1775,8483l1756,8484,1775,8484,1775,8483e" filled="t" fillcolor="#104E32" stroked="f">
                <v:path arrowok="t"/>
                <v:fill/>
              </v:shape>
            </v:group>
            <v:group style="position:absolute;left:1623;top:8429;width:96;height:48" coordorigin="1623,8429" coordsize="96,48">
              <v:shape style="position:absolute;left:1623;top:8429;width:96;height:48" coordorigin="1623,8429" coordsize="96,48" path="m1658,8429l1640,8430,1630,8440,1623,8463,1718,8478,1719,8476,1718,8467,1711,8454,1693,8440,1658,8429e" filled="t" fillcolor="#6CB47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.437531pt;margin-top:454.206665pt;width:419.592723pt;height:83.202293pt;mso-position-horizontal-relative:page;mso-position-vertical-relative:page;z-index:-3285" coordorigin="869,9084" coordsize="8392,1664">
            <v:group style="position:absolute;left:1673;top:9094;width:7577;height:1644" coordorigin="1673,9094" coordsize="7577,1644">
              <v:shape style="position:absolute;left:1673;top:9094;width:7577;height:1644" coordorigin="1673,9094" coordsize="7577,1644" path="m9026,9094l1673,9099,1673,9104,2532,10571,2574,10639,2622,10697,2675,10727,2752,10737,9064,10738,9099,10738,9177,10731,9232,10698,9249,10617,9251,10553,9251,9281,9250,9246,9244,9168,9211,9113,9130,9096,9065,9094,9026,9094e" filled="t" fillcolor="#FFFFFF" stroked="f">
                <v:path arrowok="t"/>
                <v:fill/>
              </v:shape>
            </v:group>
            <v:group style="position:absolute;left:879;top:9374;width:1992;height:1073" coordorigin="879,9374" coordsize="1992,1073">
              <v:shape style="position:absolute;left:879;top:9374;width:1992;height:1073" coordorigin="879,9374" coordsize="1992,1073" path="m1015,9374l954,9376,892,9405,880,9469,879,10310,879,10344,890,10412,947,10444,2186,10447,2213,10447,2275,10440,2327,10407,2362,10354,2871,9380,2871,9377,1015,9374e" filled="t" fillcolor="#6BCCF4" stroked="f">
                <v:path arrowok="t"/>
                <v:fill/>
              </v:shape>
            </v:group>
            <v:group style="position:absolute;left:1037;top:9541;width:905;height:732" coordorigin="1037,9541" coordsize="905,732">
              <v:shape style="position:absolute;left:1037;top:9541;width:905;height:732" coordorigin="1037,9541" coordsize="905,732" path="m1419,9719l1312,9719,1311,9810,1177,10028,1151,10086,1138,10160,1138,10273,1842,10273,1841,10142,1827,10070,1356,10047,1356,10005,1791,10005,1772,9975,1356,9975,1356,9934,1747,9934,1728,9904,1356,9904,1356,9862,1701,9862,1669,9810,1669,9785,1419,9785,1419,9719e" filled="t" fillcolor="#104E32" stroked="f">
                <v:path arrowok="t"/>
                <v:fill/>
              </v:shape>
              <v:shape style="position:absolute;left:1037;top:9541;width:905;height:732" coordorigin="1037,9541" coordsize="905,732" path="m1457,10005l1415,10005,1415,10047,1457,10047,1457,10005e" filled="t" fillcolor="#104E32" stroked="f">
                <v:path arrowok="t"/>
                <v:fill/>
              </v:shape>
              <v:shape style="position:absolute;left:1037;top:9541;width:905;height:732" coordorigin="1037,9541" coordsize="905,732" path="m1559,10005l1517,10005,1517,10047,1559,10047,1559,10005e" filled="t" fillcolor="#104E32" stroked="f">
                <v:path arrowok="t"/>
                <v:fill/>
              </v:shape>
              <v:shape style="position:absolute;left:1037;top:9541;width:905;height:732" coordorigin="1037,9541" coordsize="905,732" path="m1791,10005l1618,10005,1618,10047,1816,10047,1809,10034,1796,10013,1791,10005e" filled="t" fillcolor="#104E32" stroked="f">
                <v:path arrowok="t"/>
                <v:fill/>
              </v:shape>
              <v:shape style="position:absolute;left:1037;top:9541;width:905;height:732" coordorigin="1037,9541" coordsize="905,732" path="m1457,9934l1415,9934,1415,9975,1457,9975,1457,9934e" filled="t" fillcolor="#104E32" stroked="f">
                <v:path arrowok="t"/>
                <v:fill/>
              </v:shape>
              <v:shape style="position:absolute;left:1037;top:9541;width:905;height:732" coordorigin="1037,9541" coordsize="905,732" path="m1559,9934l1517,9934,1517,9975,1559,9975,1559,9934e" filled="t" fillcolor="#104E32" stroked="f">
                <v:path arrowok="t"/>
                <v:fill/>
              </v:shape>
              <v:shape style="position:absolute;left:1037;top:9541;width:905;height:732" coordorigin="1037,9541" coordsize="905,732" path="m1747,9934l1618,9934,1618,9975,1772,9975,1747,9934e" filled="t" fillcolor="#104E32" stroked="f">
                <v:path arrowok="t"/>
                <v:fill/>
              </v:shape>
              <v:shape style="position:absolute;left:1037;top:9541;width:905;height:732" coordorigin="1037,9541" coordsize="905,732" path="m1457,9862l1415,9862,1415,9904,1457,9904,1457,9862e" filled="t" fillcolor="#104E32" stroked="f">
                <v:path arrowok="t"/>
                <v:fill/>
              </v:shape>
              <v:shape style="position:absolute;left:1037;top:9541;width:905;height:732" coordorigin="1037,9541" coordsize="905,732" path="m1559,9862l1517,9862,1517,9904,1559,9904,1559,9862e" filled="t" fillcolor="#104E32" stroked="f">
                <v:path arrowok="t"/>
                <v:fill/>
              </v:shape>
              <v:shape style="position:absolute;left:1037;top:9541;width:905;height:732" coordorigin="1037,9541" coordsize="905,732" path="m1701,9862l1618,9862,1618,9904,1728,9904,1701,9862e" filled="t" fillcolor="#104E32" stroked="f">
                <v:path arrowok="t"/>
                <v:fill/>
              </v:shape>
              <v:shape style="position:absolute;left:1037;top:9541;width:905;height:732" coordorigin="1037,9541" coordsize="905,732" path="m1037,9781l1043,9843,1095,9883,1152,9886,1174,9883,1244,9853,1268,9797,1117,9797,1098,9795,1079,9792,1059,9787,1037,9781e" filled="t" fillcolor="#104E32" stroked="f">
                <v:path arrowok="t"/>
                <v:fill/>
              </v:shape>
              <v:shape style="position:absolute;left:1037;top:9541;width:905;height:732" coordorigin="1037,9541" coordsize="905,732" path="m1711,9754l1723,9828,1779,9871,1844,9880,1873,9880,1895,9877,1941,9827,1943,9802,1943,9791,1846,9791,1825,9789,1766,9777,1729,9763,1711,9754e" filled="t" fillcolor="#104E32" stroked="f">
                <v:path arrowok="t"/>
                <v:fill/>
              </v:shape>
              <v:shape style="position:absolute;left:1037;top:9541;width:905;height:732" coordorigin="1037,9541" coordsize="905,732" path="m1269,9757l1199,9787,1139,9796,1117,9797,1268,9797,1269,9777,1269,9757e" filled="t" fillcolor="#104E32" stroked="f">
                <v:path arrowok="t"/>
                <v:fill/>
              </v:shape>
              <v:shape style="position:absolute;left:1037;top:9541;width:905;height:732" coordorigin="1037,9541" coordsize="905,732" path="m1943,9779l1870,9790,1846,9791,1943,9791,1943,9779e" filled="t" fillcolor="#104E32" stroked="f">
                <v:path arrowok="t"/>
                <v:fill/>
              </v:shape>
              <v:shape style="position:absolute;left:1037;top:9541;width:905;height:732" coordorigin="1037,9541" coordsize="905,732" path="m1669,9719l1562,9719,1562,9785,1669,9785,1669,9719e" filled="t" fillcolor="#104E32" stroked="f">
                <v:path arrowok="t"/>
                <v:fill/>
              </v:shape>
              <v:shape style="position:absolute;left:1037;top:9541;width:905;height:732" coordorigin="1037,9541" coordsize="905,732" path="m1482,9541l1406,9544,1327,9551,1262,9561,1184,9579,1108,9604,1065,9665,1052,9743,1054,9763,1072,9768,1091,9771,1112,9773,1135,9774,1154,9772,1231,9750,1270,9714,1273,9703,1332,9664,1406,9652,1471,9649,1509,9648,1910,9648,1908,9643,1860,9598,1788,9577,1727,9563,1664,9552,1586,9545,1525,9542,1503,9541,1482,9541e" filled="t" fillcolor="#104E32" stroked="f">
                <v:path arrowok="t"/>
                <v:fill/>
              </v:shape>
              <v:shape style="position:absolute;left:1037;top:9541;width:905;height:732" coordorigin="1037,9541" coordsize="905,732" path="m1910,9648l1509,9648,1544,9649,1576,9651,1651,9664,1704,9696,1711,9719,1728,9737,1786,9757,1864,9767,1883,9766,1903,9762,1921,9753,1939,9739,1935,9719,1929,9699,1923,9680,1916,9661,1910,9648e" filled="t" fillcolor="#104E32" stroked="f">
                <v:path arrowok="t"/>
                <v:fill/>
              </v:shape>
            </v:group>
            <v:group style="position:absolute;left:1332;top:9854;width:305;height:207" coordorigin="1332,9854" coordsize="305,207">
              <v:shape style="position:absolute;left:1332;top:9854;width:305;height:207" coordorigin="1332,9854" coordsize="305,207" path="m1637,10061l1332,10061,1332,9854,1637,9854,1637,10061e" filled="t" fillcolor="#104E32" stroked="f">
                <v:path arrowok="t"/>
                <v:fill/>
              </v:shape>
            </v:group>
            <v:group style="position:absolute;left:1330;top:9842;width:336;height:335" coordorigin="1330,9842" coordsize="336,335">
              <v:shape style="position:absolute;left:1330;top:9842;width:336;height:335" coordorigin="1330,9842" coordsize="336,335" path="m1487,9842l1425,9858,1375,9897,1342,9954,1330,10025,1333,10046,1358,10103,1404,10147,1467,10172,1518,10177,1540,10173,1599,10144,1642,10096,1664,10033,1666,10010,1666,10004,1651,9941,1613,9889,1557,9855,1487,9842e" filled="t" fillcolor="#6CB477" stroked="f">
                <v:path arrowok="t"/>
                <v:fill/>
              </v:shape>
            </v:group>
            <v:group style="position:absolute;left:1517;top:9868;width:58;height:58" coordorigin="1517,9868" coordsize="58,58">
              <v:shape style="position:absolute;left:1517;top:9868;width:58;height:58" coordorigin="1517,9868" coordsize="58,58" path="m1542,9868l1524,9878,1517,9900,1527,9919,1548,9926,1568,9917,1576,9897,1575,9892,1565,9875,1542,9868e" filled="t" fillcolor="#FFFFFF" stroked="f">
                <v:path arrowok="t"/>
                <v:fill/>
              </v:shape>
            </v:group>
            <v:group style="position:absolute;left:1579;top:9929;width:58;height:58" coordorigin="1579,9929" coordsize="58,58">
              <v:shape style="position:absolute;left:1579;top:9929;width:58;height:58" coordorigin="1579,9929" coordsize="58,58" path="m1604,9929l1586,9939,1579,9961,1588,9980,1609,9987,1629,9978,1637,9958,1637,9953,1626,9936,1604,9929e" filled="t" fillcolor="#FFFFFF" stroked="f">
                <v:path arrowok="t"/>
                <v:fill/>
              </v:shape>
            </v:group>
            <v:group style="position:absolute;left:1579;top:10018;width:58;height:58" coordorigin="1579,10018" coordsize="58,58">
              <v:shape style="position:absolute;left:1579;top:10018;width:58;height:58" coordorigin="1579,10018" coordsize="58,58" path="m1604,10018l1586,10028,1579,10050,1588,10068,1609,10076,1629,10067,1637,10047,1637,10042,1626,10024,1604,10018e" filled="t" fillcolor="#FFFFFF" stroked="f">
                <v:path arrowok="t"/>
                <v:fill/>
              </v:shape>
            </v:group>
            <v:group style="position:absolute;left:1520;top:10076;width:58;height:58" coordorigin="1520,10076" coordsize="58,58">
              <v:shape style="position:absolute;left:1520;top:10076;width:58;height:58" coordorigin="1520,10076" coordsize="58,58" path="m1545,10076l1527,10086,1520,10108,1530,10127,1551,10135,1570,10125,1578,10105,1578,10100,1567,10083,1545,10076e" filled="t" fillcolor="#FFFFFF" stroked="f">
                <v:path arrowok="t"/>
                <v:fill/>
              </v:shape>
            </v:group>
            <v:group style="position:absolute;left:1415;top:10076;width:58;height:58" coordorigin="1415,10076" coordsize="58,58">
              <v:shape style="position:absolute;left:1415;top:10076;width:58;height:58" coordorigin="1415,10076" coordsize="58,58" path="m1440,10076l1422,10086,1415,10108,1424,10127,1446,10135,1465,10125,1473,10105,1473,10100,1462,10083,1440,10076e" filled="t" fillcolor="#FFFFFF" stroked="f">
                <v:path arrowok="t"/>
                <v:fill/>
              </v:shape>
            </v:group>
            <v:group style="position:absolute;left:1358;top:10019;width:58;height:58" coordorigin="1358,10019" coordsize="58,58">
              <v:shape style="position:absolute;left:1358;top:10019;width:58;height:58" coordorigin="1358,10019" coordsize="58,58" path="m1383,10019l1365,10029,1358,10051,1367,10070,1388,10077,1408,10068,1416,10048,1416,10043,1405,10026,1383,10019e" filled="t" fillcolor="#FFFFFF" stroked="f">
                <v:path arrowok="t"/>
                <v:fill/>
              </v:shape>
            </v:group>
            <v:group style="position:absolute;left:1358;top:9929;width:58;height:58" coordorigin="1358,9929" coordsize="58,58">
              <v:shape style="position:absolute;left:1358;top:9929;width:58;height:58" coordorigin="1358,9929" coordsize="58,58" path="m1383,9929l1365,9939,1358,9961,1367,9980,1388,9987,1408,9978,1416,9958,1416,9953,1405,9936,1383,9929e" filled="t" fillcolor="#104E3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Six</w:t>
      </w:r>
      <w:r>
        <w:rPr>
          <w:rFonts w:ascii="Arial" w:hAnsi="Arial" w:cs="Arial" w:eastAsia="Arial"/>
          <w:sz w:val="34"/>
          <w:szCs w:val="34"/>
          <w:color w:val="FFFFFF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steps</w:t>
      </w:r>
      <w:r>
        <w:rPr>
          <w:rFonts w:ascii="Arial" w:hAnsi="Arial" w:cs="Arial" w:eastAsia="Arial"/>
          <w:sz w:val="34"/>
          <w:szCs w:val="34"/>
          <w:color w:val="FFFFFF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34"/>
          <w:szCs w:val="34"/>
          <w:color w:val="FFFFFF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-7"/>
          <w:w w:val="100"/>
          <w:position w:val="-1"/>
        </w:rPr>
        <w:t>r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educing</w:t>
      </w:r>
      <w:r>
        <w:rPr>
          <w:rFonts w:ascii="Arial" w:hAnsi="Arial" w:cs="Arial" w:eastAsia="Arial"/>
          <w:sz w:val="34"/>
          <w:szCs w:val="34"/>
          <w:color w:val="FFFFFF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0"/>
          <w:position w:val="-1"/>
        </w:rPr>
        <w:t>your</w:t>
      </w:r>
      <w:r>
        <w:rPr>
          <w:rFonts w:ascii="Arial" w:hAnsi="Arial" w:cs="Arial" w:eastAsia="Arial"/>
          <w:sz w:val="34"/>
          <w:szCs w:val="34"/>
          <w:color w:val="FFFFFF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FFFFFF"/>
          <w:spacing w:val="0"/>
          <w:w w:val="107"/>
          <w:position w:val="-1"/>
        </w:rPr>
        <w:t>risk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81" w:lineRule="auto"/>
        <w:ind w:left="1719" w:right="788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-5"/>
          <w:w w:val="94"/>
        </w:rPr>
        <w:t>K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now</w:t>
      </w:r>
      <w:r>
        <w:rPr>
          <w:rFonts w:ascii="Arial" w:hAnsi="Arial" w:cs="Arial" w:eastAsia="Arial"/>
          <w:sz w:val="23"/>
          <w:szCs w:val="23"/>
          <w:color w:val="4D4D4F"/>
          <w:spacing w:val="8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where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asbestos-containing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products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could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3"/>
          <w:szCs w:val="23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89"/>
        </w:rPr>
        <w:t>home.</w:t>
      </w:r>
      <w:r>
        <w:rPr>
          <w:rFonts w:ascii="Arial" w:hAnsi="Arial" w:cs="Arial" w:eastAsia="Arial"/>
          <w:sz w:val="23"/>
          <w:szCs w:val="23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3"/>
          <w:szCs w:val="23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doubt,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get</w:t>
      </w:r>
      <w:r>
        <w:rPr>
          <w:rFonts w:ascii="Arial" w:hAnsi="Arial" w:cs="Arial" w:eastAsia="Arial"/>
          <w:sz w:val="23"/>
          <w:szCs w:val="23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3"/>
          <w:szCs w:val="23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tested,</w:t>
      </w:r>
      <w:r>
        <w:rPr>
          <w:rFonts w:ascii="Arial" w:hAnsi="Arial" w:cs="Arial" w:eastAsia="Arial"/>
          <w:sz w:val="23"/>
          <w:szCs w:val="23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3"/>
          <w:szCs w:val="23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f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ety</w:t>
      </w:r>
      <w:r>
        <w:rPr>
          <w:rFonts w:ascii="Arial" w:hAnsi="Arial" w:cs="Arial" w:eastAsia="Arial"/>
          <w:sz w:val="23"/>
          <w:szCs w:val="23"/>
          <w:color w:val="4D4D4F"/>
          <w:spacing w:val="-8"/>
          <w:w w:val="92"/>
        </w:rPr>
        <w:t>’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sake,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assume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3"/>
          <w:szCs w:val="23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page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C64837"/>
          <w:spacing w:val="0"/>
          <w:w w:val="100"/>
        </w:rPr>
        <w:t>26</w:t>
      </w:r>
      <w:r>
        <w:rPr>
          <w:rFonts w:ascii="Arial" w:hAnsi="Arial" w:cs="Arial" w:eastAsia="Arial"/>
          <w:sz w:val="23"/>
          <w:szCs w:val="23"/>
          <w:color w:val="C64837"/>
          <w:spacing w:val="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3"/>
          <w:szCs w:val="23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details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how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contact</w:t>
      </w:r>
      <w:r>
        <w:rPr>
          <w:rFonts w:ascii="Arial" w:hAnsi="Arial" w:cs="Arial" w:eastAsia="Arial"/>
          <w:sz w:val="23"/>
          <w:szCs w:val="23"/>
          <w:color w:val="4D4D4F"/>
          <w:spacing w:val="1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an</w:t>
      </w:r>
      <w:r>
        <w:rPr>
          <w:rFonts w:ascii="Arial" w:hAnsi="Arial" w:cs="Arial" w:eastAsia="Arial"/>
          <w:sz w:val="23"/>
          <w:szCs w:val="23"/>
          <w:color w:val="4D4D4F"/>
          <w:spacing w:val="-6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asbestos-testing</w:t>
      </w:r>
      <w:r>
        <w:rPr>
          <w:rFonts w:ascii="Arial" w:hAnsi="Arial" w:cs="Arial" w:eastAsia="Arial"/>
          <w:sz w:val="23"/>
          <w:szCs w:val="23"/>
          <w:color w:val="4D4D4F"/>
          <w:spacing w:val="16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la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2"/>
        </w:rPr>
        <w:t>b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orator</w:t>
      </w:r>
      <w:r>
        <w:rPr>
          <w:rFonts w:ascii="Arial" w:hAnsi="Arial" w:cs="Arial" w:eastAsia="Arial"/>
          <w:sz w:val="23"/>
          <w:szCs w:val="23"/>
          <w:color w:val="4D4D4F"/>
          <w:spacing w:val="-14"/>
          <w:w w:val="93"/>
        </w:rPr>
        <w:t>y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1719" w:right="1003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Maintain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asbestos-containing</w:t>
      </w:r>
      <w:r>
        <w:rPr>
          <w:rFonts w:ascii="Arial" w:hAnsi="Arial" w:cs="Arial" w:eastAsia="Arial"/>
          <w:sz w:val="23"/>
          <w:szCs w:val="23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products</w:t>
      </w:r>
      <w:r>
        <w:rPr>
          <w:rFonts w:ascii="Arial" w:hAnsi="Arial" w:cs="Arial" w:eastAsia="Arial"/>
          <w:sz w:val="23"/>
          <w:szCs w:val="23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good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condition,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su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through</w:t>
      </w:r>
      <w:r>
        <w:rPr>
          <w:rFonts w:ascii="Arial" w:hAnsi="Arial" w:cs="Arial" w:eastAsia="Arial"/>
          <w:sz w:val="23"/>
          <w:szCs w:val="23"/>
          <w:color w:val="4D4D4F"/>
          <w:spacing w:val="23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use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paint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surface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finishes,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enclosures</w:t>
      </w:r>
      <w:r>
        <w:rPr>
          <w:rFonts w:ascii="Arial" w:hAnsi="Arial" w:cs="Arial" w:eastAsia="Arial"/>
          <w:sz w:val="23"/>
          <w:szCs w:val="23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capping.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719" w:right="1083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Replace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3"/>
          <w:szCs w:val="23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materials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they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damaged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5" w:after="0" w:line="263" w:lineRule="auto"/>
        <w:ind w:left="1719" w:right="870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3"/>
          <w:szCs w:val="23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being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temporarily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dismantled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3"/>
          <w:szCs w:val="23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89"/>
        </w:rPr>
        <w:t>any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89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89"/>
        </w:rPr>
        <w:t>reason.</w:t>
      </w:r>
      <w:r>
        <w:rPr>
          <w:rFonts w:ascii="Arial" w:hAnsi="Arial" w:cs="Arial" w:eastAsia="Arial"/>
          <w:sz w:val="23"/>
          <w:szCs w:val="23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Ensure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all</w:t>
      </w:r>
      <w:r>
        <w:rPr>
          <w:rFonts w:ascii="Arial" w:hAnsi="Arial" w:cs="Arial" w:eastAsia="Arial"/>
          <w:sz w:val="23"/>
          <w:szCs w:val="23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friable</w:t>
      </w:r>
      <w:r>
        <w:rPr>
          <w:rFonts w:ascii="Arial" w:hAnsi="Arial" w:cs="Arial" w:eastAsia="Arial"/>
          <w:sz w:val="23"/>
          <w:szCs w:val="23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3"/>
          <w:szCs w:val="23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removed</w:t>
      </w:r>
      <w:r>
        <w:rPr>
          <w:rFonts w:ascii="Arial" w:hAnsi="Arial" w:cs="Arial" w:eastAsia="Arial"/>
          <w:sz w:val="23"/>
          <w:szCs w:val="23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only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by</w:t>
      </w:r>
      <w:r>
        <w:rPr>
          <w:rFonts w:ascii="Arial" w:hAnsi="Arial" w:cs="Arial" w:eastAsia="Arial"/>
          <w:sz w:val="23"/>
          <w:szCs w:val="23"/>
          <w:color w:val="4D4D4F"/>
          <w:spacing w:val="-2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licensed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removalist.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81" w:lineRule="auto"/>
        <w:ind w:left="1719" w:right="798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Plan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ahead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3"/>
          <w:szCs w:val="23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prevent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disturbing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releasing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1"/>
        </w:rPr>
        <w:t>fibres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3"/>
          <w:szCs w:val="23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1"/>
        </w:rPr>
        <w:t>particularl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3"/>
          <w:szCs w:val="23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1"/>
        </w:rPr>
        <w:t>whe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3"/>
          <w:szCs w:val="23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1"/>
        </w:rPr>
        <w:t>renovatin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3"/>
          <w:szCs w:val="23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4D4D4F"/>
          <w:spacing w:val="-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2"/>
        </w:rPr>
        <w:t>demolishin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g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2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5"/>
        </w:rPr>
        <w:t>structure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40" w:lineRule="auto"/>
        <w:ind w:left="171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tha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23"/>
          <w:szCs w:val="23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migh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23"/>
          <w:szCs w:val="23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contai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asbesto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(su</w:t>
      </w:r>
      <w:r>
        <w:rPr>
          <w:rFonts w:ascii="Arial" w:hAnsi="Arial" w:cs="Arial" w:eastAsia="Arial"/>
          <w:sz w:val="23"/>
          <w:szCs w:val="23"/>
          <w:color w:val="4D4D4F"/>
          <w:spacing w:val="-9"/>
          <w:w w:val="91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3"/>
          <w:szCs w:val="23"/>
          <w:color w:val="4D4D4F"/>
          <w:spacing w:val="-2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-13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13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house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3"/>
          <w:szCs w:val="23"/>
          <w:color w:val="4D4D4F"/>
          <w:spacing w:val="-20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garag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1"/>
        </w:rPr>
        <w:t>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3"/>
          <w:szCs w:val="23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6"/>
          <w:w w:val="100"/>
        </w:rPr>
        <w:t>shed).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281" w:lineRule="auto"/>
        <w:ind w:left="1719" w:right="1200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Get</w:t>
      </w:r>
      <w:r>
        <w:rPr>
          <w:rFonts w:ascii="Arial" w:hAnsi="Arial" w:cs="Arial" w:eastAsia="Arial"/>
          <w:sz w:val="23"/>
          <w:szCs w:val="23"/>
          <w:color w:val="4D4D4F"/>
          <w:spacing w:val="3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advice</w:t>
      </w:r>
      <w:r>
        <w:rPr>
          <w:rFonts w:ascii="Arial" w:hAnsi="Arial" w:cs="Arial" w:eastAsia="Arial"/>
          <w:sz w:val="23"/>
          <w:szCs w:val="23"/>
          <w:color w:val="4D4D4F"/>
          <w:spacing w:val="-1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from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local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government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environmental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7"/>
        </w:rPr>
        <w:t>office</w:t>
      </w:r>
      <w:r>
        <w:rPr>
          <w:rFonts w:ascii="Arial" w:hAnsi="Arial" w:cs="Arial" w:eastAsia="Arial"/>
          <w:sz w:val="23"/>
          <w:szCs w:val="23"/>
          <w:color w:val="4D4D4F"/>
          <w:spacing w:val="-9"/>
          <w:w w:val="97"/>
        </w:rPr>
        <w:t>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5"/>
        </w:rPr>
        <w:t>state</w:t>
      </w:r>
      <w:r>
        <w:rPr>
          <w:rFonts w:ascii="Arial" w:hAnsi="Arial" w:cs="Arial" w:eastAsia="Arial"/>
          <w:sz w:val="23"/>
          <w:szCs w:val="23"/>
          <w:color w:val="4D4D4F"/>
          <w:spacing w:val="-2"/>
          <w:w w:val="95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territory</w:t>
      </w:r>
      <w:r>
        <w:rPr>
          <w:rFonts w:ascii="Arial" w:hAnsi="Arial" w:cs="Arial" w:eastAsia="Arial"/>
          <w:sz w:val="23"/>
          <w:szCs w:val="23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government,</w:t>
      </w:r>
      <w:r>
        <w:rPr>
          <w:rFonts w:ascii="Arial" w:hAnsi="Arial" w:cs="Arial" w:eastAsia="Arial"/>
          <w:sz w:val="23"/>
          <w:szCs w:val="23"/>
          <w:color w:val="4D4D4F"/>
          <w:spacing w:val="-13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sa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f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handling</w:t>
      </w:r>
      <w:r>
        <w:rPr>
          <w:rFonts w:ascii="Arial" w:hAnsi="Arial" w:cs="Arial" w:eastAsia="Arial"/>
          <w:sz w:val="23"/>
          <w:szCs w:val="23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disposal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asbestos-containing</w:t>
      </w:r>
      <w:r>
        <w:rPr>
          <w:rFonts w:ascii="Arial" w:hAnsi="Arial" w:cs="Arial" w:eastAsia="Arial"/>
          <w:sz w:val="23"/>
          <w:szCs w:val="23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products,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40" w:lineRule="auto"/>
        <w:ind w:left="1719" w:right="1518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3"/>
          <w:szCs w:val="23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use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appropriate</w:t>
      </w:r>
      <w:r>
        <w:rPr>
          <w:rFonts w:ascii="Arial" w:hAnsi="Arial" w:cs="Arial" w:eastAsia="Arial"/>
          <w:sz w:val="23"/>
          <w:szCs w:val="23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protective</w:t>
      </w:r>
      <w:r>
        <w:rPr>
          <w:rFonts w:ascii="Arial" w:hAnsi="Arial" w:cs="Arial" w:eastAsia="Arial"/>
          <w:sz w:val="23"/>
          <w:szCs w:val="23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equipment.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81" w:lineRule="auto"/>
        <w:ind w:left="1719" w:right="806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Engage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licensed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removalist</w:t>
      </w:r>
      <w:r>
        <w:rPr>
          <w:rFonts w:ascii="Arial" w:hAnsi="Arial" w:cs="Arial" w:eastAsia="Arial"/>
          <w:sz w:val="23"/>
          <w:szCs w:val="23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when</w:t>
      </w:r>
      <w:r>
        <w:rPr>
          <w:rFonts w:ascii="Arial" w:hAnsi="Arial" w:cs="Arial" w:eastAsia="Arial"/>
          <w:sz w:val="23"/>
          <w:szCs w:val="23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undertaking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major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renovations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demolitions</w:t>
      </w:r>
      <w:r>
        <w:rPr>
          <w:rFonts w:ascii="Arial" w:hAnsi="Arial" w:cs="Arial" w:eastAsia="Arial"/>
          <w:sz w:val="23"/>
          <w:szCs w:val="23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w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h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r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b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e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t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2"/>
        </w:rPr>
        <w:t>o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3"/>
          <w:szCs w:val="23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m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3"/>
          <w:szCs w:val="23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present.</w:t>
      </w:r>
      <w:r>
        <w:rPr>
          <w:rFonts w:ascii="Arial" w:hAnsi="Arial" w:cs="Arial" w:eastAsia="Arial"/>
          <w:sz w:val="23"/>
          <w:szCs w:val="23"/>
          <w:color w:val="4D4D4F"/>
          <w:spacing w:val="-17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Consider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3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he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93"/>
        </w:rPr>
        <w:t>c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king</w:t>
      </w:r>
      <w:r>
        <w:rPr>
          <w:rFonts w:ascii="Arial" w:hAnsi="Arial" w:cs="Arial" w:eastAsia="Arial"/>
          <w:sz w:val="23"/>
          <w:szCs w:val="23"/>
          <w:color w:val="4D4D4F"/>
          <w:spacing w:val="17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their</w:t>
      </w:r>
      <w:r>
        <w:rPr>
          <w:rFonts w:ascii="Arial" w:hAnsi="Arial" w:cs="Arial" w:eastAsia="Arial"/>
          <w:sz w:val="23"/>
          <w:szCs w:val="23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procedures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3"/>
          <w:szCs w:val="23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quality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clean-up.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In</w:t>
      </w:r>
      <w:r>
        <w:rPr>
          <w:rFonts w:ascii="Arial" w:hAnsi="Arial" w:cs="Arial" w:eastAsia="Arial"/>
          <w:sz w:val="23"/>
          <w:szCs w:val="23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some</w:t>
      </w:r>
      <w:r>
        <w:rPr>
          <w:rFonts w:ascii="Arial" w:hAnsi="Arial" w:cs="Arial" w:eastAsia="Arial"/>
          <w:sz w:val="23"/>
          <w:szCs w:val="23"/>
          <w:color w:val="4D4D4F"/>
          <w:spacing w:val="6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states,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homeowners</w:t>
      </w:r>
      <w:r>
        <w:rPr>
          <w:rFonts w:ascii="Arial" w:hAnsi="Arial" w:cs="Arial" w:eastAsia="Arial"/>
          <w:sz w:val="23"/>
          <w:szCs w:val="23"/>
          <w:color w:val="4D4D4F"/>
          <w:spacing w:val="27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also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require</w:t>
      </w:r>
      <w:r>
        <w:rPr>
          <w:rFonts w:ascii="Arial" w:hAnsi="Arial" w:cs="Arial" w:eastAsia="Arial"/>
          <w:sz w:val="23"/>
          <w:szCs w:val="23"/>
          <w:color w:val="4D4D4F"/>
          <w:spacing w:val="15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licence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3"/>
          <w:szCs w:val="23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1"/>
        </w:rPr>
        <w:t>removal</w:t>
      </w:r>
      <w:r>
        <w:rPr>
          <w:rFonts w:ascii="Arial" w:hAnsi="Arial" w:cs="Arial" w:eastAsia="Arial"/>
          <w:sz w:val="23"/>
          <w:szCs w:val="23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3"/>
          <w:szCs w:val="23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94"/>
        </w:rPr>
        <w:t>asbestos-containing</w:t>
      </w:r>
      <w:r>
        <w:rPr>
          <w:rFonts w:ascii="Arial" w:hAnsi="Arial" w:cs="Arial" w:eastAsia="Arial"/>
          <w:sz w:val="23"/>
          <w:szCs w:val="23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4D4D4F"/>
          <w:spacing w:val="0"/>
          <w:w w:val="100"/>
        </w:rPr>
        <w:t>materials.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860" w:bottom="720" w:left="1380" w:right="380"/>
          <w:pgSz w:w="9980" w:h="14180"/>
        </w:sectPr>
      </w:pPr>
      <w:rPr/>
    </w:p>
    <w:p>
      <w:pPr>
        <w:spacing w:before="88" w:after="0" w:line="400" w:lineRule="exact"/>
        <w:ind w:left="1051" w:right="2606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13.6063pt;margin-top:36.801704pt;width:351.35125pt;height:70.925256pt;mso-position-horizontal-relative:page;mso-position-vertical-relative:page;z-index:-3284" coordorigin="272,736" coordsize="7027,1419">
            <v:shape style="position:absolute;left:272;top:736;width:7027;height:1419" coordorigin="272,736" coordsize="7027,1419" path="m7074,736l272,736,272,741,1005,1987,1047,2056,1095,2114,1148,2143,1225,2153,7112,2155,7147,2154,7225,2148,7280,2114,7298,2034,7299,1969,7299,923,7299,888,7292,810,7259,755,7178,738,7114,736,7074,736e" filled="t" fillcolor="#1E584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IDENTIFYING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5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AND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54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DEALING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1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WITH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ASBESTOS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47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IN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16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YOUR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3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HOME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439" w:right="74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unsure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whether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house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6"/>
        </w:rPr>
        <w:t>better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treat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though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does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section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advice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identifying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dealing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asbestos-containing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39" w:right="2645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How</w:t>
      </w:r>
      <w:r>
        <w:rPr>
          <w:rFonts w:ascii="Arial" w:hAnsi="Arial" w:cs="Arial" w:eastAsia="Arial"/>
          <w:sz w:val="30"/>
          <w:szCs w:val="30"/>
          <w:color w:val="2D317E"/>
          <w:spacing w:val="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do</w:t>
      </w:r>
      <w:r>
        <w:rPr>
          <w:rFonts w:ascii="Arial" w:hAnsi="Arial" w:cs="Arial" w:eastAsia="Arial"/>
          <w:sz w:val="30"/>
          <w:szCs w:val="30"/>
          <w:color w:val="2D317E"/>
          <w:spacing w:val="1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2D317E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know</w:t>
      </w:r>
      <w:r>
        <w:rPr>
          <w:rFonts w:ascii="Arial" w:hAnsi="Arial" w:cs="Arial" w:eastAsia="Arial"/>
          <w:sz w:val="30"/>
          <w:szCs w:val="30"/>
          <w:color w:val="2D317E"/>
          <w:spacing w:val="3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if</w:t>
      </w:r>
      <w:r>
        <w:rPr>
          <w:rFonts w:ascii="Arial" w:hAnsi="Arial" w:cs="Arial" w:eastAsia="Arial"/>
          <w:sz w:val="30"/>
          <w:szCs w:val="30"/>
          <w:color w:val="2D317E"/>
          <w:spacing w:val="2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2D317E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material</w:t>
      </w:r>
      <w:r>
        <w:rPr>
          <w:rFonts w:ascii="Arial" w:hAnsi="Arial" w:cs="Arial" w:eastAsia="Arial"/>
          <w:sz w:val="30"/>
          <w:szCs w:val="30"/>
          <w:color w:val="2D317E"/>
          <w:spacing w:val="3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2D317E"/>
          <w:spacing w:val="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my</w:t>
      </w:r>
      <w:r>
        <w:rPr>
          <w:rFonts w:ascii="Arial" w:hAnsi="Arial" w:cs="Arial" w:eastAsia="Arial"/>
          <w:sz w:val="30"/>
          <w:szCs w:val="30"/>
          <w:color w:val="2D317E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</w:rPr>
        <w:t>house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con</w:t>
      </w:r>
      <w:r>
        <w:rPr>
          <w:rFonts w:ascii="Arial" w:hAnsi="Arial" w:cs="Arial" w:eastAsia="Arial"/>
          <w:sz w:val="30"/>
          <w:szCs w:val="30"/>
          <w:color w:val="2D317E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ains</w:t>
      </w:r>
      <w:r>
        <w:rPr>
          <w:rFonts w:ascii="Arial" w:hAnsi="Arial" w:cs="Arial" w:eastAsia="Arial"/>
          <w:sz w:val="30"/>
          <w:szCs w:val="30"/>
          <w:color w:val="2D317E"/>
          <w:spacing w:val="3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</w:rPr>
        <w:t>asbestos?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439" w:right="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possible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whether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simply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looking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Careful,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close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xamination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sample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specialised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microscopic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procedures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way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tell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whether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best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accredited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orator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290" w:lineRule="atLeast"/>
        <w:ind w:left="439" w:right="441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6.1567pt;margin-top:43.157734pt;width:421.637728pt;height:185.288607pt;mso-position-horizontal-relative:page;mso-position-vertical-relative:paragraph;z-index:-3283" coordorigin="523,863" coordsize="8433,3706">
            <v:group style="position:absolute;left:847;top:1614;width:8099;height:2945" coordorigin="847,1614" coordsize="8099,2945">
              <v:shape style="position:absolute;left:847;top:1614;width:8099;height:2945" coordorigin="847,1614" coordsize="8099,2945" path="m1130,1614l1054,1614,992,1616,925,1626,873,1661,851,1733,847,1820,847,1857,847,4316,848,4385,855,4462,882,4524,944,4551,1021,4558,1090,4559,8703,4559,8772,4558,8849,4551,8910,4524,8938,4462,8945,4385,8946,4316,8946,1857,8945,1788,8938,1711,8910,1649,8849,1621,8772,1615,1130,1614e" filled="t" fillcolor="#9BD9F7" stroked="f">
                <v:path arrowok="t"/>
                <v:fill/>
              </v:shape>
            </v:group>
            <v:group style="position:absolute;left:533;top:873;width:4845;height:1118" coordorigin="533,873" coordsize="4845,1118">
              <v:shape style="position:absolute;left:533;top:873;width:4845;height:1118" coordorigin="533,873" coordsize="4845,1118" path="m5153,873l533,877,533,883,1363,1844,1416,1904,1473,1955,1530,1981,1605,1990,5191,1992,5226,1991,5304,1985,5359,1952,5377,1871,5378,1060,5378,1025,5371,947,5338,892,5258,875,5193,873,5153,873e" filled="t" fillcolor="#296EB7" stroked="f">
                <v:path arrowok="t"/>
                <v:fill/>
              </v:shape>
            </v:group>
            <v:group style="position:absolute;left:1353;top:3531;width:284;height:230" coordorigin="1353,3531" coordsize="284,230">
              <v:shape style="position:absolute;left:1353;top:3531;width:284;height:230" coordorigin="1353,3531" coordsize="284,230" path="m1472,3587l1439,3587,1439,3616,1395,3688,1387,3707,1385,3726,1385,3761,1605,3761,1605,3716,1604,3708,1601,3696,1598,3690,1453,3690,1453,3677,1589,3677,1584,3667,1453,3667,1453,3655,1575,3655,1570,3645,1453,3645,1453,3632,1561,3632,1551,3616,1551,3608,1472,3608,1472,3587e" filled="t" fillcolor="#4D4D4F" stroked="f">
                <v:path arrowok="t"/>
                <v:fill/>
              </v:shape>
              <v:shape style="position:absolute;left:1353;top:3531;width:284;height:230" coordorigin="1353,3531" coordsize="284,230" path="m1485,3677l1471,3677,1471,3690,1485,3690,1485,3677e" filled="t" fillcolor="#4D4D4F" stroked="f">
                <v:path arrowok="t"/>
                <v:fill/>
              </v:shape>
              <v:shape style="position:absolute;left:1353;top:3531;width:284;height:230" coordorigin="1353,3531" coordsize="284,230" path="m1517,3677l1503,3677,1503,3690,1517,3690,1517,3677e" filled="t" fillcolor="#4D4D4F" stroked="f">
                <v:path arrowok="t"/>
                <v:fill/>
              </v:shape>
              <v:shape style="position:absolute;left:1353;top:3531;width:284;height:230" coordorigin="1353,3531" coordsize="284,230" path="m1589,3677l1535,3677,1535,3690,1598,3690,1597,3689,1589,3677e" filled="t" fillcolor="#4D4D4F" stroked="f">
                <v:path arrowok="t"/>
                <v:fill/>
              </v:shape>
              <v:shape style="position:absolute;left:1353;top:3531;width:284;height:230" coordorigin="1353,3531" coordsize="284,230" path="m1485,3655l1471,3655,1471,3667,1485,3667,1485,3655e" filled="t" fillcolor="#4D4D4F" stroked="f">
                <v:path arrowok="t"/>
                <v:fill/>
              </v:shape>
              <v:shape style="position:absolute;left:1353;top:3531;width:284;height:230" coordorigin="1353,3531" coordsize="284,230" path="m1517,3655l1503,3655,1503,3667,1517,3667,1517,3655e" filled="t" fillcolor="#4D4D4F" stroked="f">
                <v:path arrowok="t"/>
                <v:fill/>
              </v:shape>
              <v:shape style="position:absolute;left:1353;top:3531;width:284;height:230" coordorigin="1353,3531" coordsize="284,230" path="m1575,3655l1535,3655,1535,3667,1584,3667,1575,3655e" filled="t" fillcolor="#4D4D4F" stroked="f">
                <v:path arrowok="t"/>
                <v:fill/>
              </v:shape>
              <v:shape style="position:absolute;left:1353;top:3531;width:284;height:230" coordorigin="1353,3531" coordsize="284,230" path="m1485,3632l1471,3632,1471,3645,1485,3645,1485,3632e" filled="t" fillcolor="#4D4D4F" stroked="f">
                <v:path arrowok="t"/>
                <v:fill/>
              </v:shape>
              <v:shape style="position:absolute;left:1353;top:3531;width:284;height:230" coordorigin="1353,3531" coordsize="284,230" path="m1517,3632l1503,3632,1503,3645,1517,3645,1517,3632e" filled="t" fillcolor="#4D4D4F" stroked="f">
                <v:path arrowok="t"/>
                <v:fill/>
              </v:shape>
              <v:shape style="position:absolute;left:1353;top:3531;width:284;height:230" coordorigin="1353,3531" coordsize="284,230" path="m1561,3632l1535,3632,1535,3645,1570,3645,1561,3632e" filled="t" fillcolor="#4D4D4F" stroked="f">
                <v:path arrowok="t"/>
                <v:fill/>
              </v:shape>
              <v:shape style="position:absolute;left:1353;top:3531;width:284;height:230" coordorigin="1353,3531" coordsize="284,230" path="m1353,3606l1353,3623,1355,3630,1363,3638,1370,3640,1397,3640,1408,3637,1422,3626,1426,3617,1426,3612,1372,3612,1363,3610,1353,3606e" filled="t" fillcolor="#4D4D4F" stroked="f">
                <v:path arrowok="t"/>
                <v:fill/>
              </v:shape>
              <v:shape style="position:absolute;left:1353;top:3531;width:284;height:230" coordorigin="1353,3531" coordsize="284,230" path="m1564,3598l1564,3616,1568,3624,1582,3635,1594,3638,1620,3638,1627,3636,1635,3629,1637,3623,1637,3610,1620,3610,1602,3609,1583,3606,1564,3598e" filled="t" fillcolor="#4D4D4F" stroked="f">
                <v:path arrowok="t"/>
                <v:fill/>
              </v:shape>
              <v:shape style="position:absolute;left:1353;top:3531;width:284;height:230" coordorigin="1353,3531" coordsize="284,230" path="m1426,3599l1419,3602,1400,3609,1381,3612,1426,3612,1426,3599e" filled="t" fillcolor="#4D4D4F" stroked="f">
                <v:path arrowok="t"/>
                <v:fill/>
              </v:shape>
              <v:shape style="position:absolute;left:1353;top:3531;width:284;height:230" coordorigin="1353,3531" coordsize="284,230" path="m1637,3606l1629,3608,1620,3610,1637,3610,1637,3606e" filled="t" fillcolor="#4D4D4F" stroked="f">
                <v:path arrowok="t"/>
                <v:fill/>
              </v:shape>
              <v:shape style="position:absolute;left:1353;top:3531;width:284;height:230" coordorigin="1353,3531" coordsize="284,230" path="m1551,3587l1517,3587,1517,3608,1551,3608,1551,3587e" filled="t" fillcolor="#4D4D4F" stroked="f">
                <v:path arrowok="t"/>
                <v:fill/>
              </v:shape>
              <v:shape style="position:absolute;left:1353;top:3531;width:284;height:230" coordorigin="1353,3531" coordsize="284,230" path="m1482,3531l1421,3538,1365,3561,1353,3599,1362,3603,1371,3604,1387,3604,1406,3600,1426,3590,1427,3581,1436,3574,1453,3569,1479,3566,1516,3565,1627,3565,1620,3553,1545,3534,1507,3532,1482,3531e" filled="t" fillcolor="#4D4D4F" stroked="f">
                <v:path arrowok="t"/>
                <v:fill/>
              </v:shape>
              <v:shape style="position:absolute;left:1353;top:3531;width:284;height:230" coordorigin="1353,3531" coordsize="284,230" path="m1627,3565l1516,3565,1543,3569,1559,3576,1564,3587,1572,3594,1592,3600,1611,3602,1619,3602,1628,3601,1635,3589,1629,3570,1627,3565e" filled="t" fillcolor="#4D4D4F" stroked="f">
                <v:path arrowok="t"/>
                <v:fill/>
              </v:shape>
            </v:group>
            <v:group style="position:absolute;left:3634;top:3525;width:252;height:236" coordorigin="3634,3525" coordsize="252,236">
              <v:shape style="position:absolute;left:3634;top:3525;width:252;height:236" coordorigin="3634,3525" coordsize="252,236" path="m3866,3525l3653,3525,3653,3678,3866,3678,3866,3671,3661,3671,3661,3533,3866,3533,3866,3525e" filled="t" fillcolor="#4D4D4F" stroked="f">
                <v:path arrowok="t"/>
                <v:fill/>
              </v:shape>
              <v:shape style="position:absolute;left:3634;top:3525;width:252;height:236" coordorigin="3634,3525" coordsize="252,236" path="m3866,3533l3858,3533,3858,3671,3866,3671,3866,3533e" filled="t" fillcolor="#4D4D4F" stroked="f">
                <v:path arrowok="t"/>
                <v:fill/>
              </v:shape>
              <v:shape style="position:absolute;left:3634;top:3525;width:252;height:236" coordorigin="3634,3525" coordsize="252,236" path="m3837,3541l3683,3541,3676,3542,3670,3548,3669,3553,3669,3650,3670,3656,3676,3661,3683,3663,3837,3663,3843,3661,3849,3656,3849,3655,3686,3655,3682,3654,3678,3650,3677,3646,3677,3558,3678,3553,3682,3550,3686,3549,3849,3549,3849,3548,3843,3542,3837,3541e" filled="t" fillcolor="#4D4D4F" stroked="f">
                <v:path arrowok="t"/>
                <v:fill/>
              </v:shape>
              <v:shape style="position:absolute;left:3634;top:3525;width:252;height:236" coordorigin="3634,3525" coordsize="252,236" path="m3849,3549l3833,3549,3837,3550,3841,3553,3842,3558,3842,3646,3841,3650,3837,3654,3833,3655,3849,3655,3850,3650,3850,3553,3849,3549e" filled="t" fillcolor="#4D4D4F" stroked="f">
                <v:path arrowok="t"/>
                <v:fill/>
              </v:shape>
              <v:shape style="position:absolute;left:3634;top:3525;width:252;height:236" coordorigin="3634,3525" coordsize="252,236" path="m3866,3686l3653,3686,3637,3721,3634,3732,3634,3761,3885,3761,3885,3753,3642,3753,3642,3732,3644,3725,3658,3694,3870,3694,3866,3686e" filled="t" fillcolor="#4D4D4F" stroked="f">
                <v:path arrowok="t"/>
                <v:fill/>
              </v:shape>
              <v:shape style="position:absolute;left:3634;top:3525;width:252;height:236" coordorigin="3634,3525" coordsize="252,236" path="m3870,3694l3861,3694,3875,3726,3878,3737,3878,3753,3885,3753,3885,3732,3883,3721,3877,3710,3870,3694e" filled="t" fillcolor="#4D4D4F" stroked="f">
                <v:path arrowok="t"/>
                <v:fill/>
              </v:shape>
              <v:shape style="position:absolute;left:3634;top:3525;width:252;height:236" coordorigin="3634,3525" coordsize="252,236" path="m3690,3704l3670,3704,3670,3712,3808,3712,3808,3720,3670,3720,3670,3727,3690,3727,3690,3720,3828,3720,3828,3712,3690,3712,3690,3704e" filled="t" fillcolor="#4D4D4F" stroked="f">
                <v:path arrowok="t"/>
                <v:fill/>
              </v:shape>
              <v:shape style="position:absolute;left:3634;top:3525;width:252;height:236" coordorigin="3634,3525" coordsize="252,236" path="m3729,3720l3710,3720,3710,3727,3729,3727,3729,3720e" filled="t" fillcolor="#4D4D4F" stroked="f">
                <v:path arrowok="t"/>
                <v:fill/>
              </v:shape>
              <v:shape style="position:absolute;left:3634;top:3525;width:252;height:236" coordorigin="3634,3525" coordsize="252,236" path="m3768,3720l3749,3720,3749,3727,3768,3727,3768,3720e" filled="t" fillcolor="#4D4D4F" stroked="f">
                <v:path arrowok="t"/>
                <v:fill/>
              </v:shape>
              <v:shape style="position:absolute;left:3634;top:3525;width:252;height:236" coordorigin="3634,3525" coordsize="252,236" path="m3808,3720l3788,3720,3788,3727,3808,3727,3808,3720e" filled="t" fillcolor="#4D4D4F" stroked="f">
                <v:path arrowok="t"/>
                <v:fill/>
              </v:shape>
              <v:shape style="position:absolute;left:3634;top:3525;width:252;height:236" coordorigin="3634,3525" coordsize="252,236" path="m3847,3720l3827,3720,3827,3727,3847,3727,3847,3720e" filled="t" fillcolor="#4D4D4F" stroked="f">
                <v:path arrowok="t"/>
                <v:fill/>
              </v:shape>
              <v:shape style="position:absolute;left:3634;top:3525;width:252;height:236" coordorigin="3634,3525" coordsize="252,236" path="m3709,3712l3690,3712,3690,3720,3709,3720,3709,3712e" filled="t" fillcolor="#4D4D4F" stroked="f">
                <v:path arrowok="t"/>
                <v:fill/>
              </v:shape>
              <v:shape style="position:absolute;left:3634;top:3525;width:252;height:236" coordorigin="3634,3525" coordsize="252,236" path="m3749,3712l3729,3712,3729,3720,3749,3720,3749,3712e" filled="t" fillcolor="#4D4D4F" stroked="f">
                <v:path arrowok="t"/>
                <v:fill/>
              </v:shape>
              <v:shape style="position:absolute;left:3634;top:3525;width:252;height:236" coordorigin="3634,3525" coordsize="252,236" path="m3788,3712l3769,3712,3769,3720,3788,3720,3788,3712e" filled="t" fillcolor="#4D4D4F" stroked="f">
                <v:path arrowok="t"/>
                <v:fill/>
              </v:shape>
              <v:shape style="position:absolute;left:3634;top:3525;width:252;height:236" coordorigin="3634,3525" coordsize="252,236" path="m3729,3704l3710,3704,3710,3712,3729,3712,3729,3704e" filled="t" fillcolor="#4D4D4F" stroked="f">
                <v:path arrowok="t"/>
                <v:fill/>
              </v:shape>
              <v:shape style="position:absolute;left:3634;top:3525;width:252;height:236" coordorigin="3634,3525" coordsize="252,236" path="m3769,3704l3749,3704,3749,3712,3769,3712,3769,3704e" filled="t" fillcolor="#4D4D4F" stroked="f">
                <v:path arrowok="t"/>
                <v:fill/>
              </v:shape>
              <v:shape style="position:absolute;left:3634;top:3525;width:252;height:236" coordorigin="3634,3525" coordsize="252,236" path="m3808,3704l3788,3704,3788,3712,3808,3712,3808,3704e" filled="t" fillcolor="#4D4D4F" stroked="f">
                <v:path arrowok="t"/>
                <v:fill/>
              </v:shape>
              <v:shape style="position:absolute;left:3634;top:3525;width:252;height:236" coordorigin="3634,3525" coordsize="252,236" path="m3847,3704l3827,3704,3827,3712,3847,3712,3847,3704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know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installed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9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est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assume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doubt,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tested.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56" w:lineRule="auto"/>
        <w:ind w:left="1183" w:right="4372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How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find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2"/>
        </w:rPr>
        <w:t>acc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2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edited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testing</w:t>
      </w:r>
      <w:r>
        <w:rPr>
          <w:rFonts w:ascii="Arial" w:hAnsi="Arial" w:cs="Arial" w:eastAsia="Arial"/>
          <w:sz w:val="26"/>
          <w:szCs w:val="2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la</w:t>
      </w:r>
      <w:r>
        <w:rPr>
          <w:rFonts w:ascii="Arial" w:hAnsi="Arial" w:cs="Arial" w:eastAsia="Arial"/>
          <w:sz w:val="26"/>
          <w:szCs w:val="26"/>
          <w:color w:val="FFFFFF"/>
          <w:spacing w:val="5"/>
          <w:w w:val="103"/>
        </w:rPr>
        <w:t>b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oratory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0" w:lineRule="atLeast"/>
        <w:ind w:left="953" w:right="121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National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Association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4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esting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Authorities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A)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provide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details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accredited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oratory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identified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accuratel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Alternativel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removalist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arrange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6"/>
        </w:rPr>
        <w:t>testing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suspect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accredited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orator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1418" w:right="-20"/>
        <w:jc w:val="left"/>
        <w:tabs>
          <w:tab w:pos="37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11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621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4D4D4F"/>
          <w:spacing w:val="-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ab/>
      </w:r>
      <w:hyperlink r:id="rId57">
        <w:r>
          <w:rPr>
            <w:rFonts w:ascii="Arial" w:hAnsi="Arial" w:cs="Arial" w:eastAsia="Arial"/>
            <w:sz w:val="21"/>
            <w:szCs w:val="21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1"/>
            <w:szCs w:val="21"/>
            <w:color w:val="4D4D4F"/>
            <w:spacing w:val="-9"/>
            <w:w w:val="100"/>
          </w:rPr>
          <w:t>w</w:t>
        </w:r>
        <w:r>
          <w:rPr>
            <w:rFonts w:ascii="Arial" w:hAnsi="Arial" w:cs="Arial" w:eastAsia="Arial"/>
            <w:sz w:val="21"/>
            <w:szCs w:val="21"/>
            <w:color w:val="4D4D4F"/>
            <w:spacing w:val="0"/>
            <w:w w:val="100"/>
          </w:rPr>
          <w:t>.na</w:t>
        </w:r>
        <w:r>
          <w:rPr>
            <w:rFonts w:ascii="Arial" w:hAnsi="Arial" w:cs="Arial" w:eastAsia="Arial"/>
            <w:sz w:val="21"/>
            <w:szCs w:val="21"/>
            <w:color w:val="4D4D4F"/>
            <w:spacing w:val="4"/>
            <w:w w:val="100"/>
          </w:rPr>
          <w:t>t</w:t>
        </w:r>
        <w:r>
          <w:rPr>
            <w:rFonts w:ascii="Arial" w:hAnsi="Arial" w:cs="Arial" w:eastAsia="Arial"/>
            <w:sz w:val="21"/>
            <w:szCs w:val="21"/>
            <w:color w:val="4D4D4F"/>
            <w:spacing w:val="0"/>
            <w:w w:val="100"/>
          </w:rPr>
          <w:t>a.asn.au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here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modest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cost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testing,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varies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between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oratories.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9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Can</w:t>
      </w:r>
      <w:r>
        <w:rPr>
          <w:rFonts w:ascii="Arial" w:hAnsi="Arial" w:cs="Arial" w:eastAsia="Arial"/>
          <w:sz w:val="30"/>
          <w:szCs w:val="30"/>
          <w:color w:val="2D317E"/>
          <w:spacing w:val="-1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2D317E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disturb</w:t>
      </w:r>
      <w:r>
        <w:rPr>
          <w:rFonts w:ascii="Arial" w:hAnsi="Arial" w:cs="Arial" w:eastAsia="Arial"/>
          <w:sz w:val="30"/>
          <w:szCs w:val="30"/>
          <w:color w:val="2D317E"/>
          <w:spacing w:val="5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asbestos</w:t>
      </w:r>
      <w:r>
        <w:rPr>
          <w:rFonts w:ascii="Arial" w:hAnsi="Arial" w:cs="Arial" w:eastAsia="Arial"/>
          <w:sz w:val="30"/>
          <w:szCs w:val="30"/>
          <w:color w:val="2D317E"/>
          <w:spacing w:val="3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materials</w:t>
      </w:r>
      <w:r>
        <w:rPr>
          <w:rFonts w:ascii="Arial" w:hAnsi="Arial" w:cs="Arial" w:eastAsia="Arial"/>
          <w:sz w:val="30"/>
          <w:szCs w:val="30"/>
          <w:color w:val="2D317E"/>
          <w:spacing w:val="3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2D317E"/>
          <w:spacing w:val="1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my</w:t>
      </w:r>
      <w:r>
        <w:rPr>
          <w:rFonts w:ascii="Arial" w:hAnsi="Arial" w:cs="Arial" w:eastAsia="Arial"/>
          <w:sz w:val="30"/>
          <w:szCs w:val="30"/>
          <w:color w:val="2D317E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</w:rPr>
        <w:t>home?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8" w:lineRule="auto"/>
        <w:ind w:left="439" w:right="54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Householders</w:t>
      </w:r>
      <w:r>
        <w:rPr>
          <w:rFonts w:ascii="Arial" w:hAnsi="Arial" w:cs="Arial" w:eastAsia="Arial"/>
          <w:sz w:val="21"/>
          <w:szCs w:val="21"/>
          <w:color w:val="4D4D4F"/>
          <w:spacing w:val="4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carry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minor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repairs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long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recommended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activities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followed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29–34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39" w:right="19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states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territories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restrictions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how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sheeting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homeowners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remove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themselves</w:t>
      </w:r>
      <w:r>
        <w:rPr>
          <w:rFonts w:ascii="Arial" w:hAnsi="Arial" w:cs="Arial" w:eastAsia="Arial"/>
          <w:sz w:val="21"/>
          <w:szCs w:val="21"/>
          <w:color w:val="4D4D4F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without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licence;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regulations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state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territory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details.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cases,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recommended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minimising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fibres,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disposing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waste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carefully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followed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reduce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yourself,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family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neigh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ours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89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ete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75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bathroom’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28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00" w:bottom="660" w:left="400" w:right="920"/>
          <w:pgSz w:w="9980" w:h="14180"/>
        </w:sectPr>
      </w:pPr>
      <w:rPr/>
    </w:p>
    <w:p>
      <w:pPr>
        <w:spacing w:before="61" w:after="0" w:line="288" w:lineRule="auto"/>
        <w:ind w:left="100" w:right="676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5.4515pt;margin-top:189.416428pt;width:420.929028pt;height:149.259715pt;mso-position-horizontal-relative:page;mso-position-vertical-relative:page;z-index:-3282" coordorigin="709,3788" coordsize="8419,2985">
            <v:group style="position:absolute;left:1019;top:4539;width:8099;height:2225" coordorigin="1019,4539" coordsize="8099,2225">
              <v:shape style="position:absolute;left:1019;top:4539;width:8099;height:2225" coordorigin="1019,4539" coordsize="8099,2225" path="m1302,4539l1225,4539,1164,4541,1096,4551,1044,4586,1023,4659,1019,4746,1019,4782,1019,6521,1020,6589,1026,6666,1054,6728,1116,6756,1193,6763,1262,6764,8875,6764,8944,6763,9020,6756,9082,6728,9110,6666,9117,6589,9118,6521,9118,4782,9117,4713,9110,4636,9082,4574,9020,4547,8944,4540,1302,4539e" filled="t" fillcolor="#9BD9F7" stroked="f">
                <v:path arrowok="t"/>
                <v:fill/>
              </v:shape>
            </v:group>
            <v:group style="position:absolute;left:719;top:3798;width:4618;height:1118" coordorigin="719,3798" coordsize="4618,1118">
              <v:shape style="position:absolute;left:719;top:3798;width:4618;height:1118" coordorigin="719,3798" coordsize="4618,1118" path="m5112,3798l719,3803,719,3808,1549,4770,1602,4829,1659,4880,1716,4906,1791,4915,5151,4917,5185,4916,5264,4910,5318,4877,5336,4796,5337,3985,5337,3950,5331,3872,5297,3817,5217,3800,5152,3798,5112,3798e" filled="t" fillcolor="#296EB7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jobs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best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left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xperts.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considering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renovation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involves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disturbing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large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amounts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removing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friable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demolition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part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propert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don’t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yourself.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Engage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licensed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removalist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knows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how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manage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without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neigh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00" w:lineRule="atLeast"/>
        <w:ind w:left="100" w:right="1461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F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riabl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28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materia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l</w:t>
      </w:r>
      <w:r>
        <w:rPr>
          <w:rFonts w:ascii="Arial" w:hAnsi="Arial" w:cs="Arial" w:eastAsia="Arial"/>
          <w:sz w:val="30"/>
          <w:szCs w:val="30"/>
          <w:color w:val="1E5840"/>
          <w:spacing w:val="27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shoul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remove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8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onl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y</w:t>
      </w:r>
      <w:r>
        <w:rPr>
          <w:rFonts w:ascii="Arial" w:hAnsi="Arial" w:cs="Arial" w:eastAsia="Arial"/>
          <w:sz w:val="30"/>
          <w:szCs w:val="30"/>
          <w:color w:val="1E5840"/>
          <w:spacing w:val="-2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license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removalist.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849" w:right="5121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How</w:t>
      </w:r>
      <w:r>
        <w:rPr>
          <w:rFonts w:ascii="Arial" w:hAnsi="Arial" w:cs="Arial" w:eastAsia="Arial"/>
          <w:sz w:val="26"/>
          <w:szCs w:val="2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6"/>
          <w:szCs w:val="2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find</w:t>
      </w:r>
      <w:r>
        <w:rPr>
          <w:rFonts w:ascii="Arial" w:hAnsi="Arial" w:cs="Arial" w:eastAsia="Arial"/>
          <w:sz w:val="26"/>
          <w:szCs w:val="26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licensed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asbestos</w:t>
      </w:r>
      <w:r>
        <w:rPr>
          <w:rFonts w:ascii="Arial" w:hAnsi="Arial" w:cs="Arial" w:eastAsia="Arial"/>
          <w:sz w:val="26"/>
          <w:szCs w:val="26"/>
          <w:color w:val="FFFFFF"/>
          <w:spacing w:val="3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FFFFF"/>
          <w:spacing w:val="-5"/>
          <w:w w:val="106"/>
        </w:rPr>
        <w:t>r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3"/>
        </w:rPr>
        <w:t>emovalist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619" w:right="83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regarding</w:t>
      </w:r>
      <w:r>
        <w:rPr>
          <w:rFonts w:ascii="Arial" w:hAnsi="Arial" w:cs="Arial" w:eastAsia="Arial"/>
          <w:sz w:val="21"/>
          <w:szCs w:val="21"/>
          <w:color w:val="4D4D4F"/>
          <w:spacing w:val="2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licenced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removalists,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-22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C64837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42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8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ellow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ages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6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3"/>
        </w:rPr>
        <w:t>emovalists’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619" w:right="10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24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relevant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authority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confirm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business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licence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valid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correct.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2653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W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hat</w:t>
      </w:r>
      <w:r>
        <w:rPr>
          <w:rFonts w:ascii="Arial" w:hAnsi="Arial" w:cs="Arial" w:eastAsia="Arial"/>
          <w:sz w:val="30"/>
          <w:szCs w:val="30"/>
          <w:color w:val="2D317E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safety</w:t>
      </w:r>
      <w:r>
        <w:rPr>
          <w:rFonts w:ascii="Arial" w:hAnsi="Arial" w:cs="Arial" w:eastAsia="Arial"/>
          <w:sz w:val="30"/>
          <w:szCs w:val="30"/>
          <w:color w:val="2D317E"/>
          <w:spacing w:val="1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D317E"/>
          <w:spacing w:val="6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autions</w:t>
      </w:r>
      <w:r>
        <w:rPr>
          <w:rFonts w:ascii="Arial" w:hAnsi="Arial" w:cs="Arial" w:eastAsia="Arial"/>
          <w:sz w:val="30"/>
          <w:szCs w:val="30"/>
          <w:color w:val="2D317E"/>
          <w:spacing w:val="6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do</w:t>
      </w:r>
      <w:r>
        <w:rPr>
          <w:rFonts w:ascii="Arial" w:hAnsi="Arial" w:cs="Arial" w:eastAsia="Arial"/>
          <w:sz w:val="30"/>
          <w:szCs w:val="30"/>
          <w:color w:val="2D317E"/>
          <w:spacing w:val="1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2D317E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need</w:t>
      </w:r>
      <w:r>
        <w:rPr>
          <w:rFonts w:ascii="Arial" w:hAnsi="Arial" w:cs="Arial" w:eastAsia="Arial"/>
          <w:sz w:val="30"/>
          <w:szCs w:val="30"/>
          <w:color w:val="2D317E"/>
          <w:spacing w:val="1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</w:rPr>
        <w:t>to</w:t>
      </w:r>
      <w:r>
        <w:rPr>
          <w:rFonts w:ascii="Arial" w:hAnsi="Arial" w:cs="Arial" w:eastAsia="Arial"/>
          <w:sz w:val="30"/>
          <w:szCs w:val="30"/>
          <w:color w:val="2D317E"/>
          <w:spacing w:val="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6"/>
          <w:w w:val="112"/>
        </w:rPr>
        <w:t>t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1"/>
        </w:rPr>
        <w:t>ake?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8" w:lineRule="auto"/>
        <w:ind w:left="100" w:right="45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carrying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maintenance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painting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sealing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surfaces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without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sanding,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wire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brushing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scraping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(i.e.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air),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only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need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take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usual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activities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working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ventilated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area).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8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w w:val="94"/>
        </w:rPr>
        <w:t>Howeve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plan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disturb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materials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home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might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contain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(su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88" w:lineRule="auto"/>
        <w:ind w:left="100" w:right="65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sanding,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cutting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drilling),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important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take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proper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precautions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handling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avoid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risking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famil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00" w:right="79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24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state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territory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entries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under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urther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advice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asbestos’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guide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pages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4"/>
        </w:rPr>
        <w:t>35–43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78"/>
        </w:rPr>
        <w:t>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100" w:right="1381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5"/>
          <w:w w:val="91"/>
        </w:rPr>
        <w:t>h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1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1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mos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-3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importan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4"/>
        </w:rPr>
        <w:t>point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4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3"/>
          <w:w w:val="94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-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remembe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whe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n</w:t>
      </w:r>
      <w:r>
        <w:rPr>
          <w:rFonts w:ascii="Arial" w:hAnsi="Arial" w:cs="Arial" w:eastAsia="Arial"/>
          <w:sz w:val="30"/>
          <w:szCs w:val="30"/>
          <w:color w:val="1E5840"/>
          <w:spacing w:val="20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handling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product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26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ar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als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o</w:t>
      </w:r>
      <w:r>
        <w:rPr>
          <w:rFonts w:ascii="Arial" w:hAnsi="Arial" w:cs="Arial" w:eastAsia="Arial"/>
          <w:sz w:val="30"/>
          <w:szCs w:val="30"/>
          <w:color w:val="1E5840"/>
          <w:spacing w:val="9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describe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29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belo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w</w:t>
      </w:r>
      <w:r>
        <w:rPr>
          <w:rFonts w:ascii="Arial" w:hAnsi="Arial" w:cs="Arial" w:eastAsia="Arial"/>
          <w:sz w:val="30"/>
          <w:szCs w:val="30"/>
          <w:color w:val="1E5840"/>
          <w:spacing w:val="30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(se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e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‘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ey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240" w:lineRule="auto"/>
        <w:ind w:left="100" w:right="2059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“do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an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d</w:t>
      </w:r>
      <w:r>
        <w:rPr>
          <w:rFonts w:ascii="Arial" w:hAnsi="Arial" w:cs="Arial" w:eastAsia="Arial"/>
          <w:sz w:val="30"/>
          <w:szCs w:val="30"/>
          <w:color w:val="1E5840"/>
          <w:spacing w:val="14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2"/>
        </w:rPr>
        <w:t>don’ts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2"/>
        </w:rPr>
        <w:t>”</w:t>
      </w:r>
      <w:r>
        <w:rPr>
          <w:rFonts w:ascii="Arial" w:hAnsi="Arial" w:cs="Arial" w:eastAsia="Arial"/>
          <w:sz w:val="30"/>
          <w:szCs w:val="30"/>
          <w:color w:val="1E5840"/>
          <w:spacing w:val="16"/>
          <w:w w:val="92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100"/>
        </w:rPr>
        <w:t>fo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1E5840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handlin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g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3"/>
        </w:rPr>
        <w:t>asbesto</w:t>
      </w:r>
      <w:r>
        <w:rPr>
          <w:rFonts w:ascii="Arial" w:hAnsi="Arial" w:cs="Arial" w:eastAsia="Arial"/>
          <w:sz w:val="30"/>
          <w:szCs w:val="30"/>
          <w:color w:val="1E5840"/>
          <w:spacing w:val="0"/>
          <w:w w:val="93"/>
        </w:rPr>
        <w:t>s</w:t>
      </w:r>
      <w:r>
        <w:rPr>
          <w:rFonts w:ascii="Arial" w:hAnsi="Arial" w:cs="Arial" w:eastAsia="Arial"/>
          <w:sz w:val="30"/>
          <w:szCs w:val="30"/>
          <w:color w:val="1E5840"/>
          <w:spacing w:val="15"/>
          <w:w w:val="93"/>
        </w:rPr>
        <w:t> </w:t>
      </w:r>
      <w:r>
        <w:rPr>
          <w:rFonts w:ascii="Arial" w:hAnsi="Arial" w:cs="Arial" w:eastAsia="Arial"/>
          <w:sz w:val="30"/>
          <w:szCs w:val="30"/>
          <w:color w:val="1E5840"/>
          <w:spacing w:val="6"/>
          <w:w w:val="90"/>
        </w:rPr>
        <w:t>materials’).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both"/>
        <w:spacing w:after="0"/>
        <w:sectPr>
          <w:pgMar w:header="137438953" w:footer="466" w:top="1020" w:bottom="720" w:left="920" w:right="380"/>
          <w:pgSz w:w="9980" w:h="14180"/>
        </w:sectPr>
      </w:pPr>
      <w:rPr/>
    </w:p>
    <w:p>
      <w:pPr>
        <w:spacing w:before="46" w:after="0" w:line="240" w:lineRule="auto"/>
        <w:ind w:left="1126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26.4291pt;margin-top:34.306385pt;width:421.942628pt;height:603.278356pt;mso-position-horizontal-relative:page;mso-position-vertical-relative:page;z-index:-3281" coordorigin="529,686" coordsize="8439,12066">
            <v:group style="position:absolute;left:845;top:1409;width:8113;height:11333" coordorigin="845,1409" coordsize="8113,11333">
              <v:shape style="position:absolute;left:845;top:1409;width:8113;height:11333" coordorigin="845,1409" coordsize="8113,11333" path="m1128,1409l1051,1409,990,1411,923,1421,871,1456,849,1528,845,1615,845,1652,845,12499,846,12568,852,12644,880,12706,942,12734,1019,12741,1088,12742,8714,12742,8783,12741,8860,12734,8922,12706,8950,12644,8957,12568,8957,12499,8957,1652,8957,1583,8950,1506,8922,1444,8860,1416,8783,1410,1128,1409e" filled="t" fillcolor="#296EB7" stroked="f">
                <v:path arrowok="t"/>
                <v:fill/>
              </v:shape>
            </v:group>
            <v:group style="position:absolute;left:539;top:696;width:3420;height:1260" coordorigin="539,696" coordsize="3420,1260">
              <v:shape style="position:absolute;left:539;top:696;width:3420;height:1260" coordorigin="539,696" coordsize="3420,1260" path="m3734,696l539,700,539,706,1378,1802,1427,1864,1480,1917,1536,1945,1611,1955,3772,1956,3807,1956,3885,1949,3939,1916,3957,1835,3959,883,3958,848,3952,770,3919,715,3838,698,3773,696,3734,696e" filled="t" fillcolor="#2D317E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CASE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8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7"/>
          <w:b/>
          <w:bCs/>
        </w:rPr>
        <w:t>STUDY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4D2F6"/>
          <w:spacing w:val="4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3"/>
        </w:rPr>
        <w:t>ET</w:t>
      </w:r>
      <w:r>
        <w:rPr>
          <w:rFonts w:ascii="Arial" w:hAnsi="Arial" w:cs="Arial" w:eastAsia="Arial"/>
          <w:sz w:val="21"/>
          <w:szCs w:val="21"/>
          <w:color w:val="84D2F6"/>
          <w:spacing w:val="8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93"/>
        </w:rPr>
        <w:t>R’S</w:t>
      </w:r>
      <w:r>
        <w:rPr>
          <w:rFonts w:ascii="Arial" w:hAnsi="Arial" w:cs="Arial" w:eastAsia="Arial"/>
          <w:sz w:val="21"/>
          <w:szCs w:val="21"/>
          <w:color w:val="84D2F6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84D2F6"/>
          <w:spacing w:val="-17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84D2F6"/>
          <w:spacing w:val="9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84D2F6"/>
          <w:spacing w:val="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84D2F6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was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planning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renovate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bathroom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950s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house.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1140" w:right="43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friend,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builde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tells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him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there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cement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walls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advice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removal.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40" w:right="3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8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thinks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sounds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xpensive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wants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renovation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himself.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starts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renovation,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whi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involves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some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structural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rearrangement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walls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removal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xisting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cladding,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whi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piles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skip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drivewa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40" w:right="45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Margaret,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who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lives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xt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door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ete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sees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rubbish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driveway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hears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noise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renovation.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read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concerned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dust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might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blowing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over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house.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particularly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worried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hildren,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aged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from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7"/>
        </w:rPr>
        <w:t>years.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keeps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hildren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indoors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phones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local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government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environmental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officer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(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O),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who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comes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straight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inspect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work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xt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doo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140" w:right="3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tells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stop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work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immediatel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fter</w:t>
      </w:r>
      <w:r>
        <w:rPr>
          <w:rFonts w:ascii="Arial" w:hAnsi="Arial" w:cs="Arial" w:eastAsia="Arial"/>
          <w:sz w:val="21"/>
          <w:szCs w:val="21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some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questions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ete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concludes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house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old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enough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contain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xplains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unless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show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(by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having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tested),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must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treat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as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asbestos-containing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material.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1"/>
        </w:rPr>
        <w:t>’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assessment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site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shows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total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amount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sheeting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needs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remove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less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than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square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metres.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means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allowed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continue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work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given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formal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notice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140" w:right="26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must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take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reasonable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precautions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remove</w:t>
      </w:r>
      <w:r>
        <w:rPr>
          <w:rFonts w:ascii="Arial" w:hAnsi="Arial" w:cs="Arial" w:eastAsia="Arial"/>
          <w:sz w:val="21"/>
          <w:szCs w:val="21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dispose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material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sa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ely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(according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requirements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local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authority),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double-bagging,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labelling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materials,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measures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reduce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dust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orne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fibres</w:t>
      </w:r>
      <w:r>
        <w:rPr>
          <w:rFonts w:ascii="Arial" w:hAnsi="Arial" w:cs="Arial" w:eastAsia="Arial"/>
          <w:sz w:val="21"/>
          <w:szCs w:val="21"/>
          <w:color w:val="FFFFF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disposal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designated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waste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disposal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site.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11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advises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out</w:t>
      </w:r>
      <w:r>
        <w:rPr>
          <w:rFonts w:ascii="Arial" w:hAnsi="Arial" w:cs="Arial" w:eastAsia="Arial"/>
          <w:sz w:val="21"/>
          <w:szCs w:val="21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wearing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personal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protective</w:t>
      </w:r>
      <w:r>
        <w:rPr>
          <w:rFonts w:ascii="Arial" w:hAnsi="Arial" w:cs="Arial" w:eastAsia="Arial"/>
          <w:sz w:val="21"/>
          <w:szCs w:val="21"/>
          <w:color w:val="FFFFFF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equipment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40" w:lineRule="auto"/>
        <w:ind w:left="114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1"/>
          <w:szCs w:val="21"/>
          <w:color w:val="FFFFFF"/>
          <w:w w:val="93"/>
        </w:rPr>
        <w:t>(respirato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gloves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overalls)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while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doing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work.</w:t>
      </w:r>
      <w:r>
        <w:rPr>
          <w:rFonts w:ascii="Arial" w:hAnsi="Arial" w:cs="Arial" w:eastAsia="Arial"/>
          <w:sz w:val="12"/>
          <w:szCs w:val="12"/>
          <w:color w:val="FFFFFF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0" w:lineRule="atLeast"/>
        <w:ind w:left="1140" w:right="8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reassures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Margaret</w:t>
      </w:r>
      <w:r>
        <w:rPr>
          <w:rFonts w:ascii="Arial" w:hAnsi="Arial" w:cs="Arial" w:eastAsia="Arial"/>
          <w:sz w:val="21"/>
          <w:szCs w:val="21"/>
          <w:color w:val="FFFFF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xplains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procedures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8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eter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FFFFF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now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using.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tells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her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contact</w:t>
      </w:r>
      <w:r>
        <w:rPr>
          <w:rFonts w:ascii="Arial" w:hAnsi="Arial" w:cs="Arial" w:eastAsia="Arial"/>
          <w:sz w:val="21"/>
          <w:szCs w:val="21"/>
          <w:color w:val="FFFFFF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him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again</w:t>
      </w:r>
      <w:r>
        <w:rPr>
          <w:rFonts w:ascii="Arial" w:hAnsi="Arial" w:cs="Arial" w:eastAsia="Arial"/>
          <w:sz w:val="21"/>
          <w:szCs w:val="21"/>
          <w:color w:val="FFFFF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she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further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concerns.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6" w:after="0" w:line="240" w:lineRule="auto"/>
        <w:ind w:left="12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983101pt;margin-top:3.003434pt;width:2.332pt;height:4.664pt;mso-position-horizontal-relative:page;mso-position-vertical-relative:paragraph;z-index:-3280" type="#_x0000_t202" filled="f" stroked="f">
            <v:textbox inset="0,0,0,0">
              <w:txbxContent>
                <w:p>
                  <w:pPr>
                    <w:spacing w:before="0" w:after="0" w:line="92" w:lineRule="exact"/>
                    <w:ind w:right="-54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FFFFFF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See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pages</w:t>
      </w:r>
      <w:r>
        <w:rPr>
          <w:rFonts w:ascii="Arial" w:hAnsi="Arial" w:cs="Arial" w:eastAsia="Arial"/>
          <w:sz w:val="16"/>
          <w:szCs w:val="16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EE7827"/>
          <w:spacing w:val="0"/>
          <w:w w:val="100"/>
        </w:rPr>
        <w:t>29–34</w:t>
      </w:r>
      <w:r>
        <w:rPr>
          <w:rFonts w:ascii="Arial" w:hAnsi="Arial" w:cs="Arial" w:eastAsia="Arial"/>
          <w:sz w:val="16"/>
          <w:szCs w:val="16"/>
          <w:color w:val="EE782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further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information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personal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protective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equipment,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handling,</w:t>
      </w:r>
      <w:r>
        <w:rPr>
          <w:rFonts w:ascii="Arial" w:hAnsi="Arial" w:cs="Arial" w:eastAsia="Arial"/>
          <w:sz w:val="16"/>
          <w:szCs w:val="16"/>
          <w:color w:val="FFFFFF"/>
          <w:spacing w:val="-6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kaging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14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disposal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asbestos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waste.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40" w:bottom="660" w:left="400" w:right="1380"/>
          <w:pgSz w:w="9980" w:h="14180"/>
        </w:sectPr>
      </w:pPr>
      <w:rPr/>
    </w:p>
    <w:p>
      <w:pPr>
        <w:spacing w:before="98" w:after="0" w:line="400" w:lineRule="exact"/>
        <w:ind w:left="718" w:right="2808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21.4685pt;margin-top:34.841003pt;width:366.525251pt;height:71.925257pt;mso-position-horizontal-relative:page;mso-position-vertical-relative:page;z-index:-3279" coordorigin="429,697" coordsize="7331,1439">
            <v:group style="position:absolute;left:439;top:707;width:7311;height:1419" coordorigin="439,707" coordsize="7311,1419">
              <v:shape style="position:absolute;left:439;top:707;width:7311;height:1419" coordorigin="439,707" coordsize="7311,1419" path="m7525,707l439,707,439,712,1173,1958,1215,2027,1262,2085,1315,2114,1392,2124,7563,2125,7598,2125,7676,2119,7731,2085,7748,2005,7750,1940,7750,894,7749,859,7743,781,7710,726,7629,708,7564,707,7525,707e" filled="t" fillcolor="#1E5840" stroked="f">
                <v:path arrowok="t"/>
                <v:fill/>
              </v:shape>
              <v:shape style="position:absolute;left:2054;top:1102;width:69;height:131" type="#_x0000_t75">
                <v:imagedata r:id="rId58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KEY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-12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‘DOS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66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AND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54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DON’TS’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13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FOR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HANDLING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1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8"/>
          <w:b/>
          <w:bCs/>
        </w:rPr>
        <w:t>ASBESTOS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56"/>
          <w:w w:val="78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8"/>
          <w:b/>
          <w:bCs/>
        </w:rPr>
        <w:t>MATERIALS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23" w:right="73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Before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starting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involving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assess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size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nature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job,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ability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complete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task.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job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appears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compl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0"/>
        </w:rPr>
        <w:t>x,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beyond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abilit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employ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qualified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tradesperson.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decide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ahead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yourself,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8" w:lineRule="auto"/>
        <w:ind w:left="123" w:right="44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assess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number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sessions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necessary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complete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4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obtain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enough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suitable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carry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work.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described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below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(including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personal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equipment)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available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most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hardware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ety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suppliers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(re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8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ellow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ages).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ersona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</w:rPr>
        <w:t>protectiv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1"/>
          <w:b/>
          <w:bCs/>
        </w:rPr>
        <w:t>equipment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88" w:lineRule="auto"/>
        <w:ind w:left="123" w:right="86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12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earing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right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personal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protective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equipment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essential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protect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working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asbestos.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07CBF"/>
          <w:spacing w:val="-14"/>
          <w:w w:val="91"/>
        </w:rPr>
        <w:t>W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1"/>
        </w:rPr>
        <w:t>ear</w:t>
      </w:r>
      <w:r>
        <w:rPr>
          <w:rFonts w:ascii="Arial" w:hAnsi="Arial" w:cs="Arial" w:eastAsia="Arial"/>
          <w:sz w:val="24"/>
          <w:szCs w:val="24"/>
          <w:color w:val="507CBF"/>
          <w:spacing w:val="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1"/>
        </w:rPr>
        <w:t>an</w:t>
      </w:r>
      <w:r>
        <w:rPr>
          <w:rFonts w:ascii="Arial" w:hAnsi="Arial" w:cs="Arial" w:eastAsia="Arial"/>
          <w:sz w:val="24"/>
          <w:szCs w:val="24"/>
          <w:color w:val="507CBF"/>
          <w:spacing w:val="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1"/>
        </w:rPr>
        <w:t>appropriate</w:t>
      </w:r>
      <w:r>
        <w:rPr>
          <w:rFonts w:ascii="Arial" w:hAnsi="Arial" w:cs="Arial" w:eastAsia="Arial"/>
          <w:sz w:val="24"/>
          <w:szCs w:val="24"/>
          <w:color w:val="507CBF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respirator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90" w:lineRule="atLeast"/>
        <w:ind w:left="123" w:right="40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Ordinary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masks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ef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ective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preventing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inhalation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dust.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4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wear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either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6"/>
        </w:rPr>
        <w:t>half-face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filter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fitted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class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P1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P2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filter</w:t>
      </w:r>
      <w:r>
        <w:rPr>
          <w:rFonts w:ascii="Arial" w:hAnsi="Arial" w:cs="Arial" w:eastAsia="Arial"/>
          <w:sz w:val="21"/>
          <w:szCs w:val="21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cartridge,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class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P1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P2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disposable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appropriate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asbestos.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Respiratory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protection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devices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comply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Australian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/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New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Zealand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Standard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7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6.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his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number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always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displayed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mask.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ensure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ective,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users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clean-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shaven,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fit.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0.87686pt;height:110.88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3" w:right="-20"/>
        <w:jc w:val="left"/>
        <w:tabs>
          <w:tab w:pos="2780" w:val="left"/>
          <w:tab w:pos="570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184.396774pt;margin-top:-118.002617pt;width:110.875781pt;height:110.88pt;mso-position-horizontal-relative:page;mso-position-vertical-relative:paragraph;z-index:-3278" type="#_x0000_t75">
            <v:imagedata r:id="rId60" o:title=""/>
          </v:shape>
        </w:pict>
      </w:r>
      <w:r>
        <w:rPr/>
        <w:pict>
          <v:shape style="position:absolute;margin-left:330.734741pt;margin-top:-117.294098pt;width:110.875313pt;height:110.88pt;mso-position-horizontal-relative:page;mso-position-vertical-relative:paragraph;z-index:-3277" type="#_x0000_t75">
            <v:imagedata r:id="rId61" o:title=""/>
          </v:shape>
        </w:pict>
      </w:r>
      <w:r>
        <w:rPr/>
        <w:pict>
          <v:group style="position:absolute;margin-left:50.618pt;margin-top:21.940973pt;width:73.766pt;height:40.183213pt;mso-position-horizontal-relative:page;mso-position-vertical-relative:paragraph;z-index:-3276" coordorigin="1012,439" coordsize="1475,804">
            <v:group style="position:absolute;left:1022;top:449;width:1455;height:784" coordorigin="1022,449" coordsize="1455,784">
              <v:shape style="position:absolute;left:1022;top:449;width:1455;height:784" coordorigin="1022,449" coordsize="1455,784" path="m1111,449l1039,459,1022,553,1022,1144,1033,1216,1127,1232,1996,1232,2056,1224,2104,1167,2478,453,2478,451,1111,449e" filled="t" fillcolor="#6CB576" stroked="f">
                <v:path arrowok="t"/>
                <v:fill/>
              </v:shape>
            </v:group>
            <v:group style="position:absolute;left:1156;top:629;width:578;height:445" coordorigin="1156,629" coordsize="578,445">
              <v:shape style="position:absolute;left:1156;top:629;width:578;height:445" coordorigin="1156,629" coordsize="578,445" path="m1270,746l1156,861,1370,1073,1587,856,1379,856,1270,746e" filled="t" fillcolor="#FFFFFF" stroked="f">
                <v:path arrowok="t"/>
                <v:fill/>
              </v:shape>
              <v:shape style="position:absolute;left:1156;top:629;width:578;height:445" coordorigin="1156,629" coordsize="578,445" path="m1652,629l1379,856,1587,856,1734,710,1652,62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4.593597pt;margin-top:21.940973pt;width:73.766pt;height:40.183213pt;mso-position-horizontal-relative:page;mso-position-vertical-relative:paragraph;z-index:-3275" coordorigin="3692,439" coordsize="1475,804">
            <v:group style="position:absolute;left:3702;top:449;width:1455;height:784" coordorigin="3702,449" coordsize="1455,784">
              <v:shape style="position:absolute;left:3702;top:449;width:1455;height:784" coordorigin="3702,449" coordsize="1455,784" path="m3790,449l3718,459,3702,553,3702,1144,3712,1216,3807,1232,4675,1232,4736,1224,4784,1167,5157,453,5157,451,3790,449e" filled="t" fillcolor="#6CB576" stroked="f">
                <v:path arrowok="t"/>
                <v:fill/>
              </v:shape>
            </v:group>
            <v:group style="position:absolute;left:3852;top:629;width:578;height:445" coordorigin="3852,629" coordsize="578,445">
              <v:shape style="position:absolute;left:3852;top:629;width:578;height:445" coordorigin="3852,629" coordsize="578,445" path="m3966,746l3852,861,4066,1073,4283,856,4075,856,3966,746e" filled="t" fillcolor="#FFFFFF" stroked="f">
                <v:path arrowok="t"/>
                <v:fill/>
              </v:shape>
              <v:shape style="position:absolute;left:3852;top:629;width:578;height:445" coordorigin="3852,629" coordsize="578,445" path="m4347,629l4075,856,4283,856,4430,710,4347,62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0.529297pt;margin-top:21.940973pt;width:73.766pt;height:40.183213pt;mso-position-horizontal-relative:page;mso-position-vertical-relative:paragraph;z-index:-3274" coordorigin="6611,439" coordsize="1475,804">
            <v:group style="position:absolute;left:6621;top:449;width:1455;height:784" coordorigin="6621,449" coordsize="1455,784">
              <v:shape style="position:absolute;left:6621;top:449;width:1455;height:784" coordorigin="6621,449" coordsize="1455,784" path="m6709,449l6637,459,6621,553,6621,1144,6631,1216,6725,1232,7594,1232,7655,1224,7702,1167,8076,453,8076,451,6709,449e" filled="t" fillcolor="#BF2026" stroked="f">
                <v:path arrowok="t"/>
                <v:fill/>
              </v:shape>
            </v:group>
            <v:group style="position:absolute;left:6775;top:611;width:473;height:433" coordorigin="6775,611" coordsize="473,433">
              <v:shape style="position:absolute;left:6775;top:611;width:473;height:433" coordorigin="6775,611" coordsize="473,433" path="m7167,611l6775,926,6880,1043,7247,687,7167,611e" filled="t" fillcolor="#FFFFFF" stroked="f">
                <v:path arrowok="t"/>
                <v:fill/>
              </v:shape>
            </v:group>
            <v:group style="position:absolute;left:6778;top:609;width:460;height:445" coordorigin="6778,609" coordsize="460,445">
              <v:shape style="position:absolute;left:6778;top:609;width:460;height:445" coordorigin="6778,609" coordsize="460,445" path="m6860,609l6778,685,7113,1054,7238,955,6860,60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7"/>
          <w:position w:val="1"/>
        </w:rPr>
        <w:t>Half-face</w:t>
      </w:r>
      <w:r>
        <w:rPr>
          <w:rFonts w:ascii="Arial" w:hAnsi="Arial" w:cs="Arial" w:eastAsia="Arial"/>
          <w:sz w:val="19"/>
          <w:szCs w:val="19"/>
          <w:color w:val="4D4D4F"/>
          <w:spacing w:val="-2"/>
          <w:w w:val="97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>filter</w:t>
      </w:r>
      <w:r>
        <w:rPr>
          <w:rFonts w:ascii="Arial" w:hAnsi="Arial" w:cs="Arial" w:eastAsia="Arial"/>
          <w:sz w:val="19"/>
          <w:szCs w:val="19"/>
          <w:color w:val="4D4D4F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>respirator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4D4D4F"/>
          <w:spacing w:val="-18"/>
          <w:w w:val="92"/>
          <w:position w:val="1"/>
        </w:rPr>
        <w:t>T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  <w:position w:val="1"/>
        </w:rPr>
        <w:t>win-strap</w:t>
      </w:r>
      <w:r>
        <w:rPr>
          <w:rFonts w:ascii="Arial" w:hAnsi="Arial" w:cs="Arial" w:eastAsia="Arial"/>
          <w:sz w:val="19"/>
          <w:szCs w:val="19"/>
          <w:color w:val="4D4D4F"/>
          <w:spacing w:val="9"/>
          <w:w w:val="92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  <w:position w:val="1"/>
        </w:rPr>
        <w:t>disposable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2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>P2</w:t>
      </w:r>
      <w:r>
        <w:rPr>
          <w:rFonts w:ascii="Arial" w:hAnsi="Arial" w:cs="Arial" w:eastAsia="Arial"/>
          <w:sz w:val="19"/>
          <w:szCs w:val="19"/>
          <w:color w:val="4D4D4F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>mask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  <w:position w:val="0"/>
        </w:rPr>
        <w:t>Ordinary</w:t>
      </w:r>
      <w:r>
        <w:rPr>
          <w:rFonts w:ascii="Arial" w:hAnsi="Arial" w:cs="Arial" w:eastAsia="Arial"/>
          <w:sz w:val="19"/>
          <w:szCs w:val="19"/>
          <w:color w:val="4D4D4F"/>
          <w:spacing w:val="-15"/>
          <w:w w:val="93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  <w:position w:val="0"/>
        </w:rPr>
        <w:t>single-strap</w:t>
      </w:r>
      <w:r>
        <w:rPr>
          <w:rFonts w:ascii="Arial" w:hAnsi="Arial" w:cs="Arial" w:eastAsia="Arial"/>
          <w:sz w:val="19"/>
          <w:szCs w:val="19"/>
          <w:color w:val="4D4D4F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93"/>
          <w:position w:val="0"/>
        </w:rPr>
        <w:t>dust</w:t>
      </w:r>
      <w:r>
        <w:rPr>
          <w:rFonts w:ascii="Arial" w:hAnsi="Arial" w:cs="Arial" w:eastAsia="Arial"/>
          <w:sz w:val="19"/>
          <w:szCs w:val="19"/>
          <w:color w:val="4D4D4F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4D4D4F"/>
          <w:spacing w:val="0"/>
          <w:w w:val="100"/>
          <w:position w:val="0"/>
        </w:rPr>
        <w:t>mask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37438953" w:footer="466" w:top="960" w:bottom="720" w:left="900" w:right="380"/>
          <w:pgSz w:w="9980" w:h="14180"/>
        </w:sectPr>
      </w:pPr>
      <w:rPr/>
    </w:p>
    <w:p>
      <w:pPr>
        <w:spacing w:before="64" w:after="0" w:line="288" w:lineRule="auto"/>
        <w:ind w:left="449" w:right="3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eep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session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completed,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cleaning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done,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contaminated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clothing</w:t>
      </w:r>
      <w:r>
        <w:rPr>
          <w:rFonts w:ascii="Arial" w:hAnsi="Arial" w:cs="Arial" w:eastAsia="Arial"/>
          <w:sz w:val="21"/>
          <w:szCs w:val="21"/>
          <w:color w:val="4D4D4F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has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removed,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bagged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sealed.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449" w:right="33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material,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half-face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disposable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cartridge-type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particulate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respirator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class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P1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P2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satisfactor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Respirators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masks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worn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continually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person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removing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material.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07CBF"/>
          <w:spacing w:val="-14"/>
          <w:w w:val="91"/>
        </w:rPr>
        <w:t>W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1"/>
        </w:rPr>
        <w:t>ear</w:t>
      </w:r>
      <w:r>
        <w:rPr>
          <w:rFonts w:ascii="Arial" w:hAnsi="Arial" w:cs="Arial" w:eastAsia="Arial"/>
          <w:sz w:val="24"/>
          <w:szCs w:val="24"/>
          <w:color w:val="507CBF"/>
          <w:spacing w:val="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91"/>
        </w:rPr>
        <w:t>disposable</w:t>
      </w:r>
      <w:r>
        <w:rPr>
          <w:rFonts w:ascii="Arial" w:hAnsi="Arial" w:cs="Arial" w:eastAsia="Arial"/>
          <w:sz w:val="24"/>
          <w:szCs w:val="24"/>
          <w:color w:val="507CBF"/>
          <w:spacing w:val="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07CBF"/>
          <w:spacing w:val="0"/>
          <w:w w:val="100"/>
        </w:rPr>
        <w:t>clothing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8" w:lineRule="auto"/>
        <w:ind w:left="449" w:right="1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Disposable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coveralls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prevent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contamination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clothing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footwea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atta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hed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hood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disposable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hat,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suitable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disposable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gloves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also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worn.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coveralls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should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xternal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kets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velcro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fastenings,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gloves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88" w:lineRule="auto"/>
        <w:ind w:left="449" w:right="4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sufficiently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robust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done.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Smooth,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nonslip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footwear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without</w:t>
      </w:r>
      <w:r>
        <w:rPr>
          <w:rFonts w:ascii="Arial" w:hAnsi="Arial" w:cs="Arial" w:eastAsia="Arial"/>
          <w:sz w:val="21"/>
          <w:szCs w:val="21"/>
          <w:color w:val="4D4D4F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laces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fasteners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pre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erable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plastic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overshoes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risk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slipping.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exact"/>
        <w:ind w:left="43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5.014608pt;margin-top:26.043064pt;width:423.352573pt;height:358.952749pt;mso-position-horizontal-relative:page;mso-position-vertical-relative:paragraph;z-index:-3273" coordorigin="500,521" coordsize="8467,7179">
            <v:group style="position:absolute;left:1212;top:531;width:7745;height:7159" coordorigin="1212,531" coordsize="7745,7159">
              <v:shape style="position:absolute;left:1212;top:531;width:7745;height:7159" coordorigin="1212,531" coordsize="7745,7159" path="m1358,531l1289,532,1223,559,1212,627,1212,7582,1213,7613,1241,7679,1308,7690,1344,7690,8850,7690,8924,7681,8956,7622,8957,639,8956,608,8929,542,8861,531,1358,531e" filled="t" fillcolor="#E1F3FD" stroked="f">
                <v:path arrowok="t"/>
                <v:fill/>
              </v:shape>
            </v:group>
            <v:group style="position:absolute;left:510;top:860;width:1491;height:650" coordorigin="510,860" coordsize="1491,650">
              <v:shape style="position:absolute;left:510;top:860;width:1491;height:650" coordorigin="510,860" coordsize="1491,650" path="m594,860l526,871,510,930,510,1426,511,1457,553,1508,618,1510,1592,1510,1663,1493,1698,1443,2001,863,2001,861,594,860e" filled="t" fillcolor="#6CB57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Whe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handlin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removin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asbesto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cemen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color w:val="4477BC"/>
          <w:spacing w:val="2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product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4477BC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1"/>
          <w:b/>
          <w:bCs/>
          <w:position w:val="-1"/>
        </w:rPr>
        <w:t>general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40" w:lineRule="auto"/>
        <w:ind w:left="1914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well-ventilated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possible,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90" w:lineRule="exact"/>
        <w:ind w:left="291" w:right="-20"/>
        <w:jc w:val="left"/>
        <w:tabs>
          <w:tab w:pos="2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-1"/>
        </w:rPr>
        <w:t>(but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-1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-1"/>
        </w:rPr>
        <w:t>windy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-1"/>
        </w:rPr>
        <w:t>days)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8" w:lineRule="auto"/>
        <w:ind w:left="2254" w:right="499" w:firstLine="-340"/>
        <w:jc w:val="left"/>
        <w:tabs>
          <w:tab w:pos="2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thoroughly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regularly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during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lightly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spraying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surfaces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1: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polyvinyl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acetate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(P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A):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solution,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low-pressure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water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from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garden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hose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outdoors);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keep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wet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until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kaged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225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transport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2254" w:right="294" w:firstLine="-340"/>
        <w:jc w:val="left"/>
        <w:tabs>
          <w:tab w:pos="2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nonpowered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tools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(e.g.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5"/>
        </w:rPr>
        <w:t>guillotine,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hand-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powered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drill)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generate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smaller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amounts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waste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hips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coarser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than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those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generated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when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using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power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tools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14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nails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sheeting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5"/>
        </w:rPr>
        <w:t>minimal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breakage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2254" w:right="314" w:firstLine="-340"/>
        <w:jc w:val="left"/>
        <w:tabs>
          <w:tab w:pos="2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(not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drop)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3"/>
        </w:rPr>
        <w:t>sheets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layers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polythene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sheeting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least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0.2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mm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5"/>
        </w:rPr>
        <w:t>(e.g.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heavy-duty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builders’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plastic)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14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minimise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cutting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breaking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products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914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protective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equipment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5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2254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described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below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2254" w:right="253" w:firstLine="-340"/>
        <w:jc w:val="left"/>
        <w:tabs>
          <w:tab w:pos="22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shower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hair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immediately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afterwards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regardless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whether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gloves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were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used,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thoroughly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clean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hands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fingernail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remov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dus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asbesto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tha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ma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3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od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6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137438953" w:footer="466" w:top="1000" w:bottom="660" w:left="400" w:right="1040"/>
          <w:pgSz w:w="9980" w:h="1418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137438953" w:footer="466" w:top="1300" w:bottom="720" w:left="760" w:right="380"/>
          <w:pgSz w:w="9980" w:h="14180"/>
        </w:sectPr>
      </w:pPr>
      <w:rPr/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7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DON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high-pressure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jets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surfaces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7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3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spread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loose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dust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340" w:right="1072" w:firstLine="-340"/>
        <w:jc w:val="both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slide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sheet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abrade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surface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materials,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increase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likelihood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fibres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dust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7" w:lineRule="auto"/>
        <w:ind w:left="340" w:right="1138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tools,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abrasive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cutting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sanding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discs,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7"/>
        </w:rPr>
        <w:t>compressed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cement,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these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contribute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orne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debris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dry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sand,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brush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scrape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surfaces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painted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7" w:lineRule="auto"/>
        <w:ind w:left="340" w:right="885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corrugated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roofs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avoided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man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peopl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hav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bee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injure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fallin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throug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weathere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2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roofs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while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attempting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treat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repair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roof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surface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products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garden,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they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3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crushed.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  <w:cols w:num="2" w:equalWidth="0">
            <w:col w:w="928" w:space="671"/>
            <w:col w:w="724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3" w:lineRule="exact"/>
        <w:ind w:left="26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3.87241pt;margin-top:-277.673431pt;width:423.356582pt;height:259.9670pt;mso-position-horizontal-relative:page;mso-position-vertical-relative:paragraph;z-index:-3272" coordorigin="677,-5553" coordsize="8467,5199">
            <v:group style="position:absolute;left:1389;top:-5543;width:7745;height:5179" coordorigin="1389,-5543" coordsize="7745,5179">
              <v:shape style="position:absolute;left:1389;top:-5543;width:7745;height:5179" coordorigin="1389,-5543" coordsize="7745,5179" path="m1497,-5543l1432,-5542,1390,-5491,1389,-5459,1389,-448,1396,-388,1473,-364,9027,-364,9064,-364,9123,-380,9135,-448,9134,-5473,9119,-5532,9051,-5543,1497,-5543e" filled="t" fillcolor="#F4E2DA" stroked="f">
                <v:path arrowok="t"/>
                <v:fill/>
              </v:shape>
            </v:group>
            <v:group style="position:absolute;left:687;top:-5101;width:1491;height:650" coordorigin="687,-5101" coordsize="1491,650">
              <v:shape style="position:absolute;left:687;top:-5101;width:1491;height:650" coordorigin="687,-5101" coordsize="1491,650" path="m771,-5101l703,-5090,688,-5031,687,-4535,688,-4504,730,-4453,795,-4451,1770,-4451,1840,-4468,1875,-4518,2178,-5098,2178,-5100,771,-5101e" filled="t" fillcolor="#BF202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785408pt;margin-top:27.542364pt;width:423.439573pt;height:146.021749pt;mso-position-horizontal-relative:page;mso-position-vertical-relative:paragraph;z-index:-3271" coordorigin="676,551" coordsize="8469,2920">
            <v:group style="position:absolute;left:1386;top:561;width:7749;height:2900" coordorigin="1386,561" coordsize="7749,2900">
              <v:shape style="position:absolute;left:1386;top:561;width:7749;height:2900" coordorigin="1386,561" coordsize="7749,2900" path="m1532,561l1462,562,1396,589,1386,657,1386,3354,1387,3385,1414,3450,1482,3461,1518,3461,9027,3461,9101,3453,9133,3394,9134,669,9134,638,9106,572,9038,561,1532,561e" filled="t" fillcolor="#E1F3FD" stroked="f">
                <v:path arrowok="t"/>
                <v:fill/>
              </v:shape>
            </v:group>
            <v:group style="position:absolute;left:686;top:934;width:1491;height:650" coordorigin="686,934" coordsize="1491,650">
              <v:shape style="position:absolute;left:686;top:934;width:1491;height:650" coordorigin="686,934" coordsize="1491,650" path="m770,934l701,945,686,1004,686,1500,687,1531,729,1582,793,1584,1768,1584,1839,1567,1874,1517,2177,938,2177,936,770,934e" filled="t" fillcolor="#6CB57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Whe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workin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indoors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633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isolate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90" w:lineRule="exact"/>
        <w:ind w:left="67" w:right="3889"/>
        <w:jc w:val="center"/>
        <w:tabs>
          <w:tab w:pos="19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closing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-3"/>
          <w:w w:val="9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sealing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internal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  <w:position w:val="-1"/>
        </w:rPr>
        <w:t>doors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3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xternal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doors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windows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maximise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ventilation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3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cover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floor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heavy-duty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sheeting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dust,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debris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197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offcuts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3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household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members,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197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5.512508pt;margin-top:37.309372pt;width:421.716574pt;height:66.906pt;mso-position-horizontal-relative:page;mso-position-vertical-relative:paragraph;z-index:-3270" coordorigin="710,746" coordsize="8434,1338">
            <v:group style="position:absolute;left:1386;top:756;width:7749;height:1318" coordorigin="1386,756" coordsize="7749,1318">
              <v:shape style="position:absolute;left:1386;top:756;width:7749;height:1318" coordorigin="1386,756" coordsize="7749,1318" path="m1493,756l1429,758,1387,809,1386,840,1386,1990,1392,2050,1470,2074,9027,2074,9064,2074,9123,2059,9135,1990,9134,827,9119,768,9051,756,1493,756e" filled="t" fillcolor="#F4E2DA" stroked="f">
                <v:path arrowok="t"/>
                <v:fill/>
              </v:shape>
            </v:group>
            <v:group style="position:absolute;left:720;top:1021;width:1491;height:650" coordorigin="720,1021" coordsize="1491,650">
              <v:shape style="position:absolute;left:720;top:1021;width:1491;height:650" coordorigin="720,1021" coordsize="1491,650" path="m804,1021l736,1032,720,1091,720,1587,721,1618,763,1669,828,1671,1802,1671,1873,1654,1908,1604,2211,1024,2211,1022,804,1021e" filled="t" fillcolor="#BF202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</w:rPr>
        <w:t>work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completed.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DON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87" w:lineRule="auto"/>
        <w:ind w:left="340" w:right="1068" w:firstLine="-340"/>
        <w:jc w:val="lef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spread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protected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plastic</w:t>
      </w:r>
      <w:r>
        <w:rPr>
          <w:rFonts w:ascii="Arial" w:hAnsi="Arial" w:cs="Arial" w:eastAsia="Arial"/>
          <w:sz w:val="21"/>
          <w:szCs w:val="21"/>
          <w:color w:val="4D4D4F"/>
          <w:spacing w:val="3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sheeting</w:t>
      </w:r>
      <w:r>
        <w:rPr>
          <w:rFonts w:ascii="Arial" w:hAnsi="Arial" w:cs="Arial" w:eastAsia="Arial"/>
          <w:sz w:val="21"/>
          <w:szCs w:val="21"/>
          <w:color w:val="4D4D4F"/>
          <w:spacing w:val="4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(e.g.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walking</w:t>
      </w:r>
      <w:r>
        <w:rPr>
          <w:rFonts w:ascii="Arial" w:hAnsi="Arial" w:cs="Arial" w:eastAsia="Arial"/>
          <w:sz w:val="21"/>
          <w:szCs w:val="21"/>
          <w:color w:val="4D4D4F"/>
          <w:spacing w:val="3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9"/>
        </w:rPr>
        <w:t>through</w:t>
      </w:r>
      <w:r>
        <w:rPr>
          <w:rFonts w:ascii="Arial" w:hAnsi="Arial" w:cs="Arial" w:eastAsia="Arial"/>
          <w:sz w:val="21"/>
          <w:szCs w:val="21"/>
          <w:color w:val="4D4D4F"/>
          <w:spacing w:val="4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unprotected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areas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without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removing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shoes).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60" w:right="380"/>
          <w:cols w:num="2" w:equalWidth="0">
            <w:col w:w="928" w:space="704"/>
            <w:col w:w="7208"/>
          </w:cols>
        </w:sectPr>
      </w:pPr>
      <w:rPr/>
    </w:p>
    <w:p>
      <w:pPr>
        <w:spacing w:before="64" w:after="0" w:line="273" w:lineRule="exact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5.355108pt;margin-top:25.516846pt;width:423.439573pt;height:182.622748pt;mso-position-horizontal-relative:page;mso-position-vertical-relative:paragraph;z-index:-3269" coordorigin="507,510" coordsize="8469,3652">
            <v:group style="position:absolute;left:1217;top:520;width:7749;height:3632" coordorigin="1217,520" coordsize="7749,3632">
              <v:shape style="position:absolute;left:1217;top:520;width:7749;height:3632" coordorigin="1217,520" coordsize="7749,3632" path="m1363,520l1294,521,1228,549,1217,617,1217,4045,1218,4076,1246,4142,1314,4152,1349,4153,8858,4153,8932,4144,8964,4085,8966,628,8965,597,8937,531,8870,521,1363,520e" filled="t" fillcolor="#E1F3FD" stroked="f">
                <v:path arrowok="t"/>
                <v:fill/>
              </v:shape>
            </v:group>
            <v:group style="position:absolute;left:517;top:950;width:1491;height:650" coordorigin="517,950" coordsize="1491,650">
              <v:shape style="position:absolute;left:517;top:950;width:1491;height:650" coordorigin="517,950" coordsize="1491,650" path="m601,950l533,962,517,1021,517,1516,518,1548,560,1598,624,1600,1599,1600,1670,1583,1705,1533,2008,954,2008,952,601,950e" filled="t" fillcolor="#6CB57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Whe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workin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outdoors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40" w:lineRule="auto"/>
        <w:ind w:left="1824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7"/>
        </w:rPr>
        <w:t>inform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7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neigh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4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ours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proposed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4"/>
        </w:rPr>
        <w:t>work,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advise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90" w:lineRule="exact"/>
        <w:ind w:left="298" w:right="-20"/>
        <w:jc w:val="left"/>
        <w:tabs>
          <w:tab w:pos="218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doors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windows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being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  <w:position w:val="-1"/>
        </w:rPr>
        <w:t>undertaken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24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close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1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9"/>
        </w:rPr>
        <w:t>windows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5"/>
        </w:rPr>
        <w:t>doors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7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1"/>
        </w:rPr>
        <w:t>home,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1"/>
        </w:rPr>
        <w:t>cover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6"/>
        </w:rPr>
        <w:t>air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vents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218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fibres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entering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24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7"/>
        </w:rPr>
        <w:t>avoid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2"/>
        </w:rPr>
        <w:t>contaminating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6"/>
        </w:rPr>
        <w:t>soil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covering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ground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vegetation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218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heavy-duty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plastic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sheeting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dust,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debris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offcuts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24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2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6"/>
        </w:rPr>
        <w:t>play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1"/>
        </w:rPr>
        <w:t>equipment,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5"/>
        </w:rPr>
        <w:t>personal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belongings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1"/>
        </w:rPr>
        <w:t>vehicles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218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24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household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members,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7"/>
        </w:rPr>
        <w:t>visitors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1"/>
        </w:rPr>
        <w:t>pets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away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218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completed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barricades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signs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necessary).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960" w:bottom="660" w:left="400" w:right="1200"/>
          <w:pgSz w:w="9980" w:h="1418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4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DON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down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roofing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13"/>
        </w:rPr>
        <w:t>sheets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if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11"/>
        </w:rPr>
        <w:t>creates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high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risk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slipping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off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roof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5"/>
        </w:rPr>
        <w:t>windy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200"/>
          <w:cols w:num="2" w:equalWidth="0">
            <w:col w:w="1106" w:space="718"/>
            <w:col w:w="655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73" w:lineRule="exact"/>
        <w:ind w:left="43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7.082109pt;margin-top:-76.585945pt;width:421.716582pt;height:63.124pt;mso-position-horizontal-relative:page;mso-position-vertical-relative:paragraph;z-index:-3268" coordorigin="542,-1532" coordsize="8434,1262">
            <v:group style="position:absolute;left:1217;top:-1522;width:7749;height:1242" coordorigin="1217,-1522" coordsize="7749,1242">
              <v:shape style="position:absolute;left:1217;top:-1522;width:7749;height:1242" coordorigin="1217,-1522" coordsize="7749,1242" path="m1324,-1522l1260,-1520,1218,-1469,1217,-1438,1217,-363,1224,-303,1301,-279,8859,-279,8896,-279,8955,-295,8966,-363,8966,-1451,8950,-1510,8882,-1522,1324,-1522e" filled="t" fillcolor="#F4E2DA" stroked="f">
                <v:path arrowok="t"/>
                <v:fill/>
              </v:shape>
            </v:group>
            <v:group style="position:absolute;left:552;top:-1165;width:1491;height:650" coordorigin="552,-1165" coordsize="1491,650">
              <v:shape style="position:absolute;left:552;top:-1165;width:1491;height:650" coordorigin="552,-1165" coordsize="1491,650" path="m635,-1165l567,-1154,552,-1095,552,-599,553,-568,595,-517,659,-515,1634,-515,1705,-532,1740,-583,2042,-1162,2042,-1164,635,-1165e" filled="t" fillcolor="#BF202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.061708pt;margin-top:25.792955pt;width:423.439473pt;height:204.368749pt;mso-position-horizontal-relative:page;mso-position-vertical-relative:paragraph;z-index:-3267" coordorigin="501,516" coordsize="8469,4087">
            <v:group style="position:absolute;left:1211;top:526;width:7749;height:4067" coordorigin="1211,526" coordsize="7749,4067">
              <v:shape style="position:absolute;left:1211;top:526;width:7749;height:4067" coordorigin="1211,526" coordsize="7749,4067" path="m1357,526l1288,527,1222,554,1211,622,1211,4486,1212,4517,1240,4582,1308,4593,1344,4593,8852,4593,8926,4585,8958,4525,8960,634,8959,603,8932,537,8864,526,1357,526e" filled="t" fillcolor="#E1F3FD" stroked="f">
                <v:path arrowok="t"/>
                <v:fill/>
              </v:shape>
            </v:group>
            <v:group style="position:absolute;left:511;top:885;width:1491;height:650" coordorigin="511,885" coordsize="1491,650">
              <v:shape style="position:absolute;left:511;top:885;width:1491;height:650" coordorigin="511,885" coordsize="1491,650" path="m595,885l527,896,511,955,511,1451,512,1482,554,1533,619,1535,1593,1535,1664,1518,1699,1468,2002,888,2002,886,595,885e" filled="t" fillcolor="#6CB57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Cleanin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up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thoroughly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5"/>
        </w:rPr>
        <w:t>clean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area,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2"/>
        </w:rPr>
        <w:t>tools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equipment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5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6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5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0" w:after="0" w:line="290" w:lineRule="exact"/>
        <w:ind w:left="292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possible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after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finishing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1"/>
        </w:rPr>
        <w:t>job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8" w:lineRule="auto"/>
        <w:ind w:left="2178" w:right="115" w:firstLine="-36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cement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residues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area,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tools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equipment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rags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mop,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1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vacuum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cleaner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fitted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high-efficiency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particulate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air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9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filter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whi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conforms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S42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0.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tta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hments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brushes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should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avoided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11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they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94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5"/>
        </w:rPr>
        <w:t>decontaminate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8" w:after="0" w:line="288" w:lineRule="auto"/>
        <w:ind w:left="2178" w:right="461" w:firstLine="-36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bag,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decontamination,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rags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mops,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products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disposal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3"/>
        </w:rPr>
        <w:t>facility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licensed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8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dust,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debris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offcuts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damp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4"/>
        </w:rPr>
        <w:t>water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26.78871pt;margin-top:23.744141pt;width:421.716582pt;height:74.913pt;mso-position-horizontal-relative:page;mso-position-vertical-relative:paragraph;z-index:-3266" coordorigin="536,475" coordsize="8434,1498">
            <v:group style="position:absolute;left:1211;top:485;width:7749;height:1478" coordorigin="1211,485" coordsize="7749,1478">
              <v:shape style="position:absolute;left:1211;top:485;width:7749;height:1478" coordorigin="1211,485" coordsize="7749,1478" path="m1319,485l1254,487,1212,538,1211,569,1211,1879,1218,1939,1295,1963,8853,1963,8890,1963,8949,1947,8960,1879,8960,555,8944,496,8876,485,1319,485e" filled="t" fillcolor="#F4E2DA" stroked="f">
                <v:path arrowok="t"/>
                <v:fill/>
              </v:shape>
            </v:group>
            <v:group style="position:absolute;left:546;top:728;width:1491;height:650" coordorigin="546,728" coordsize="1491,650">
              <v:shape style="position:absolute;left:546;top:728;width:1491;height:650" coordorigin="546,728" coordsize="1491,650" path="m630,728l561,739,546,798,546,1294,547,1325,589,1376,653,1378,1628,1378,1699,1361,1734,1311,2037,731,2037,729,630,728e" filled="t" fillcolor="#BF202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respirator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20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7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DON</w:t>
      </w:r>
      <w:r>
        <w:rPr>
          <w:rFonts w:ascii="Arial" w:hAnsi="Arial" w:cs="Arial" w:eastAsia="Arial"/>
          <w:sz w:val="26"/>
          <w:szCs w:val="26"/>
          <w:color w:val="FFFFFF"/>
          <w:spacing w:val="16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2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2"/>
        </w:rPr>
        <w:t>materials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7"/>
        </w:rPr>
        <w:t>cleaned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5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8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5"/>
        </w:rPr>
        <w:t>clean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9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8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0"/>
        </w:rPr>
        <w:t>area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dry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5"/>
        </w:rPr>
        <w:t>sweeping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95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1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4"/>
        </w:rPr>
        <w:t>household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1"/>
        </w:rPr>
        <w:t>vacuum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w w:val="100"/>
        </w:rPr>
      </w:r>
    </w:p>
    <w:p>
      <w:pPr>
        <w:spacing w:before="48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cleaner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200"/>
          <w:cols w:num="2" w:equalWidth="0">
            <w:col w:w="1128" w:space="690"/>
            <w:col w:w="6562"/>
          </w:cols>
        </w:sectPr>
      </w:pPr>
      <w:rPr/>
    </w:p>
    <w:p>
      <w:pPr>
        <w:spacing w:before="66" w:after="0" w:line="240" w:lineRule="auto"/>
        <w:ind w:left="1644" w:right="-2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store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reuse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sheeting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7" w:lineRule="auto"/>
        <w:ind w:left="2004" w:right="1057" w:firstLine="-360"/>
        <w:jc w:val="left"/>
        <w:tabs>
          <w:tab w:pos="19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leave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cement</w:t>
      </w:r>
      <w:r>
        <w:rPr>
          <w:rFonts w:ascii="Arial" w:hAnsi="Arial" w:cs="Arial" w:eastAsia="Arial"/>
          <w:sz w:val="21"/>
          <w:szCs w:val="21"/>
          <w:color w:val="4D4D4F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products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around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garden,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may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broken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crushed.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3" w:lineRule="exact"/>
        <w:ind w:left="28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3.018608pt;margin-top:24.442438pt;width:423.439473pt;height:356.386748pt;mso-position-horizontal-relative:page;mso-position-vertical-relative:paragraph;z-index:-3265" coordorigin="660,489" coordsize="8469,7128">
            <v:group style="position:absolute;left:1370;top:499;width:7749;height:7108" coordorigin="1370,499" coordsize="7749,7108">
              <v:shape style="position:absolute;left:1370;top:499;width:7749;height:7108" coordorigin="1370,499" coordsize="7749,7108" path="m1516,499l1447,500,1381,527,1371,595,1370,7499,1371,7530,1399,7596,1467,7606,1503,7607,9012,7606,9086,7598,9118,7539,9119,607,9118,576,9091,510,9023,499,1516,499e" filled="t" fillcolor="#E1F3FD" stroked="f">
                <v:path arrowok="t"/>
                <v:fill/>
              </v:shape>
            </v:group>
            <v:group style="position:absolute;left:670;top:943;width:1491;height:650" coordorigin="670,943" coordsize="1491,650">
              <v:shape style="position:absolute;left:670;top:943;width:1491;height:650" coordorigin="670,943" coordsize="1491,650" path="m754,943l686,954,671,1013,670,1509,671,1540,713,1591,778,1593,1753,1593,1823,1576,1858,1526,2161,946,2161,944,754,943e" filled="t" fillcolor="#6CB57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9.930511pt;margin-top:-81.656166pt;width:387.443774pt;height:64.488pt;mso-position-horizontal-relative:page;mso-position-vertical-relative:paragraph;z-index:-3264" coordorigin="1399,-1633" coordsize="7749,1290">
            <v:shape style="position:absolute;left:1399;top:-1633;width:7749;height:1290" coordorigin="1399,-1633" coordsize="7749,1290" path="m1506,-1633l1442,-1631,1400,-1580,1399,-1549,1399,-427,1405,-367,1483,-343,9040,-343,9077,-344,9136,-359,9147,-427,9147,-1563,9132,-1622,9063,-1633,1506,-1633e" filled="t" fillcolor="#F4E2DA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agin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disposa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asbestos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637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8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kaged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347" w:lineRule="exact"/>
        <w:ind w:left="111" w:right="-20"/>
        <w:jc w:val="left"/>
        <w:tabs>
          <w:tab w:pos="1620" w:val="left"/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4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carefully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  <w:position w:val="-2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kage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material,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including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offcuts,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-2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  <w:position w:val="-2"/>
        </w:rPr>
        <w:t>layers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7" w:after="0" w:line="240" w:lineRule="auto"/>
        <w:ind w:left="197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0.2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mm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polythene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sheeting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37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9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kages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manageable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5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197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adhesive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tape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7" w:lineRule="auto"/>
        <w:ind w:left="1977" w:right="930" w:firstLine="-340"/>
        <w:jc w:val="left"/>
        <w:tabs>
          <w:tab w:pos="19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smaller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sized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tiles,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offcuts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two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0.2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mm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polythene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bags</w:t>
      </w:r>
      <w:r>
        <w:rPr>
          <w:rFonts w:ascii="Arial" w:hAnsi="Arial" w:cs="Arial" w:eastAsia="Arial"/>
          <w:sz w:val="21"/>
          <w:szCs w:val="21"/>
          <w:color w:val="4D4D4F"/>
          <w:spacing w:val="3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(i.e.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double</w:t>
      </w:r>
      <w:r>
        <w:rPr>
          <w:rFonts w:ascii="Arial" w:hAnsi="Arial" w:cs="Arial" w:eastAsia="Arial"/>
          <w:sz w:val="21"/>
          <w:szCs w:val="21"/>
          <w:color w:val="4D4D4F"/>
          <w:spacing w:val="4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bagged),</w:t>
      </w:r>
      <w:r>
        <w:rPr>
          <w:rFonts w:ascii="Arial" w:hAnsi="Arial" w:cs="Arial" w:eastAsia="Arial"/>
          <w:sz w:val="21"/>
          <w:szCs w:val="21"/>
          <w:color w:val="4D4D4F"/>
          <w:spacing w:val="3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</w:rPr>
        <w:t>then</w:t>
      </w:r>
      <w:r>
        <w:rPr>
          <w:rFonts w:ascii="Arial" w:hAnsi="Arial" w:cs="Arial" w:eastAsia="Arial"/>
          <w:sz w:val="21"/>
          <w:szCs w:val="21"/>
          <w:color w:val="4D4D4F"/>
          <w:spacing w:val="3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tie</w:t>
      </w:r>
      <w:r>
        <w:rPr>
          <w:rFonts w:ascii="Arial" w:hAnsi="Arial" w:cs="Arial" w:eastAsia="Arial"/>
          <w:sz w:val="21"/>
          <w:szCs w:val="21"/>
          <w:color w:val="4D4D4F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seal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waste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9" w:after="0" w:line="240" w:lineRule="auto"/>
        <w:ind w:left="1637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80"/>
        </w:rPr>
        <w:t>fill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8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bags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89"/>
        </w:rPr>
        <w:t>full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(to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minimise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splitting)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gently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197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evacuate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xcess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air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way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does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cause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release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dust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37" w:right="-20"/>
        <w:jc w:val="left"/>
        <w:tabs>
          <w:tab w:pos="19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label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9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kages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50"/>
        </w:rPr>
        <w:t>‘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8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8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88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9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9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9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0"/>
        </w:rPr>
        <w:t>TE’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6"/>
        </w:rPr>
        <w:t>permanent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197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marker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pen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8" w:lineRule="auto"/>
        <w:ind w:left="1977" w:right="859" w:firstLine="-340"/>
        <w:jc w:val="left"/>
        <w:tabs>
          <w:tab w:pos="19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possible,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securely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transport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pa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8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kages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ed</w:t>
      </w:r>
      <w:r>
        <w:rPr>
          <w:rFonts w:ascii="Arial" w:hAnsi="Arial" w:cs="Arial" w:eastAsia="Arial"/>
          <w:sz w:val="21"/>
          <w:szCs w:val="21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disposa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sit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</w:rPr>
        <w:t>you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</w:rPr>
        <w:t>are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0"/>
        </w:rPr>
        <w:t>(you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local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governmen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Environmen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rotectio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Authorit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wil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provid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2"/>
        </w:rPr>
        <w:t>advic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wher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3"/>
        </w:rPr>
        <w:t>thi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is)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9" w:after="0" w:line="287" w:lineRule="auto"/>
        <w:ind w:left="1977" w:right="1592" w:firstLine="-340"/>
        <w:jc w:val="left"/>
        <w:tabs>
          <w:tab w:pos="19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alternativel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98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66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hire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6"/>
        </w:rPr>
        <w:t>miniskip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removal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company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fill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bagged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waste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have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collected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by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waste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company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(see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8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ellow</w:t>
      </w:r>
      <w:r>
        <w:rPr>
          <w:rFonts w:ascii="Arial" w:hAnsi="Arial" w:cs="Arial" w:eastAsia="Arial"/>
          <w:sz w:val="21"/>
          <w:szCs w:val="21"/>
          <w:color w:val="4D4D4F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ages)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90" w:lineRule="atLeast"/>
        <w:ind w:left="1977" w:right="834" w:firstLine="-340"/>
        <w:jc w:val="left"/>
        <w:tabs>
          <w:tab w:pos="19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4.745609pt;margin-top:47.114563pt;width:421.716582pt;height:90.173pt;mso-position-horizontal-relative:page;mso-position-vertical-relative:paragraph;z-index:-3263" coordorigin="695,942" coordsize="8434,1803">
            <v:group style="position:absolute;left:1370;top:952;width:7749;height:1783" coordorigin="1370,952" coordsize="7749,1783">
              <v:shape style="position:absolute;left:1370;top:952;width:7749;height:1783" coordorigin="1370,952" coordsize="7749,1783" path="m1478,952l1413,954,1371,1005,1370,1036,1370,2652,1377,2712,1454,2736,9012,2736,9049,2736,9108,2720,9119,2652,9119,1023,9104,964,9035,952,1478,952e" filled="t" fillcolor="#F4E2DA" stroked="f">
                <v:path arrowok="t"/>
                <v:fill/>
              </v:shape>
            </v:group>
            <v:group style="position:absolute;left:705;top:1217;width:1491;height:650" coordorigin="705,1217" coordsize="1491,650">
              <v:shape style="position:absolute;left:705;top:1217;width:1491;height:650" coordorigin="705,1217" coordsize="1491,650" path="m789,1217l721,1228,705,1287,705,1783,706,1814,748,1865,812,1867,1787,1867,1858,1850,1893,1800,2196,1220,2196,1218,789,1217e" filled="t" fillcolor="#BF202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pages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C64837"/>
          <w:spacing w:val="4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9–</w:t>
      </w:r>
      <w:r>
        <w:rPr>
          <w:rFonts w:ascii="Arial" w:hAnsi="Arial" w:cs="Arial" w:eastAsia="Arial"/>
          <w:sz w:val="21"/>
          <w:szCs w:val="21"/>
          <w:color w:val="C64837"/>
          <w:spacing w:val="4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C64837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C64837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where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find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information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asbestos</w:t>
      </w:r>
      <w:r>
        <w:rPr>
          <w:rFonts w:ascii="Arial" w:hAnsi="Arial" w:cs="Arial" w:eastAsia="Arial"/>
          <w:sz w:val="21"/>
          <w:szCs w:val="21"/>
          <w:color w:val="4D4D4F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removal,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transport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disposal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area.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1280" w:bottom="720" w:left="740" w:right="380"/>
          <w:pgSz w:w="9980" w:h="14180"/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ON’T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domestic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garbage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rubbish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skip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reuse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recycle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dump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illegally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council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‘hard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6"/>
        </w:rPr>
        <w:t>rubbish’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collections.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740" w:right="380"/>
          <w:cols w:num="2" w:equalWidth="0">
            <w:col w:w="920" w:space="723"/>
            <w:col w:w="7217"/>
          </w:cols>
        </w:sectPr>
      </w:pPr>
      <w:rPr/>
    </w:p>
    <w:p>
      <w:pPr>
        <w:spacing w:before="75" w:after="0" w:line="273" w:lineRule="exact"/>
        <w:ind w:left="44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Removin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disposin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color w:val="4477BC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4477BC"/>
          <w:spacing w:val="2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persona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0"/>
          <w:b/>
          <w:bCs/>
          <w:position w:val="-1"/>
        </w:rPr>
        <w:t>protectiv</w:t>
      </w:r>
      <w:r>
        <w:rPr>
          <w:rFonts w:ascii="Arial" w:hAnsi="Arial" w:cs="Arial" w:eastAsia="Arial"/>
          <w:sz w:val="24"/>
          <w:szCs w:val="24"/>
          <w:color w:val="4477BC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4477BC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477BC"/>
          <w:spacing w:val="5"/>
          <w:w w:val="101"/>
          <w:b/>
          <w:bCs/>
          <w:position w:val="-1"/>
        </w:rPr>
        <w:t>equipment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coveralls,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gloves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9" w:after="0" w:line="290" w:lineRule="exact"/>
        <w:ind w:left="2158" w:right="90" w:firstLine="-1866"/>
        <w:jc w:val="left"/>
        <w:tabs>
          <w:tab w:pos="1800" w:val="left"/>
          <w:tab w:pos="21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  <w:position w:val="7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immediately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seal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items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two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0.2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(heavy-duty)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polythene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bags</w:t>
      </w:r>
      <w:r>
        <w:rPr>
          <w:rFonts w:ascii="Arial" w:hAnsi="Arial" w:cs="Arial" w:eastAsia="Arial"/>
          <w:sz w:val="21"/>
          <w:szCs w:val="21"/>
          <w:color w:val="4D4D4F"/>
          <w:spacing w:val="31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(i.e.</w:t>
      </w:r>
      <w:r>
        <w:rPr>
          <w:rFonts w:ascii="Arial" w:hAnsi="Arial" w:cs="Arial" w:eastAsia="Arial"/>
          <w:sz w:val="21"/>
          <w:szCs w:val="21"/>
          <w:color w:val="4D4D4F"/>
          <w:spacing w:val="-14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double</w:t>
      </w:r>
      <w:r>
        <w:rPr>
          <w:rFonts w:ascii="Arial" w:hAnsi="Arial" w:cs="Arial" w:eastAsia="Arial"/>
          <w:sz w:val="21"/>
          <w:szCs w:val="21"/>
          <w:color w:val="4D4D4F"/>
          <w:spacing w:val="41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bagged)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7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21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clearly</w:t>
      </w:r>
      <w:r>
        <w:rPr>
          <w:rFonts w:ascii="Arial" w:hAnsi="Arial" w:cs="Arial" w:eastAsia="Arial"/>
          <w:sz w:val="21"/>
          <w:szCs w:val="21"/>
          <w:color w:val="4D4D4F"/>
          <w:spacing w:val="34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87"/>
          <w:position w:val="0"/>
        </w:rPr>
        <w:t>label</w:t>
      </w:r>
      <w:r>
        <w:rPr>
          <w:rFonts w:ascii="Arial" w:hAnsi="Arial" w:cs="Arial" w:eastAsia="Arial"/>
          <w:sz w:val="21"/>
          <w:szCs w:val="21"/>
          <w:color w:val="4D4D4F"/>
          <w:spacing w:val="26"/>
          <w:w w:val="87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5"/>
          <w:position w:val="0"/>
        </w:rPr>
        <w:t>identify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5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contents</w:t>
      </w:r>
      <w:r>
        <w:rPr>
          <w:rFonts w:ascii="Arial" w:hAnsi="Arial" w:cs="Arial" w:eastAsia="Arial"/>
          <w:sz w:val="21"/>
          <w:szCs w:val="21"/>
          <w:color w:val="4D4D4F"/>
          <w:spacing w:val="24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described</w:t>
      </w:r>
      <w:r>
        <w:rPr>
          <w:rFonts w:ascii="Arial" w:hAnsi="Arial" w:cs="Arial" w:eastAsia="Arial"/>
          <w:sz w:val="21"/>
          <w:szCs w:val="21"/>
          <w:color w:val="4D4D4F"/>
          <w:spacing w:val="10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92"/>
          <w:position w:val="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ove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1"/>
          <w:szCs w:val="21"/>
          <w:color w:val="4D4D4F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‘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  <w:position w:val="0"/>
        </w:rPr>
        <w:t>P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92"/>
          <w:position w:val="0"/>
        </w:rPr>
        <w:t>c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kaging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and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  <w:position w:val="0"/>
        </w:rPr>
        <w:t>disposal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  <w:position w:val="0"/>
        </w:rPr>
        <w:t>asbestos’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bags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9"/>
        </w:rPr>
        <w:t>waste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18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wash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wipe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reusable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footwear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8"/>
        </w:rPr>
        <w:t>rags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9" w:after="0" w:line="290" w:lineRule="exact"/>
        <w:ind w:left="2158" w:right="65" w:firstLine="-340"/>
        <w:jc w:val="left"/>
        <w:tabs>
          <w:tab w:pos="21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respirator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contaminated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clothing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removed,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bagge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sealed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dispos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4D4D4F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respirato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4D4D4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91"/>
        </w:rPr>
        <w:t>doublin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4D4D4F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bagging</w:t>
      </w:r>
      <w:r>
        <w:rPr>
          <w:rFonts w:ascii="Arial" w:hAnsi="Arial" w:cs="Arial" w:eastAsia="Arial"/>
          <w:sz w:val="21"/>
          <w:szCs w:val="21"/>
          <w:color w:val="4D4D4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described</w:t>
      </w:r>
      <w:r>
        <w:rPr>
          <w:rFonts w:ascii="Arial" w:hAnsi="Arial" w:cs="Arial" w:eastAsia="Arial"/>
          <w:sz w:val="21"/>
          <w:szCs w:val="21"/>
          <w:color w:val="4D4D4F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ove.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137438953" w:footer="466" w:top="940" w:bottom="660" w:left="400" w:right="1300"/>
          <w:pgSz w:w="9980" w:h="14180"/>
        </w:sectPr>
      </w:pPr>
      <w:rPr/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25.061708pt;margin-top:77.06041pt;width:423.439473pt;height:171.469748pt;mso-position-horizontal-relative:page;mso-position-vertical-relative:page;z-index:-3262" coordorigin="501,1541" coordsize="8469,3429">
            <v:group style="position:absolute;left:1211;top:1551;width:7749;height:3409" coordorigin="1211,1551" coordsize="7749,3409">
              <v:shape style="position:absolute;left:1211;top:1551;width:7749;height:3409" coordorigin="1211,1551" coordsize="7749,3409" path="m1357,1551l1288,1552,1222,1580,1211,1648,1211,4853,1212,4884,1240,4950,1308,4960,1344,4961,8852,4960,8926,4952,8958,4893,8960,1659,8959,1628,8932,1562,8864,1552,1357,1551e" filled="t" fillcolor="#E1F3FD" stroked="f">
                <v:path arrowok="t"/>
                <v:fill/>
              </v:shape>
            </v:group>
            <v:group style="position:absolute;left:511;top:1910;width:1491;height:650" coordorigin="511,1910" coordsize="1491,650">
              <v:shape style="position:absolute;left:511;top:1910;width:1491;height:650" coordorigin="511,1910" coordsize="1491,650" path="m595,1910l527,1922,511,1981,511,2476,512,2508,554,2559,619,2560,1593,2560,1664,2543,1699,2493,2002,1914,2002,1912,595,1910e" filled="t" fillcolor="#6CB57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.78871pt;margin-top:252.233307pt;width:421.716574pt;height:100.471pt;mso-position-horizontal-relative:page;mso-position-vertical-relative:page;z-index:-3261" coordorigin="536,5045" coordsize="8434,2009">
            <v:group style="position:absolute;left:1211;top:5055;width:7749;height:1989" coordorigin="1211,5055" coordsize="7749,1989">
              <v:shape style="position:absolute;left:1211;top:5055;width:7749;height:1989" coordorigin="1211,5055" coordsize="7749,1989" path="m1319,5055l1254,5057,1212,5108,1211,5139,1211,6960,1218,7020,1295,7044,8853,7044,8890,7044,8949,7028,8960,6960,8960,5125,8944,5066,8876,5055,1319,5055e" filled="t" fillcolor="#F4E2DA" stroked="f">
                <v:path arrowok="t"/>
                <v:fill/>
              </v:shape>
            </v:group>
            <v:group style="position:absolute;left:546;top:5397;width:1491;height:650" coordorigin="546,5397" coordsize="1491,650">
              <v:shape style="position:absolute;left:546;top:5397;width:1491;height:650" coordorigin="546,5397" coordsize="1491,650" path="m630,5397l561,5408,546,5467,546,5963,547,5994,589,6045,653,6047,1628,6047,1699,6030,1734,5980,2037,5400,2037,5398,630,5397e" filled="t" fillcolor="#BF2026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327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FFFFFF"/>
          <w:spacing w:val="5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</w:rPr>
        <w:t>ON’T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recycle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disposable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protective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equipment;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7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xample,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88" w:lineRule="auto"/>
        <w:ind w:left="340" w:right="5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don’t</w:t>
      </w:r>
      <w:r>
        <w:rPr>
          <w:rFonts w:ascii="Arial" w:hAnsi="Arial" w:cs="Arial" w:eastAsia="Arial"/>
          <w:sz w:val="21"/>
          <w:szCs w:val="21"/>
          <w:color w:val="4D4D4F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attempt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shake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dust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overalls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3"/>
        </w:rPr>
        <w:t>clean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items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1"/>
        </w:rPr>
        <w:t>vacuum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cleaner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9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launder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gloves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84"/>
        </w:rPr>
        <w:t>—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8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11"/>
        </w:rPr>
        <w:t>asbestos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removal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laundering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7" w:after="0" w:line="240" w:lineRule="auto"/>
        <w:ind w:left="34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process</w:t>
      </w:r>
      <w:r>
        <w:rPr>
          <w:rFonts w:ascii="Arial" w:hAnsi="Arial" w:cs="Arial" w:eastAsia="Arial"/>
          <w:sz w:val="21"/>
          <w:szCs w:val="21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causes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physical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damage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4D4D4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deterioration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gloves.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00"/>
          <w:cols w:num="2" w:equalWidth="0">
            <w:col w:w="1101" w:space="717"/>
            <w:col w:w="6462"/>
          </w:cols>
        </w:sectPr>
      </w:pPr>
      <w:rPr/>
    </w:p>
    <w:p>
      <w:pPr>
        <w:spacing w:before="81" w:after="0" w:line="400" w:lineRule="exact"/>
        <w:ind w:left="721" w:right="3839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FURTHER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1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INFORMATION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AND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44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ADVICE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5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75"/>
          <w:b/>
          <w:bCs/>
        </w:rPr>
        <w:t>ON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20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FFFFFF"/>
          <w:spacing w:val="0"/>
          <w:w w:val="80"/>
          <w:b/>
          <w:bCs/>
        </w:rPr>
        <w:t>ASBESTOS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exact"/>
        <w:ind w:left="119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8.662968pt;margin-top:34.058784pt;width:418.176685pt;height:76.059293pt;mso-position-horizontal-relative:page;mso-position-vertical-relative:paragraph;z-index:-3259" coordorigin="773,681" coordsize="8364,1521">
            <v:group style="position:absolute;left:1408;top:691;width:7719;height:1501" coordorigin="1408,691" coordsize="7719,1501">
              <v:shape style="position:absolute;left:1408;top:691;width:7719;height:1501" coordorigin="1408,691" coordsize="7719,1501" path="m8902,691l1408,696,1408,701,2260,2029,2304,2095,2353,2152,2407,2180,2482,2191,8940,2192,8975,2192,9053,2186,9108,2152,9125,2072,9127,2007,9127,878,9126,843,9120,765,9087,710,9006,693,8941,691,8902,691e" filled="t" fillcolor="#E6EFE4" stroked="f">
                <v:path arrowok="t"/>
                <v:fill/>
              </v:shape>
            </v:group>
            <v:group style="position:absolute;left:783;top:959;width:2068;height:885" coordorigin="783,959" coordsize="2068,885">
              <v:shape style="position:absolute;left:783;top:959;width:2068;height:885" coordorigin="783,959" coordsize="2068,885" path="m915,959l851,961,792,993,783,1067,783,1714,784,1747,794,1815,860,1843,2262,1844,2292,1843,2356,1838,2408,1803,2444,1743,2851,964,2851,961,915,959e" filled="t" fillcolor="#296EB7" stroked="f">
                <v:path arrowok="t"/>
                <v:fill/>
              </v:shape>
            </v:group>
            <v:group style="position:absolute;left:3300;top:1304;width:284;height:230" coordorigin="3300,1304" coordsize="284,230">
              <v:shape style="position:absolute;left:3300;top:1304;width:284;height:230" coordorigin="3300,1304" coordsize="284,230" path="m3419,1360l3386,1360,3386,1388,3341,1461,3334,1480,3331,1498,3331,1534,3552,1534,3552,1489,3551,1481,3547,1469,3544,1463,3399,1463,3399,1450,3536,1450,3530,1440,3399,1440,3399,1427,3522,1427,3516,1418,3399,1418,3399,1405,3508,1405,3498,1388,3498,1380,3419,1380,3419,1360e" filled="t" fillcolor="#4D4D4F" stroked="f">
                <v:path arrowok="t"/>
                <v:fill/>
              </v:shape>
              <v:shape style="position:absolute;left:3300;top:1304;width:284;height:230" coordorigin="3300,1304" coordsize="284,230" path="m3431,1450l3418,1450,3418,1463,3431,1463,3431,1450e" filled="t" fillcolor="#4D4D4F" stroked="f">
                <v:path arrowok="t"/>
                <v:fill/>
              </v:shape>
              <v:shape style="position:absolute;left:3300;top:1304;width:284;height:230" coordorigin="3300,1304" coordsize="284,230" path="m3463,1450l3450,1450,3450,1463,3463,1463,3463,1450e" filled="t" fillcolor="#4D4D4F" stroked="f">
                <v:path arrowok="t"/>
                <v:fill/>
              </v:shape>
              <v:shape style="position:absolute;left:3300;top:1304;width:284;height:230" coordorigin="3300,1304" coordsize="284,230" path="m3536,1450l3482,1450,3482,1463,3544,1463,3544,1461,3536,1450e" filled="t" fillcolor="#4D4D4F" stroked="f">
                <v:path arrowok="t"/>
                <v:fill/>
              </v:shape>
              <v:shape style="position:absolute;left:3300;top:1304;width:284;height:230" coordorigin="3300,1304" coordsize="284,230" path="m3431,1427l3418,1427,3418,1440,3431,1440,3431,1427e" filled="t" fillcolor="#4D4D4F" stroked="f">
                <v:path arrowok="t"/>
                <v:fill/>
              </v:shape>
              <v:shape style="position:absolute;left:3300;top:1304;width:284;height:230" coordorigin="3300,1304" coordsize="284,230" path="m3463,1427l3450,1427,3450,1440,3463,1440,3463,1427e" filled="t" fillcolor="#4D4D4F" stroked="f">
                <v:path arrowok="t"/>
                <v:fill/>
              </v:shape>
              <v:shape style="position:absolute;left:3300;top:1304;width:284;height:230" coordorigin="3300,1304" coordsize="284,230" path="m3522,1427l3482,1427,3482,1440,3530,1440,3522,1427e" filled="t" fillcolor="#4D4D4F" stroked="f">
                <v:path arrowok="t"/>
                <v:fill/>
              </v:shape>
              <v:shape style="position:absolute;left:3300;top:1304;width:284;height:230" coordorigin="3300,1304" coordsize="284,230" path="m3431,1405l3418,1405,3418,1418,3431,1418,3431,1405e" filled="t" fillcolor="#4D4D4F" stroked="f">
                <v:path arrowok="t"/>
                <v:fill/>
              </v:shape>
              <v:shape style="position:absolute;left:3300;top:1304;width:284;height:230" coordorigin="3300,1304" coordsize="284,230" path="m3463,1405l3450,1405,3450,1418,3463,1418,3463,1405e" filled="t" fillcolor="#4D4D4F" stroked="f">
                <v:path arrowok="t"/>
                <v:fill/>
              </v:shape>
              <v:shape style="position:absolute;left:3300;top:1304;width:284;height:230" coordorigin="3300,1304" coordsize="284,230" path="m3508,1405l3482,1405,3482,1418,3516,1418,3508,1405e" filled="t" fillcolor="#4D4D4F" stroked="f">
                <v:path arrowok="t"/>
                <v:fill/>
              </v:shape>
              <v:shape style="position:absolute;left:3300;top:1304;width:284;height:230" coordorigin="3300,1304" coordsize="284,230" path="m3300,1379l3300,1396,3302,1403,3309,1411,3317,1412,3344,1412,3355,1410,3369,1399,3372,1390,3372,1384,3319,1384,3310,1383,3300,1379e" filled="t" fillcolor="#4D4D4F" stroked="f">
                <v:path arrowok="t"/>
                <v:fill/>
              </v:shape>
              <v:shape style="position:absolute;left:3300;top:1304;width:284;height:230" coordorigin="3300,1304" coordsize="284,230" path="m3511,1371l3511,1389,3514,1397,3529,1408,3540,1411,3566,1411,3574,1409,3582,1402,3584,1395,3584,1382,3567,1382,3549,1382,3529,1379,3511,1371e" filled="t" fillcolor="#4D4D4F" stroked="f">
                <v:path arrowok="t"/>
                <v:fill/>
              </v:shape>
              <v:shape style="position:absolute;left:3300;top:1304;width:284;height:230" coordorigin="3300,1304" coordsize="284,230" path="m3372,1372l3366,1375,3347,1382,3327,1384,3372,1384,3372,1372e" filled="t" fillcolor="#4D4D4F" stroked="f">
                <v:path arrowok="t"/>
                <v:fill/>
              </v:shape>
              <v:shape style="position:absolute;left:3300;top:1304;width:284;height:230" coordorigin="3300,1304" coordsize="284,230" path="m3584,1379l3575,1381,3567,1382,3584,1382,3584,1379e" filled="t" fillcolor="#4D4D4F" stroked="f">
                <v:path arrowok="t"/>
                <v:fill/>
              </v:shape>
              <v:shape style="position:absolute;left:3300;top:1304;width:284;height:230" coordorigin="3300,1304" coordsize="284,230" path="m3498,1360l3464,1360,3464,1380,3498,1380,3498,1360e" filled="t" fillcolor="#4D4D4F" stroked="f">
                <v:path arrowok="t"/>
                <v:fill/>
              </v:shape>
              <v:shape style="position:absolute;left:3300;top:1304;width:284;height:230" coordorigin="3300,1304" coordsize="284,230" path="m3429,1304l3368,1311,3312,1334,3300,1372,3308,1375,3317,1377,3334,1377,3353,1372,3372,1363,3374,1354,3382,1347,3399,1342,3426,1339,3463,1338,3573,1338,3567,1325,3492,1307,3453,1304,3429,1304e" filled="t" fillcolor="#4D4D4F" stroked="f">
                <v:path arrowok="t"/>
                <v:fill/>
              </v:shape>
              <v:shape style="position:absolute;left:3300;top:1304;width:284;height:230" coordorigin="3300,1304" coordsize="284,230" path="m3573,1338l3463,1338,3490,1342,3505,1349,3511,1360,3519,1367,3538,1373,3557,1375,3566,1375,3575,1374,3582,1362,3576,1343,3573,1338e" filled="t" fillcolor="#4D4D4F" stroked="f">
                <v:path arrowok="t"/>
                <v:fill/>
              </v:shape>
            </v:group>
            <v:group style="position:absolute;left:3300;top:1701;width:252;height:236" coordorigin="3300,1701" coordsize="252,236">
              <v:shape style="position:absolute;left:3300;top:1701;width:252;height:236" coordorigin="3300,1701" coordsize="252,236" path="m3532,1701l3319,1701,3319,1855,3532,1855,3532,1847,3327,1847,3327,1709,3532,1709,3532,1701e" filled="t" fillcolor="#4D4D4F" stroked="f">
                <v:path arrowok="t"/>
                <v:fill/>
              </v:shape>
              <v:shape style="position:absolute;left:3300;top:1701;width:252;height:236" coordorigin="3300,1701" coordsize="252,236" path="m3532,1709l3524,1709,3524,1847,3532,1847,3532,1709e" filled="t" fillcolor="#4D4D4F" stroked="f">
                <v:path arrowok="t"/>
                <v:fill/>
              </v:shape>
              <v:shape style="position:absolute;left:3300;top:1701;width:252;height:236" coordorigin="3300,1701" coordsize="252,236" path="m3502,1717l3348,1717,3341,1718,3336,1724,3335,1729,3335,1827,3336,1832,3342,1838,3348,1839,3502,1839,3509,1838,3514,1832,3515,1831,3352,1831,3347,1830,3344,1827,3343,1822,3343,1734,3344,1729,3347,1726,3352,1725,3515,1725,3514,1724,3509,1718,3502,1717e" filled="t" fillcolor="#4D4D4F" stroked="f">
                <v:path arrowok="t"/>
                <v:fill/>
              </v:shape>
              <v:shape style="position:absolute;left:3300;top:1701;width:252;height:236" coordorigin="3300,1701" coordsize="252,236" path="m3515,1725l3498,1725,3503,1726,3507,1729,3508,1734,3508,1822,3507,1827,3503,1830,3498,1831,3515,1831,3516,1827,3516,1729,3515,1725e" filled="t" fillcolor="#4D4D4F" stroked="f">
                <v:path arrowok="t"/>
                <v:fill/>
              </v:shape>
              <v:shape style="position:absolute;left:3300;top:1701;width:252;height:236" coordorigin="3300,1701" coordsize="252,236" path="m3532,1863l3319,1863,3302,1898,3300,1908,3300,1937,3551,1937,3551,1929,3307,1929,3307,1908,3310,1901,3324,1870,3535,1870,3532,1863e" filled="t" fillcolor="#4D4D4F" stroked="f">
                <v:path arrowok="t"/>
                <v:fill/>
              </v:shape>
              <v:shape style="position:absolute;left:3300;top:1701;width:252;height:236" coordorigin="3300,1701" coordsize="252,236" path="m3535,1870l3526,1870,3541,1902,3543,1913,3543,1929,3551,1929,3551,1908,3548,1897,3543,1886,3535,1870e" filled="t" fillcolor="#4D4D4F" stroked="f">
                <v:path arrowok="t"/>
                <v:fill/>
              </v:shape>
              <v:shape style="position:absolute;left:3300;top:1701;width:252;height:236" coordorigin="3300,1701" coordsize="252,236" path="m3355,1881l3336,1881,3336,1888,3474,1888,3474,1896,3336,1896,3336,1904,3355,1904,3355,1896,3493,1896,3493,1888,3355,1888,3355,1881e" filled="t" fillcolor="#4D4D4F" stroked="f">
                <v:path arrowok="t"/>
                <v:fill/>
              </v:shape>
              <v:shape style="position:absolute;left:3300;top:1701;width:252;height:236" coordorigin="3300,1701" coordsize="252,236" path="m3395,1896l3375,1896,3375,1904,3395,1904,3395,1896e" filled="t" fillcolor="#4D4D4F" stroked="f">
                <v:path arrowok="t"/>
                <v:fill/>
              </v:shape>
              <v:shape style="position:absolute;left:3300;top:1701;width:252;height:236" coordorigin="3300,1701" coordsize="252,236" path="m3434,1896l3415,1896,3415,1904,3434,1904,3434,1896e" filled="t" fillcolor="#4D4D4F" stroked="f">
                <v:path arrowok="t"/>
                <v:fill/>
              </v:shape>
              <v:shape style="position:absolute;left:3300;top:1701;width:252;height:236" coordorigin="3300,1701" coordsize="252,236" path="m3474,1896l3454,1896,3454,1904,3474,1904,3474,1896e" filled="t" fillcolor="#4D4D4F" stroked="f">
                <v:path arrowok="t"/>
                <v:fill/>
              </v:shape>
              <v:shape style="position:absolute;left:3300;top:1701;width:252;height:236" coordorigin="3300,1701" coordsize="252,236" path="m3513,1896l3493,1896,3493,1904,3513,1904,3513,1896e" filled="t" fillcolor="#4D4D4F" stroked="f">
                <v:path arrowok="t"/>
                <v:fill/>
              </v:shape>
              <v:shape style="position:absolute;left:3300;top:1701;width:252;height:236" coordorigin="3300,1701" coordsize="252,236" path="m3375,1888l3355,1888,3355,1896,3375,1896,3375,1888e" filled="t" fillcolor="#4D4D4F" stroked="f">
                <v:path arrowok="t"/>
                <v:fill/>
              </v:shape>
              <v:shape style="position:absolute;left:3300;top:1701;width:252;height:236" coordorigin="3300,1701" coordsize="252,236" path="m3415,1888l3395,1888,3395,1896,3415,1896,3415,1888e" filled="t" fillcolor="#4D4D4F" stroked="f">
                <v:path arrowok="t"/>
                <v:fill/>
              </v:shape>
              <v:shape style="position:absolute;left:3300;top:1701;width:252;height:236" coordorigin="3300,1701" coordsize="252,236" path="m3454,1888l3434,1888,3434,1896,3454,1896,3454,1888e" filled="t" fillcolor="#4D4D4F" stroked="f">
                <v:path arrowok="t"/>
                <v:fill/>
              </v:shape>
              <v:shape style="position:absolute;left:3300;top:1701;width:252;height:236" coordorigin="3300,1701" coordsize="252,236" path="m3395,1881l3375,1881,3375,1888,3395,1888,3395,1881e" filled="t" fillcolor="#4D4D4F" stroked="f">
                <v:path arrowok="t"/>
                <v:fill/>
              </v:shape>
              <v:shape style="position:absolute;left:3300;top:1701;width:252;height:236" coordorigin="3300,1701" coordsize="252,236" path="m3434,1881l3415,1881,3415,1888,3434,1888,3434,1881e" filled="t" fillcolor="#4D4D4F" stroked="f">
                <v:path arrowok="t"/>
                <v:fill/>
              </v:shape>
              <v:shape style="position:absolute;left:3300;top:1701;width:252;height:236" coordorigin="3300,1701" coordsize="252,236" path="m3474,1881l3454,1881,3454,1888,3474,1888,3474,1881e" filled="t" fillcolor="#4D4D4F" stroked="f">
                <v:path arrowok="t"/>
                <v:fill/>
              </v:shape>
              <v:shape style="position:absolute;left:3300;top:1701;width:252;height:236" coordorigin="3300,1701" coordsize="252,236" path="m3513,1881l3493,1881,3493,1888,3513,1888,3513,1881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General</w:t>
      </w:r>
      <w:r>
        <w:rPr>
          <w:rFonts w:ascii="Arial" w:hAnsi="Arial" w:cs="Arial" w:eastAsia="Arial"/>
          <w:sz w:val="30"/>
          <w:szCs w:val="30"/>
          <w:color w:val="2D317E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advice</w:t>
      </w:r>
      <w:r>
        <w:rPr>
          <w:rFonts w:ascii="Arial" w:hAnsi="Arial" w:cs="Arial" w:eastAsia="Arial"/>
          <w:sz w:val="30"/>
          <w:szCs w:val="30"/>
          <w:color w:val="2D317E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30"/>
          <w:szCs w:val="30"/>
          <w:color w:val="2D317E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safe</w:t>
      </w:r>
      <w:r>
        <w:rPr>
          <w:rFonts w:ascii="Arial" w:hAnsi="Arial" w:cs="Arial" w:eastAsia="Arial"/>
          <w:sz w:val="30"/>
          <w:szCs w:val="30"/>
          <w:color w:val="2D317E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handling</w:t>
      </w:r>
      <w:r>
        <w:rPr>
          <w:rFonts w:ascii="Arial" w:hAnsi="Arial" w:cs="Arial" w:eastAsia="Arial"/>
          <w:sz w:val="30"/>
          <w:szCs w:val="30"/>
          <w:color w:val="2D317E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30"/>
          <w:szCs w:val="30"/>
          <w:color w:val="2D317E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3"/>
          <w:position w:val="-1"/>
        </w:rPr>
        <w:t>asbestos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980" w:bottom="720" w:left="900" w:right="380"/>
          <w:pgSz w:w="9980" w:h="14180"/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exact"/>
        <w:ind w:left="101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Capi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wa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eness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33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22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62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.asbestos.act.go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  <w:cols w:num="2" w:equalWidth="0">
            <w:col w:w="1059" w:space="1340"/>
            <w:col w:w="63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exact"/>
        <w:ind w:left="10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wa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eness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63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.asbestosawareness.com.au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882401pt;margin-top:29.997917pt;width:386.957252pt;height:83.145293pt;mso-position-horizontal-relative:page;mso-position-vertical-relative:paragraph;z-index:-3257" coordorigin="1398,600" coordsize="7739,1663">
            <v:group style="position:absolute;left:1408;top:610;width:7719;height:1643" coordorigin="1408,610" coordsize="7719,1643">
              <v:shape style="position:absolute;left:1408;top:610;width:7719;height:1643" coordorigin="1408,610" coordsize="7719,1643" path="m8902,610l1408,614,1408,620,2267,2086,2309,2154,2356,2212,2409,2241,2486,2252,8940,2253,8975,2252,9053,2246,9108,2213,9125,2132,9127,2067,9127,797,9126,762,9120,684,9087,629,9006,611,8941,610,8902,610e" filled="t" fillcolor="#FFFFFF" stroked="f">
                <v:path arrowok="t"/>
                <v:fill/>
              </v:shape>
            </v:group>
            <v:group style="position:absolute;left:3300;top:1535;width:252;height:236" coordorigin="3300,1535" coordsize="252,236">
              <v:shape style="position:absolute;left:3300;top:1535;width:252;height:236" coordorigin="3300,1535" coordsize="252,236" path="m3532,1535l3319,1535,3319,1688,3532,1688,3532,1681,3327,1681,3327,1543,3532,1543,3532,1535e" filled="t" fillcolor="#4D4D4F" stroked="f">
                <v:path arrowok="t"/>
                <v:fill/>
              </v:shape>
              <v:shape style="position:absolute;left:3300;top:1535;width:252;height:236" coordorigin="3300,1535" coordsize="252,236" path="m3532,1543l3524,1543,3524,1681,3532,1681,3532,1543e" filled="t" fillcolor="#4D4D4F" stroked="f">
                <v:path arrowok="t"/>
                <v:fill/>
              </v:shape>
              <v:shape style="position:absolute;left:3300;top:1535;width:252;height:236" coordorigin="3300,1535" coordsize="252,236" path="m3502,1551l3348,1551,3341,1552,3336,1557,3335,1563,3335,1660,3336,1666,3342,1671,3348,1673,3502,1673,3509,1671,3514,1666,3515,1665,3352,1665,3347,1664,3344,1660,3343,1656,3343,1568,3344,1563,3347,1560,3352,1559,3515,1559,3514,1557,3509,1552,3502,1551e" filled="t" fillcolor="#4D4D4F" stroked="f">
                <v:path arrowok="t"/>
                <v:fill/>
              </v:shape>
              <v:shape style="position:absolute;left:3300;top:1535;width:252;height:236" coordorigin="3300,1535" coordsize="252,236" path="m3515,1559l3498,1559,3503,1560,3507,1563,3508,1568,3508,1656,3507,1660,3503,1664,3498,1665,3515,1665,3516,1660,3516,1563,3515,1559e" filled="t" fillcolor="#4D4D4F" stroked="f">
                <v:path arrowok="t"/>
                <v:fill/>
              </v:shape>
              <v:shape style="position:absolute;left:3300;top:1535;width:252;height:236" coordorigin="3300,1535" coordsize="252,236" path="m3532,1696l3319,1696,3302,1731,3300,1742,3300,1771,3551,1771,3551,1763,3307,1763,3307,1742,3309,1735,3324,1704,3535,1704,3532,1696e" filled="t" fillcolor="#4D4D4F" stroked="f">
                <v:path arrowok="t"/>
                <v:fill/>
              </v:shape>
              <v:shape style="position:absolute;left:3300;top:1535;width:252;height:236" coordorigin="3300,1535" coordsize="252,236" path="m3535,1704l3526,1704,3541,1736,3543,1747,3543,1763,3551,1763,3551,1742,3548,1731,3543,1720,3535,1704e" filled="t" fillcolor="#4D4D4F" stroked="f">
                <v:path arrowok="t"/>
                <v:fill/>
              </v:shape>
              <v:shape style="position:absolute;left:3300;top:1535;width:252;height:236" coordorigin="3300,1535" coordsize="252,236" path="m3355,1714l3336,1714,3336,1722,3474,1722,3474,1729,3336,1729,3336,1737,3355,1737,3355,1730,3493,1730,3493,1722,3355,1722,3355,1714e" filled="t" fillcolor="#4D4D4F" stroked="f">
                <v:path arrowok="t"/>
                <v:fill/>
              </v:shape>
              <v:shape style="position:absolute;left:3300;top:1535;width:252;height:236" coordorigin="3300,1535" coordsize="252,236" path="m3395,1730l3375,1730,3375,1737,3395,1737,3395,1730e" filled="t" fillcolor="#4D4D4F" stroked="f">
                <v:path arrowok="t"/>
                <v:fill/>
              </v:shape>
              <v:shape style="position:absolute;left:3300;top:1535;width:252;height:236" coordorigin="3300,1535" coordsize="252,236" path="m3434,1730l3415,1730,3415,1737,3434,1737,3434,1730e" filled="t" fillcolor="#4D4D4F" stroked="f">
                <v:path arrowok="t"/>
                <v:fill/>
              </v:shape>
              <v:shape style="position:absolute;left:3300;top:1535;width:252;height:236" coordorigin="3300,1535" coordsize="252,236" path="m3474,1730l3454,1730,3454,1737,3474,1737,3474,1730e" filled="t" fillcolor="#4D4D4F" stroked="f">
                <v:path arrowok="t"/>
                <v:fill/>
              </v:shape>
              <v:shape style="position:absolute;left:3300;top:1535;width:252;height:236" coordorigin="3300,1535" coordsize="252,236" path="m3513,1730l3493,1730,3493,1737,3513,1737,3513,1730e" filled="t" fillcolor="#4D4D4F" stroked="f">
                <v:path arrowok="t"/>
                <v:fill/>
              </v:shape>
              <v:shape style="position:absolute;left:3300;top:1535;width:252;height:236" coordorigin="3300,1535" coordsize="252,236" path="m3375,1722l3355,1722,3355,1729,3375,1729,3375,1722e" filled="t" fillcolor="#4D4D4F" stroked="f">
                <v:path arrowok="t"/>
                <v:fill/>
              </v:shape>
              <v:shape style="position:absolute;left:3300;top:1535;width:252;height:236" coordorigin="3300,1535" coordsize="252,236" path="m3415,1722l3395,1722,3395,1729,3415,1729,3415,1722e" filled="t" fillcolor="#4D4D4F" stroked="f">
                <v:path arrowok="t"/>
                <v:fill/>
              </v:shape>
              <v:shape style="position:absolute;left:3300;top:1535;width:252;height:236" coordorigin="3300,1535" coordsize="252,236" path="m3454,1722l3434,1722,3434,1729,3454,1729,3454,1722e" filled="t" fillcolor="#4D4D4F" stroked="f">
                <v:path arrowok="t"/>
                <v:fill/>
              </v:shape>
              <v:shape style="position:absolute;left:3300;top:1535;width:252;height:236" coordorigin="3300,1535" coordsize="252,236" path="m3395,1714l3375,1714,3375,1722,3395,1722,3395,1714e" filled="t" fillcolor="#4D4D4F" stroked="f">
                <v:path arrowok="t"/>
                <v:fill/>
              </v:shape>
              <v:shape style="position:absolute;left:3300;top:1535;width:252;height:236" coordorigin="3300,1535" coordsize="252,236" path="m3434,1714l3415,1714,3415,1722,3434,1722,3434,1714e" filled="t" fillcolor="#4D4D4F" stroked="f">
                <v:path arrowok="t"/>
                <v:fill/>
              </v:shape>
              <v:shape style="position:absolute;left:3300;top:1535;width:252;height:236" coordorigin="3300,1535" coordsize="252,236" path="m3474,1714l3454,1714,3454,1722,3474,1722,3474,1714e" filled="t" fillcolor="#4D4D4F" stroked="f">
                <v:path arrowok="t"/>
                <v:fill/>
              </v:shape>
              <v:shape style="position:absolute;left:3300;top:1535;width:252;height:236" coordorigin="3300,1535" coordsize="252,236" path="m3513,1714l3493,1714,3493,1722,3513,1722,3513,1714e" filled="t" fillcolor="#4D4D4F" stroked="f">
                <v:path arrowok="t"/>
                <v:fill/>
              </v:shape>
            </v:group>
            <w10:wrap type="none"/>
          </v:group>
        </w:pict>
      </w:r>
      <w:hyperlink r:id="rId64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.au/fibro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62968pt;margin-top:-107.9524pt;width:418.176685pt;height:96.610293pt;mso-position-horizontal-relative:page;mso-position-vertical-relative:paragraph;z-index:-3256" coordorigin="773,-2159" coordsize="8364,1932">
            <v:group style="position:absolute;left:1408;top:-2149;width:7719;height:1912" coordorigin="1408,-2149" coordsize="7719,1912">
              <v:shape style="position:absolute;left:1408;top:-2149;width:7719;height:1912" coordorigin="1408,-2149" coordsize="7719,1912" path="m8902,-2149l1408,-2145,1408,-2139,2278,-409,2316,-338,2360,-277,2414,-248,2493,-238,8940,-237,8975,-237,9053,-244,9108,-277,9125,-358,9127,-1962,9126,-1997,9120,-2075,9087,-2130,9006,-2148,8941,-2149,8902,-2149e" filled="t" fillcolor="#FFFFFF" stroked="f">
                <v:path arrowok="t"/>
                <v:fill/>
              </v:shape>
            </v:group>
            <v:group style="position:absolute;left:783;top:-1895;width:2068;height:885" coordorigin="783,-1895" coordsize="2068,885">
              <v:shape style="position:absolute;left:783;top:-1895;width:2068;height:885" coordorigin="783,-1895" coordsize="2068,885" path="m915,-1895l851,-1894,792,-1862,783,-1788,783,-1140,784,-1107,794,-1039,860,-1012,2262,-1011,2292,-1011,2356,-1017,2408,-1051,2444,-1112,2851,-1890,2851,-1893,915,-1895e" filled="t" fillcolor="#296EB7" stroked="f">
                <v:path arrowok="t"/>
                <v:fill/>
              </v:shape>
            </v:group>
            <v:group style="position:absolute;left:3300;top:-1516;width:252;height:236" coordorigin="3300,-1516" coordsize="252,236">
              <v:shape style="position:absolute;left:3300;top:-1516;width:252;height:236" coordorigin="3300,-1516" coordsize="252,236" path="m3532,-1516l3319,-1516,3319,-1363,3532,-1363,3532,-1371,3327,-1371,3327,-1509,3532,-1509,3532,-1516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32,-1509l3524,-1509,3524,-1371,3532,-1371,3532,-1509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02,-1501l3348,-1501,3341,-1499,3336,-1494,3335,-1488,3335,-1391,3336,-1386,3342,-1380,3348,-1379,3502,-1379,3509,-1380,3514,-1386,3515,-1387,3352,-1387,3347,-1388,3344,-1391,3343,-1396,3343,-1484,3344,-1488,3347,-1492,3352,-1493,3515,-1493,3514,-1494,3509,-1499,3502,-1501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15,-1493l3498,-1493,3503,-1492,3507,-1488,3508,-1484,3508,-1396,3507,-1391,3503,-1388,3498,-1387,3515,-1387,3516,-1391,3516,-1488,3515,-1493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32,-1355l3319,-1355,3302,-1320,3300,-1309,3300,-1281,3551,-1281,3551,-1289,3307,-1289,3307,-1309,3310,-1317,3324,-1347,3535,-1347,3532,-1355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35,-1347l3526,-1347,3541,-1316,3543,-1305,3543,-1289,3551,-1289,3551,-1309,3548,-1320,3543,-1332,3535,-1347e" filled="t" fillcolor="#4D4D4F" stroked="f">
                <v:path arrowok="t"/>
                <v:fill/>
              </v:shape>
              <v:shape style="position:absolute;left:3300;top:-1516;width:252;height:236" coordorigin="3300,-1516" coordsize="252,236" path="m3375,-1329l3355,-1329,3355,-1322,3336,-1322,3336,-1314,3355,-1314,3355,-1322,3493,-1322,3493,-1322,3375,-1322,3375,-1329e" filled="t" fillcolor="#4D4D4F" stroked="f">
                <v:path arrowok="t"/>
                <v:fill/>
              </v:shape>
              <v:shape style="position:absolute;left:3300;top:-1516;width:252;height:236" coordorigin="3300,-1516" coordsize="252,236" path="m3395,-1322l3375,-1322,3375,-1314,3395,-1314,3395,-1322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34,-1322l3415,-1322,3415,-1314,3434,-1314,3434,-1322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74,-1322l3454,-1322,3454,-1314,3474,-1314,3474,-1322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13,-1322l3493,-1322,3493,-1314,3513,-1314,3513,-1322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15,-1329l3395,-1329,3395,-1322,3415,-1322,3415,-1329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54,-1329l3434,-1329,3434,-1322,3454,-1322,3454,-1329e" filled="t" fillcolor="#4D4D4F" stroked="f">
                <v:path arrowok="t"/>
                <v:fill/>
              </v:shape>
              <v:shape style="position:absolute;left:3300;top:-1516;width:252;height:236" coordorigin="3300,-1516" coordsize="252,236" path="m3355,-1337l3336,-1337,3336,-1329,3474,-1329,3474,-1322,3493,-1322,3493,-1330,3355,-1330,3355,-1337e" filled="t" fillcolor="#4D4D4F" stroked="f">
                <v:path arrowok="t"/>
                <v:fill/>
              </v:shape>
              <v:shape style="position:absolute;left:3300;top:-1516;width:252;height:236" coordorigin="3300,-1516" coordsize="252,236" path="m3395,-1337l3375,-1337,3375,-1330,3395,-1330,3395,-1337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34,-1337l3415,-1337,3415,-1330,3434,-1330,3434,-1337e" filled="t" fillcolor="#4D4D4F" stroked="f">
                <v:path arrowok="t"/>
                <v:fill/>
              </v:shape>
              <v:shape style="position:absolute;left:3300;top:-1516;width:252;height:236" coordorigin="3300,-1516" coordsize="252,236" path="m3474,-1337l3454,-1337,3454,-1330,3474,-1330,3474,-1337e" filled="t" fillcolor="#4D4D4F" stroked="f">
                <v:path arrowok="t"/>
                <v:fill/>
              </v:shape>
              <v:shape style="position:absolute;left:3300;top:-1516;width:252;height:236" coordorigin="3300,-1516" coordsize="252,236" path="m3513,-1337l3493,-1337,3493,-1330,3513,-1330,3513,-1337e" filled="t" fillcolor="#4D4D4F" stroked="f">
                <v:path arrowok="t"/>
                <v:fill/>
              </v:shape>
            </v:group>
            <v:group style="position:absolute;left:3300;top:-710;width:252;height:236" coordorigin="3300,-710" coordsize="252,236">
              <v:shape style="position:absolute;left:3300;top:-710;width:252;height:236" coordorigin="3300,-710" coordsize="252,236" path="m3532,-710l3319,-710,3319,-556,3532,-556,3532,-564,3327,-564,3327,-702,3532,-702,3532,-710e" filled="t" fillcolor="#4D4D4F" stroked="f">
                <v:path arrowok="t"/>
                <v:fill/>
              </v:shape>
              <v:shape style="position:absolute;left:3300;top:-710;width:252;height:236" coordorigin="3300,-710" coordsize="252,236" path="m3532,-702l3524,-702,3524,-564,3532,-564,3532,-702e" filled="t" fillcolor="#4D4D4F" stroked="f">
                <v:path arrowok="t"/>
                <v:fill/>
              </v:shape>
              <v:shape style="position:absolute;left:3300;top:-710;width:252;height:236" coordorigin="3300,-710" coordsize="252,236" path="m3502,-694l3348,-694,3341,-693,3336,-687,3335,-682,3335,-584,3336,-579,3342,-573,3348,-572,3502,-572,3509,-573,3514,-579,3515,-580,3352,-580,3347,-581,3344,-584,3343,-589,3343,-677,3344,-682,3347,-685,3352,-686,3515,-686,3514,-687,3509,-693,3502,-694e" filled="t" fillcolor="#4D4D4F" stroked="f">
                <v:path arrowok="t"/>
                <v:fill/>
              </v:shape>
              <v:shape style="position:absolute;left:3300;top:-710;width:252;height:236" coordorigin="3300,-710" coordsize="252,236" path="m3515,-686l3498,-686,3503,-685,3507,-682,3508,-677,3508,-589,3507,-584,3503,-581,3498,-580,3515,-580,3516,-584,3516,-682,3515,-686e" filled="t" fillcolor="#4D4D4F" stroked="f">
                <v:path arrowok="t"/>
                <v:fill/>
              </v:shape>
              <v:shape style="position:absolute;left:3300;top:-710;width:252;height:236" coordorigin="3300,-710" coordsize="252,236" path="m3532,-548l3319,-548,3302,-513,3300,-503,3300,-474,3551,-474,3551,-482,3307,-482,3307,-503,3310,-510,3324,-541,3535,-541,3532,-548e" filled="t" fillcolor="#4D4D4F" stroked="f">
                <v:path arrowok="t"/>
                <v:fill/>
              </v:shape>
              <v:shape style="position:absolute;left:3300;top:-710;width:252;height:236" coordorigin="3300,-710" coordsize="252,236" path="m3535,-541l3526,-541,3541,-509,3543,-498,3543,-482,3551,-482,3551,-503,3548,-514,3543,-525,3535,-541e" filled="t" fillcolor="#4D4D4F" stroked="f">
                <v:path arrowok="t"/>
                <v:fill/>
              </v:shape>
              <v:shape style="position:absolute;left:3300;top:-710;width:252;height:236" coordorigin="3300,-710" coordsize="252,236" path="m3355,-530l3336,-530,3336,-523,3474,-523,3474,-515,3336,-515,3336,-507,3355,-507,3355,-515,3493,-515,3493,-523,3355,-523,3355,-530e" filled="t" fillcolor="#4D4D4F" stroked="f">
                <v:path arrowok="t"/>
                <v:fill/>
              </v:shape>
              <v:shape style="position:absolute;left:3300;top:-710;width:252;height:236" coordorigin="3300,-710" coordsize="252,236" path="m3395,-515l3375,-515,3375,-507,3395,-507,3395,-515e" filled="t" fillcolor="#4D4D4F" stroked="f">
                <v:path arrowok="t"/>
                <v:fill/>
              </v:shape>
              <v:shape style="position:absolute;left:3300;top:-710;width:252;height:236" coordorigin="3300,-710" coordsize="252,236" path="m3434,-515l3415,-515,3415,-507,3434,-507,3434,-515e" filled="t" fillcolor="#4D4D4F" stroked="f">
                <v:path arrowok="t"/>
                <v:fill/>
              </v:shape>
              <v:shape style="position:absolute;left:3300;top:-710;width:252;height:236" coordorigin="3300,-710" coordsize="252,236" path="m3474,-515l3454,-515,3454,-507,3474,-507,3474,-515e" filled="t" fillcolor="#4D4D4F" stroked="f">
                <v:path arrowok="t"/>
                <v:fill/>
              </v:shape>
              <v:shape style="position:absolute;left:3300;top:-710;width:252;height:236" coordorigin="3300,-710" coordsize="252,236" path="m3513,-515l3493,-515,3493,-507,3513,-507,3513,-515e" filled="t" fillcolor="#4D4D4F" stroked="f">
                <v:path arrowok="t"/>
                <v:fill/>
              </v:shape>
              <v:shape style="position:absolute;left:3300;top:-710;width:252;height:236" coordorigin="3300,-710" coordsize="252,236" path="m3375,-523l3355,-523,3355,-515,3375,-515,3375,-523e" filled="t" fillcolor="#4D4D4F" stroked="f">
                <v:path arrowok="t"/>
                <v:fill/>
              </v:shape>
              <v:shape style="position:absolute;left:3300;top:-710;width:252;height:236" coordorigin="3300,-710" coordsize="252,236" path="m3415,-523l3395,-523,3395,-515,3415,-515,3415,-523e" filled="t" fillcolor="#4D4D4F" stroked="f">
                <v:path arrowok="t"/>
                <v:fill/>
              </v:shape>
              <v:shape style="position:absolute;left:3300;top:-710;width:252;height:236" coordorigin="3300,-710" coordsize="252,236" path="m3454,-523l3434,-523,3434,-515,3454,-515,3454,-523e" filled="t" fillcolor="#4D4D4F" stroked="f">
                <v:path arrowok="t"/>
                <v:fill/>
              </v:shape>
              <v:shape style="position:absolute;left:3300;top:-710;width:252;height:236" coordorigin="3300,-710" coordsize="252,236" path="m3395,-530l3375,-530,3375,-523,3395,-523,3395,-530e" filled="t" fillcolor="#4D4D4F" stroked="f">
                <v:path arrowok="t"/>
                <v:fill/>
              </v:shape>
              <v:shape style="position:absolute;left:3300;top:-710;width:252;height:236" coordorigin="3300,-710" coordsize="252,236" path="m3434,-530l3415,-530,3415,-523,3434,-523,3434,-530e" filled="t" fillcolor="#4D4D4F" stroked="f">
                <v:path arrowok="t"/>
                <v:fill/>
              </v:shape>
              <v:shape style="position:absolute;left:3300;top:-710;width:252;height:236" coordorigin="3300,-710" coordsize="252,236" path="m3474,-530l3454,-530,3454,-523,3474,-523,3474,-530e" filled="t" fillcolor="#4D4D4F" stroked="f">
                <v:path arrowok="t"/>
                <v:fill/>
              </v:shape>
              <v:shape style="position:absolute;left:3300;top:-710;width:252;height:236" coordorigin="3300,-710" coordsize="252,236" path="m3513,-530l3493,-530,3493,-523,3513,-523,3513,-530e" filled="t" fillcolor="#4D4D4F" stroked="f">
                <v:path arrowok="t"/>
                <v:fill/>
              </v:shape>
            </v:group>
            <v:group style="position:absolute;left:3370;top:-837;width:5338;height:2" coordorigin="3370,-837" coordsize="5338,2">
              <v:shape style="position:absolute;left:3370;top:-837;width:5338;height:2" coordorigin="3370,-837" coordsize="5338,0" path="m3370,-837l8708,-837e" filled="f" stroked="t" strokeweight="1pt" strokecolor="#4D4D4F">
                <v:path arrowok="t"/>
                <v:stroke dashstyle="dash"/>
              </v:shape>
            </v:group>
            <v:group style="position:absolute;left:3310;top:-847;width:2;height:20" coordorigin="3310,-847" coordsize="2,20">
              <v:shape style="position:absolute;left:3310;top:-847;width:2;height:20" coordorigin="3310,-847" coordsize="0,20" path="m3310,-847l3310,-827e" filled="f" stroked="t" strokeweight="0pt" strokecolor="#4D4D4F">
                <v:path arrowok="t"/>
              </v:shape>
            </v:group>
            <v:group style="position:absolute;left:8738;top:-847;width:2;height:20" coordorigin="8738,-847" coordsize="2,20">
              <v:shape style="position:absolute;left:8738;top:-847;width:2;height:20" coordorigin="8738,-847" coordsize="0,20" path="m8738,-847l8738,-827e" filled="f" stroked="t" strokeweight="0pt" strokecolor="#4D4D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DIY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Safe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2125" w:firstLine="-44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5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3"/>
        </w:rPr>
        <w:t>SW</w:t>
      </w:r>
      <w:r>
        <w:rPr>
          <w:rFonts w:ascii="Arial" w:hAnsi="Arial" w:cs="Arial" w:eastAsia="Arial"/>
          <w:sz w:val="24"/>
          <w:szCs w:val="24"/>
          <w:color w:val="4D4D4F"/>
          <w:spacing w:val="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3"/>
        </w:rPr>
        <w:t>Ministry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Health</w:t>
      </w:r>
      <w:hyperlink r:id="rId65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 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.health.ns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6"/>
          </w:rPr>
          <w:t>.au/publi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6"/>
          </w:rPr>
          <w:t>c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1"/>
          </w:rPr>
          <w:t>health/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4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62968pt;margin-top:26.44993pt;width:418.176685pt;height:92.358293pt;mso-position-horizontal-relative:page;mso-position-vertical-relative:paragraph;z-index:-3255" coordorigin="773,529" coordsize="8364,1847">
            <v:group style="position:absolute;left:1408;top:539;width:7719;height:1827" coordorigin="1408,539" coordsize="7719,1827">
              <v:shape style="position:absolute;left:1408;top:539;width:7719;height:1827" coordorigin="1408,539" coordsize="7719,1827" path="m8902,539l1408,543,1408,549,2275,2195,2314,2266,2359,2325,2412,2355,2491,2365,8940,2366,8975,2366,9053,2359,9108,2326,9125,2245,9127,726,9126,691,9120,613,9087,558,9006,540,8941,539,8902,539e" filled="t" fillcolor="#E6EFE4" stroked="f">
                <v:path arrowok="t"/>
                <v:fill/>
              </v:shape>
            </v:group>
            <v:group style="position:absolute;left:783;top:793;width:2068;height:885" coordorigin="783,793" coordsize="2068,885">
              <v:shape style="position:absolute;left:783;top:793;width:2068;height:885" coordorigin="783,793" coordsize="2068,885" path="m915,793l851,794,792,826,783,900,783,1548,784,1581,794,1649,860,1676,2262,1677,2292,1677,2356,1671,2408,1637,2444,1576,2851,798,2851,795,915,793e" filled="t" fillcolor="#296EB7" stroked="f">
                <v:path arrowok="t"/>
                <v:fill/>
              </v:shape>
            </v:group>
            <v:group style="position:absolute;left:3369;top:1014;width:5349;height:2" coordorigin="3369,1014" coordsize="5349,2">
              <v:shape style="position:absolute;left:3369;top:1014;width:5349;height:2" coordorigin="3369,1014" coordsize="5349,0" path="m3369,1014l8718,1014e" filled="f" stroked="t" strokeweight="1pt" strokecolor="#4D4D4F">
                <v:path arrowok="t"/>
                <v:stroke dashstyle="dash"/>
              </v:shape>
            </v:group>
            <v:group style="position:absolute;left:3310;top:1004;width:2;height:20" coordorigin="3310,1004" coordsize="2,20">
              <v:shape style="position:absolute;left:3310;top:1004;width:2;height:20" coordorigin="3310,1004" coordsize="0,20" path="m3310,1004l3310,1024e" filled="f" stroked="t" strokeweight="0pt" strokecolor="#4D4D4F">
                <v:path arrowok="t"/>
              </v:shape>
            </v:group>
            <v:group style="position:absolute;left:8748;top:1004;width:2;height:20" coordorigin="8748,1004" coordsize="2,20">
              <v:shape style="position:absolute;left:8748;top:1004;width:2;height:20" coordorigin="8748,1004" coordsize="0,20" path="m8748,1004l8748,1024e" filled="f" stroked="t" strokeweight="0pt" strokecolor="#4D4D4F">
                <v:path arrowok="t"/>
              </v:shape>
            </v:group>
            <v:group style="position:absolute;left:3300;top:1511;width:284;height:230" coordorigin="3300,1511" coordsize="284,230">
              <v:shape style="position:absolute;left:3300;top:1511;width:284;height:230" coordorigin="3300,1511" coordsize="284,230" path="m3419,1567l3386,1567,3386,1595,3341,1668,3334,1687,3331,1705,3331,1741,3552,1741,3552,1696,3551,1688,3547,1676,3544,1670,3399,1670,3399,1657,3536,1657,3530,1647,3399,1647,3399,1634,3522,1634,3516,1625,3399,1625,3399,1612,3508,1612,3498,1595,3498,1587,3419,1587,3419,1567e" filled="t" fillcolor="#4D4D4F" stroked="f">
                <v:path arrowok="t"/>
                <v:fill/>
              </v:shape>
              <v:shape style="position:absolute;left:3300;top:1511;width:284;height:230" coordorigin="3300,1511" coordsize="284,230" path="m3431,1657l3418,1657,3418,1670,3431,1670,3431,1657e" filled="t" fillcolor="#4D4D4F" stroked="f">
                <v:path arrowok="t"/>
                <v:fill/>
              </v:shape>
              <v:shape style="position:absolute;left:3300;top:1511;width:284;height:230" coordorigin="3300,1511" coordsize="284,230" path="m3463,1657l3450,1657,3450,1670,3463,1670,3463,1657e" filled="t" fillcolor="#4D4D4F" stroked="f">
                <v:path arrowok="t"/>
                <v:fill/>
              </v:shape>
              <v:shape style="position:absolute;left:3300;top:1511;width:284;height:230" coordorigin="3300,1511" coordsize="284,230" path="m3536,1657l3482,1657,3482,1670,3544,1670,3544,1668,3536,1657e" filled="t" fillcolor="#4D4D4F" stroked="f">
                <v:path arrowok="t"/>
                <v:fill/>
              </v:shape>
              <v:shape style="position:absolute;left:3300;top:1511;width:284;height:230" coordorigin="3300,1511" coordsize="284,230" path="m3431,1634l3418,1634,3418,1647,3431,1647,3431,1634e" filled="t" fillcolor="#4D4D4F" stroked="f">
                <v:path arrowok="t"/>
                <v:fill/>
              </v:shape>
              <v:shape style="position:absolute;left:3300;top:1511;width:284;height:230" coordorigin="3300,1511" coordsize="284,230" path="m3463,1634l3450,1634,3450,1647,3463,1647,3463,1634e" filled="t" fillcolor="#4D4D4F" stroked="f">
                <v:path arrowok="t"/>
                <v:fill/>
              </v:shape>
              <v:shape style="position:absolute;left:3300;top:1511;width:284;height:230" coordorigin="3300,1511" coordsize="284,230" path="m3522,1634l3482,1634,3482,1647,3530,1647,3522,1634e" filled="t" fillcolor="#4D4D4F" stroked="f">
                <v:path arrowok="t"/>
                <v:fill/>
              </v:shape>
              <v:shape style="position:absolute;left:3300;top:1511;width:284;height:230" coordorigin="3300,1511" coordsize="284,230" path="m3431,1612l3418,1612,3418,1625,3431,1625,3431,1612e" filled="t" fillcolor="#4D4D4F" stroked="f">
                <v:path arrowok="t"/>
                <v:fill/>
              </v:shape>
              <v:shape style="position:absolute;left:3300;top:1511;width:284;height:230" coordorigin="3300,1511" coordsize="284,230" path="m3463,1612l3450,1612,3450,1625,3463,1625,3463,1612e" filled="t" fillcolor="#4D4D4F" stroked="f">
                <v:path arrowok="t"/>
                <v:fill/>
              </v:shape>
              <v:shape style="position:absolute;left:3300;top:1511;width:284;height:230" coordorigin="3300,1511" coordsize="284,230" path="m3508,1612l3482,1612,3482,1625,3516,1625,3508,1612e" filled="t" fillcolor="#4D4D4F" stroked="f">
                <v:path arrowok="t"/>
                <v:fill/>
              </v:shape>
              <v:shape style="position:absolute;left:3300;top:1511;width:284;height:230" coordorigin="3300,1511" coordsize="284,230" path="m3300,1586l3300,1603,3302,1610,3309,1618,3317,1619,3344,1619,3355,1617,3369,1606,3372,1597,3372,1591,3319,1591,3310,1590,3300,1586e" filled="t" fillcolor="#4D4D4F" stroked="f">
                <v:path arrowok="t"/>
                <v:fill/>
              </v:shape>
              <v:shape style="position:absolute;left:3300;top:1511;width:284;height:230" coordorigin="3300,1511" coordsize="284,230" path="m3511,1578l3511,1596,3514,1604,3529,1615,3540,1618,3566,1618,3574,1616,3582,1609,3584,1602,3584,1589,3567,1589,3549,1589,3529,1586,3511,1578e" filled="t" fillcolor="#4D4D4F" stroked="f">
                <v:path arrowok="t"/>
                <v:fill/>
              </v:shape>
              <v:shape style="position:absolute;left:3300;top:1511;width:284;height:230" coordorigin="3300,1511" coordsize="284,230" path="m3372,1579l3366,1582,3347,1589,3327,1591,3372,1591,3372,1579e" filled="t" fillcolor="#4D4D4F" stroked="f">
                <v:path arrowok="t"/>
                <v:fill/>
              </v:shape>
              <v:shape style="position:absolute;left:3300;top:1511;width:284;height:230" coordorigin="3300,1511" coordsize="284,230" path="m3584,1586l3575,1588,3567,1589,3584,1589,3584,1586e" filled="t" fillcolor="#4D4D4F" stroked="f">
                <v:path arrowok="t"/>
                <v:fill/>
              </v:shape>
              <v:shape style="position:absolute;left:3300;top:1511;width:284;height:230" coordorigin="3300,1511" coordsize="284,230" path="m3498,1567l3464,1567,3464,1587,3498,1587,3498,1567e" filled="t" fillcolor="#4D4D4F" stroked="f">
                <v:path arrowok="t"/>
                <v:fill/>
              </v:shape>
              <v:shape style="position:absolute;left:3300;top:1511;width:284;height:230" coordorigin="3300,1511" coordsize="284,230" path="m3429,1511l3368,1518,3312,1541,3300,1579,3308,1582,3317,1584,3334,1584,3353,1579,3372,1570,3374,1561,3382,1554,3399,1549,3426,1546,3463,1545,3573,1545,3567,1532,3492,1514,3453,1511,3429,1511e" filled="t" fillcolor="#4D4D4F" stroked="f">
                <v:path arrowok="t"/>
                <v:fill/>
              </v:shape>
              <v:shape style="position:absolute;left:3300;top:1511;width:284;height:230" coordorigin="3300,1511" coordsize="284,230" path="m3573,1545l3463,1545,3490,1549,3505,1556,3511,1567,3519,1574,3538,1580,3557,1582,3566,1582,3575,1581,3582,1569,3576,1550,3573,1545e" filled="t" fillcolor="#4D4D4F" stroked="f">
                <v:path arrowok="t"/>
                <v:fill/>
              </v:shape>
            </v:group>
            <v:group style="position:absolute;left:3300;top:1908;width:252;height:236" coordorigin="3300,1908" coordsize="252,236">
              <v:shape style="position:absolute;left:3300;top:1908;width:252;height:236" coordorigin="3300,1908" coordsize="252,236" path="m3532,1908l3319,1908,3319,2062,3532,2062,3532,2054,3327,2054,3327,1916,3532,1916,3532,1908e" filled="t" fillcolor="#4D4D4F" stroked="f">
                <v:path arrowok="t"/>
                <v:fill/>
              </v:shape>
              <v:shape style="position:absolute;left:3300;top:1908;width:252;height:236" coordorigin="3300,1908" coordsize="252,236" path="m3532,1916l3524,1916,3524,2054,3532,2054,3532,1916e" filled="t" fillcolor="#4D4D4F" stroked="f">
                <v:path arrowok="t"/>
                <v:fill/>
              </v:shape>
              <v:shape style="position:absolute;left:3300;top:1908;width:252;height:236" coordorigin="3300,1908" coordsize="252,236" path="m3502,1924l3348,1924,3341,1925,3336,1931,3335,1936,3335,2034,3336,2039,3342,2045,3348,2046,3502,2046,3509,2045,3514,2039,3515,2038,3352,2038,3347,2037,3344,2034,3343,2029,3343,1941,3344,1936,3347,1933,3352,1932,3515,1932,3514,1931,3509,1925,3502,1924e" filled="t" fillcolor="#4D4D4F" stroked="f">
                <v:path arrowok="t"/>
                <v:fill/>
              </v:shape>
              <v:shape style="position:absolute;left:3300;top:1908;width:252;height:236" coordorigin="3300,1908" coordsize="252,236" path="m3515,1932l3498,1932,3503,1933,3507,1937,3508,1941,3508,2029,3507,2034,3503,2037,3498,2038,3515,2038,3516,2034,3516,1936,3515,1932e" filled="t" fillcolor="#4D4D4F" stroked="f">
                <v:path arrowok="t"/>
                <v:fill/>
              </v:shape>
              <v:shape style="position:absolute;left:3300;top:1908;width:252;height:236" coordorigin="3300,1908" coordsize="252,236" path="m3532,2070l3319,2070,3302,2105,3300,2115,3300,2144,3551,2144,3551,2136,3307,2136,3307,2115,3310,2108,3324,2077,3535,2077,3532,2070e" filled="t" fillcolor="#4D4D4F" stroked="f">
                <v:path arrowok="t"/>
                <v:fill/>
              </v:shape>
              <v:shape style="position:absolute;left:3300;top:1908;width:252;height:236" coordorigin="3300,1908" coordsize="252,236" path="m3535,2077l3526,2077,3541,2109,3543,2120,3543,2136,3551,2136,3551,2115,3548,2104,3543,2093,3535,2077e" filled="t" fillcolor="#4D4D4F" stroked="f">
                <v:path arrowok="t"/>
                <v:fill/>
              </v:shape>
              <v:shape style="position:absolute;left:3300;top:1908;width:252;height:236" coordorigin="3300,1908" coordsize="252,236" path="m3355,2088l3336,2088,3336,2096,3474,2096,3474,2103,3336,2103,3336,2111,3355,2111,3355,2103,3493,2103,3493,2095,3355,2095,3355,2088e" filled="t" fillcolor="#4D4D4F" stroked="f">
                <v:path arrowok="t"/>
                <v:fill/>
              </v:shape>
              <v:shape style="position:absolute;left:3300;top:1908;width:252;height:236" coordorigin="3300,1908" coordsize="252,236" path="m3395,2103l3375,2103,3375,2111,3395,2111,3395,2103e" filled="t" fillcolor="#4D4D4F" stroked="f">
                <v:path arrowok="t"/>
                <v:fill/>
              </v:shape>
              <v:shape style="position:absolute;left:3300;top:1908;width:252;height:236" coordorigin="3300,1908" coordsize="252,236" path="m3434,2103l3415,2103,3415,2111,3434,2111,3434,2103e" filled="t" fillcolor="#4D4D4F" stroked="f">
                <v:path arrowok="t"/>
                <v:fill/>
              </v:shape>
              <v:shape style="position:absolute;left:3300;top:1908;width:252;height:236" coordorigin="3300,1908" coordsize="252,236" path="m3474,2103l3454,2103,3454,2111,3474,2111,3474,2103e" filled="t" fillcolor="#4D4D4F" stroked="f">
                <v:path arrowok="t"/>
                <v:fill/>
              </v:shape>
              <v:shape style="position:absolute;left:3300;top:1908;width:252;height:236" coordorigin="3300,1908" coordsize="252,236" path="m3513,2103l3493,2103,3493,2111,3513,2111,3513,2103e" filled="t" fillcolor="#4D4D4F" stroked="f">
                <v:path arrowok="t"/>
                <v:fill/>
              </v:shape>
              <v:shape style="position:absolute;left:3300;top:1908;width:252;height:236" coordorigin="3300,1908" coordsize="252,236" path="m3375,2096l3355,2096,3355,2103,3375,2103,3375,2096e" filled="t" fillcolor="#4D4D4F" stroked="f">
                <v:path arrowok="t"/>
                <v:fill/>
              </v:shape>
              <v:shape style="position:absolute;left:3300;top:1908;width:252;height:236" coordorigin="3300,1908" coordsize="252,236" path="m3415,2096l3395,2096,3395,2103,3415,2103,3415,2096e" filled="t" fillcolor="#4D4D4F" stroked="f">
                <v:path arrowok="t"/>
                <v:fill/>
              </v:shape>
              <v:shape style="position:absolute;left:3300;top:1908;width:252;height:236" coordorigin="3300,1908" coordsize="252,236" path="m3454,2096l3434,2096,3434,2103,3454,2103,3454,2096e" filled="t" fillcolor="#4D4D4F" stroked="f">
                <v:path arrowok="t"/>
                <v:fill/>
              </v:shape>
              <v:shape style="position:absolute;left:3300;top:1908;width:252;height:236" coordorigin="3300,1908" coordsize="252,236" path="m3395,2088l3375,2088,3375,2095,3395,2095,3395,2088e" filled="t" fillcolor="#4D4D4F" stroked="f">
                <v:path arrowok="t"/>
                <v:fill/>
              </v:shape>
              <v:shape style="position:absolute;left:3300;top:1908;width:252;height:236" coordorigin="3300,1908" coordsize="252,236" path="m3434,2088l3415,2088,3415,2095,3434,2095,3434,2088e" filled="t" fillcolor="#4D4D4F" stroked="f">
                <v:path arrowok="t"/>
                <v:fill/>
              </v:shape>
              <v:shape style="position:absolute;left:3300;top:1908;width:252;height:236" coordorigin="3300,1908" coordsize="252,236" path="m3474,2088l3454,2088,3454,2095,3474,2095,3474,2088e" filled="t" fillcolor="#4D4D4F" stroked="f">
                <v:path arrowok="t"/>
                <v:fill/>
              </v:shape>
              <v:shape style="position:absolute;left:3300;top:1908;width:252;height:236" coordorigin="3300,1908" coordsize="252,236" path="m3513,2088l3493,2088,3493,2095,3513,2095,3513,2088e" filled="t" fillcolor="#4D4D4F" stroked="f">
                <v:path arrowok="t"/>
                <v:fill/>
              </v:shape>
            </v:group>
            <w10:wrap type="none"/>
          </v:group>
        </w:pict>
      </w:r>
      <w:hyperlink r:id="rId66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environment/diy/ind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100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x.asp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  <w:cols w:num="2" w:equalWidth="0">
            <w:col w:w="1159" w:space="1241"/>
            <w:col w:w="63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exact"/>
        <w:ind w:left="10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  <w:position w:val="-1"/>
        </w:rPr>
        <w:t>Northern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effects: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94"/>
        </w:rPr>
        <w:t>Department</w:t>
      </w:r>
      <w:r>
        <w:rPr>
          <w:rFonts w:ascii="Arial" w:hAnsi="Arial" w:cs="Arial" w:eastAsia="Arial"/>
          <w:sz w:val="20"/>
          <w:szCs w:val="20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Health,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Environmental</w:t>
      </w:r>
      <w:r>
        <w:rPr>
          <w:rFonts w:ascii="Arial" w:hAnsi="Arial" w:cs="Arial" w:eastAsia="Arial"/>
          <w:sz w:val="20"/>
          <w:szCs w:val="20"/>
          <w:color w:val="4D4D4F"/>
          <w:spacing w:val="-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Bran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400" w:lineRule="atLeast"/>
        <w:ind w:left="440" w:right="2345" w:firstLine="62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62968pt;margin-top:54.21619pt;width:418.176685pt;height:75.350293pt;mso-position-horizontal-relative:page;mso-position-vertical-relative:paragraph;z-index:-3254" coordorigin="773,1084" coordsize="8364,1507">
            <v:group style="position:absolute;left:1408;top:1094;width:7719;height:1487" coordorigin="1408,1094" coordsize="7719,1487">
              <v:shape style="position:absolute;left:1408;top:1094;width:7719;height:1487" coordorigin="1408,1094" coordsize="7719,1487" path="m8902,1094l1408,1099,1408,1104,2259,2418,2304,2484,2353,2541,2407,2569,2481,2580,8940,2581,8975,2581,9053,2575,9108,2541,9125,2461,9127,2396,9127,1281,9126,1246,9120,1168,9087,1113,9006,1096,8941,1094,8902,1094e" filled="t" fillcolor="#FFFFFF" stroked="f">
                <v:path arrowok="t"/>
                <v:fill/>
              </v:shape>
            </v:group>
            <v:group style="position:absolute;left:783;top:1348;width:2068;height:885" coordorigin="783,1348" coordsize="2068,885">
              <v:shape style="position:absolute;left:783;top:1348;width:2068;height:885" coordorigin="783,1348" coordsize="2068,885" path="m915,1348l851,1350,792,1382,783,1456,783,2103,784,2136,794,2204,860,2232,2262,2233,2292,2232,2356,2227,2408,2192,2444,2132,2851,1353,2851,1350,915,1348e" filled="t" fillcolor="#296EB7" stroked="f">
                <v:path arrowok="t"/>
                <v:fill/>
              </v:shape>
            </v:group>
            <v:group style="position:absolute;left:3300;top:1733;width:284;height:230" coordorigin="3300,1733" coordsize="284,230">
              <v:shape style="position:absolute;left:3300;top:1733;width:284;height:230" coordorigin="3300,1733" coordsize="284,230" path="m3419,1789l3386,1789,3386,1817,3341,1890,3334,1909,3331,1927,3331,1963,3552,1963,3552,1918,3551,1910,3547,1898,3544,1892,3399,1892,3399,1879,3536,1879,3530,1869,3399,1869,3399,1856,3522,1856,3516,1847,3399,1847,3399,1834,3508,1834,3498,1817,3498,1809,3419,1809,3419,1789e" filled="t" fillcolor="#4D4D4F" stroked="f">
                <v:path arrowok="t"/>
                <v:fill/>
              </v:shape>
              <v:shape style="position:absolute;left:3300;top:1733;width:284;height:230" coordorigin="3300,1733" coordsize="284,230" path="m3431,1879l3418,1879,3418,1892,3431,1892,3431,1879e" filled="t" fillcolor="#4D4D4F" stroked="f">
                <v:path arrowok="t"/>
                <v:fill/>
              </v:shape>
              <v:shape style="position:absolute;left:3300;top:1733;width:284;height:230" coordorigin="3300,1733" coordsize="284,230" path="m3463,1879l3450,1879,3450,1892,3463,1892,3463,1879e" filled="t" fillcolor="#4D4D4F" stroked="f">
                <v:path arrowok="t"/>
                <v:fill/>
              </v:shape>
              <v:shape style="position:absolute;left:3300;top:1733;width:284;height:230" coordorigin="3300,1733" coordsize="284,230" path="m3536,1879l3482,1879,3482,1892,3544,1892,3544,1890,3536,1879e" filled="t" fillcolor="#4D4D4F" stroked="f">
                <v:path arrowok="t"/>
                <v:fill/>
              </v:shape>
              <v:shape style="position:absolute;left:3300;top:1733;width:284;height:230" coordorigin="3300,1733" coordsize="284,230" path="m3431,1856l3418,1856,3418,1869,3431,1869,3431,1856e" filled="t" fillcolor="#4D4D4F" stroked="f">
                <v:path arrowok="t"/>
                <v:fill/>
              </v:shape>
              <v:shape style="position:absolute;left:3300;top:1733;width:284;height:230" coordorigin="3300,1733" coordsize="284,230" path="m3463,1856l3450,1856,3450,1869,3463,1869,3463,1856e" filled="t" fillcolor="#4D4D4F" stroked="f">
                <v:path arrowok="t"/>
                <v:fill/>
              </v:shape>
              <v:shape style="position:absolute;left:3300;top:1733;width:284;height:230" coordorigin="3300,1733" coordsize="284,230" path="m3522,1856l3482,1856,3482,1869,3530,1869,3522,1856e" filled="t" fillcolor="#4D4D4F" stroked="f">
                <v:path arrowok="t"/>
                <v:fill/>
              </v:shape>
              <v:shape style="position:absolute;left:3300;top:1733;width:284;height:230" coordorigin="3300,1733" coordsize="284,230" path="m3431,1834l3418,1834,3418,1847,3431,1847,3431,1834e" filled="t" fillcolor="#4D4D4F" stroked="f">
                <v:path arrowok="t"/>
                <v:fill/>
              </v:shape>
              <v:shape style="position:absolute;left:3300;top:1733;width:284;height:230" coordorigin="3300,1733" coordsize="284,230" path="m3463,1834l3450,1834,3450,1847,3463,1847,3463,1834e" filled="t" fillcolor="#4D4D4F" stroked="f">
                <v:path arrowok="t"/>
                <v:fill/>
              </v:shape>
              <v:shape style="position:absolute;left:3300;top:1733;width:284;height:230" coordorigin="3300,1733" coordsize="284,230" path="m3508,1834l3482,1834,3482,1847,3516,1847,3508,1834e" filled="t" fillcolor="#4D4D4F" stroked="f">
                <v:path arrowok="t"/>
                <v:fill/>
              </v:shape>
              <v:shape style="position:absolute;left:3300;top:1733;width:284;height:230" coordorigin="3300,1733" coordsize="284,230" path="m3300,1808l3300,1825,3302,1832,3309,1840,3317,1841,3344,1841,3355,1839,3369,1828,3372,1819,3372,1813,3319,1813,3310,1812,3300,1808e" filled="t" fillcolor="#4D4D4F" stroked="f">
                <v:path arrowok="t"/>
                <v:fill/>
              </v:shape>
              <v:shape style="position:absolute;left:3300;top:1733;width:284;height:230" coordorigin="3300,1733" coordsize="284,230" path="m3511,1800l3511,1818,3514,1826,3529,1837,3540,1840,3566,1840,3574,1838,3582,1831,3584,1824,3584,1811,3567,1811,3549,1811,3529,1808,3511,1800e" filled="t" fillcolor="#4D4D4F" stroked="f">
                <v:path arrowok="t"/>
                <v:fill/>
              </v:shape>
              <v:shape style="position:absolute;left:3300;top:1733;width:284;height:230" coordorigin="3300,1733" coordsize="284,230" path="m3372,1801l3366,1804,3347,1811,3327,1813,3372,1813,3372,1801e" filled="t" fillcolor="#4D4D4F" stroked="f">
                <v:path arrowok="t"/>
                <v:fill/>
              </v:shape>
              <v:shape style="position:absolute;left:3300;top:1733;width:284;height:230" coordorigin="3300,1733" coordsize="284,230" path="m3584,1808l3575,1810,3567,1811,3584,1811,3584,1808e" filled="t" fillcolor="#4D4D4F" stroked="f">
                <v:path arrowok="t"/>
                <v:fill/>
              </v:shape>
              <v:shape style="position:absolute;left:3300;top:1733;width:284;height:230" coordorigin="3300,1733" coordsize="284,230" path="m3498,1789l3464,1789,3464,1809,3498,1809,3498,1789e" filled="t" fillcolor="#4D4D4F" stroked="f">
                <v:path arrowok="t"/>
                <v:fill/>
              </v:shape>
              <v:shape style="position:absolute;left:3300;top:1733;width:284;height:230" coordorigin="3300,1733" coordsize="284,230" path="m3429,1733l3368,1740,3312,1763,3300,1801,3308,1804,3317,1806,3334,1806,3353,1801,3372,1792,3374,1783,3382,1776,3399,1771,3426,1768,3463,1767,3573,1767,3567,1754,3492,1736,3453,1733,3429,1733e" filled="t" fillcolor="#4D4D4F" stroked="f">
                <v:path arrowok="t"/>
                <v:fill/>
              </v:shape>
              <v:shape style="position:absolute;left:3300;top:1733;width:284;height:230" coordorigin="3300,1733" coordsize="284,230" path="m3573,1767l3463,1767,3490,1771,3505,1778,3511,1789,3519,1796,3538,1802,3557,1804,3566,1804,3575,1803,3582,1791,3576,1772,3573,1767e" filled="t" fillcolor="#4D4D4F" stroked="f">
                <v:path arrowok="t"/>
                <v:fill/>
              </v:shape>
            </v:group>
            <v:group style="position:absolute;left:3300;top:2130;width:252;height:236" coordorigin="3300,2130" coordsize="252,236">
              <v:shape style="position:absolute;left:3300;top:2130;width:252;height:236" coordorigin="3300,2130" coordsize="252,236" path="m3532,2130l3319,2130,3319,2284,3532,2284,3532,2276,3327,2276,3327,2138,3532,2138,3532,2130e" filled="t" fillcolor="#4D4D4F" stroked="f">
                <v:path arrowok="t"/>
                <v:fill/>
              </v:shape>
              <v:shape style="position:absolute;left:3300;top:2130;width:252;height:236" coordorigin="3300,2130" coordsize="252,236" path="m3532,2138l3524,2138,3524,2276,3532,2276,3532,2138e" filled="t" fillcolor="#4D4D4F" stroked="f">
                <v:path arrowok="t"/>
                <v:fill/>
              </v:shape>
              <v:shape style="position:absolute;left:3300;top:2130;width:252;height:236" coordorigin="3300,2130" coordsize="252,236" path="m3502,2146l3348,2146,3341,2147,3336,2153,3335,2158,3335,2256,3336,2261,3342,2267,3348,2268,3502,2268,3509,2267,3514,2261,3515,2260,3352,2260,3347,2259,3344,2256,3343,2251,3343,2163,3344,2158,3347,2155,3352,2154,3515,2154,3514,2153,3509,2147,3502,2146e" filled="t" fillcolor="#4D4D4F" stroked="f">
                <v:path arrowok="t"/>
                <v:fill/>
              </v:shape>
              <v:shape style="position:absolute;left:3300;top:2130;width:252;height:236" coordorigin="3300,2130" coordsize="252,236" path="m3515,2154l3498,2154,3503,2155,3507,2158,3508,2163,3508,2251,3507,2256,3503,2259,3498,2260,3515,2260,3516,2256,3516,2158,3515,2154e" filled="t" fillcolor="#4D4D4F" stroked="f">
                <v:path arrowok="t"/>
                <v:fill/>
              </v:shape>
              <v:shape style="position:absolute;left:3300;top:2130;width:252;height:236" coordorigin="3300,2130" coordsize="252,236" path="m3532,2291l3319,2291,3302,2326,3300,2337,3300,2366,3551,2366,3551,2358,3307,2358,3307,2337,3310,2330,3324,2299,3535,2299,3532,2291e" filled="t" fillcolor="#4D4D4F" stroked="f">
                <v:path arrowok="t"/>
                <v:fill/>
              </v:shape>
              <v:shape style="position:absolute;left:3300;top:2130;width:252;height:236" coordorigin="3300,2130" coordsize="252,236" path="m3535,2299l3526,2299,3541,2331,3543,2342,3543,2358,3551,2358,3551,2337,3548,2326,3543,2315,3535,2299e" filled="t" fillcolor="#4D4D4F" stroked="f">
                <v:path arrowok="t"/>
                <v:fill/>
              </v:shape>
              <v:shape style="position:absolute;left:3300;top:2130;width:252;height:236" coordorigin="3300,2130" coordsize="252,236" path="m3355,2310l3336,2310,3336,2317,3474,2317,3474,2325,3336,2325,3336,2333,3355,2333,3355,2325,3493,2325,3493,2317,3355,2317,3355,2310e" filled="t" fillcolor="#4D4D4F" stroked="f">
                <v:path arrowok="t"/>
                <v:fill/>
              </v:shape>
              <v:shape style="position:absolute;left:3300;top:2130;width:252;height:236" coordorigin="3300,2130" coordsize="252,236" path="m3395,2325l3375,2325,3375,2333,3395,2333,3395,2325e" filled="t" fillcolor="#4D4D4F" stroked="f">
                <v:path arrowok="t"/>
                <v:fill/>
              </v:shape>
              <v:shape style="position:absolute;left:3300;top:2130;width:252;height:236" coordorigin="3300,2130" coordsize="252,236" path="m3434,2325l3415,2325,3415,2333,3434,2333,3434,2325e" filled="t" fillcolor="#4D4D4F" stroked="f">
                <v:path arrowok="t"/>
                <v:fill/>
              </v:shape>
              <v:shape style="position:absolute;left:3300;top:2130;width:252;height:236" coordorigin="3300,2130" coordsize="252,236" path="m3474,2325l3454,2325,3454,2333,3474,2333,3474,2325e" filled="t" fillcolor="#4D4D4F" stroked="f">
                <v:path arrowok="t"/>
                <v:fill/>
              </v:shape>
              <v:shape style="position:absolute;left:3300;top:2130;width:252;height:236" coordorigin="3300,2130" coordsize="252,236" path="m3513,2325l3493,2325,3493,2333,3513,2333,3513,2325e" filled="t" fillcolor="#4D4D4F" stroked="f">
                <v:path arrowok="t"/>
                <v:fill/>
              </v:shape>
              <v:shape style="position:absolute;left:3300;top:2130;width:252;height:236" coordorigin="3300,2130" coordsize="252,236" path="m3375,2317l3355,2317,3355,2325,3375,2325,3375,2317e" filled="t" fillcolor="#4D4D4F" stroked="f">
                <v:path arrowok="t"/>
                <v:fill/>
              </v:shape>
              <v:shape style="position:absolute;left:3300;top:2130;width:252;height:236" coordorigin="3300,2130" coordsize="252,236" path="m3415,2317l3395,2317,3395,2325,3415,2325,3415,2317e" filled="t" fillcolor="#4D4D4F" stroked="f">
                <v:path arrowok="t"/>
                <v:fill/>
              </v:shape>
              <v:shape style="position:absolute;left:3300;top:2130;width:252;height:236" coordorigin="3300,2130" coordsize="252,236" path="m3454,2317l3434,2317,3434,2325,3454,2325,3454,2317e" filled="t" fillcolor="#4D4D4F" stroked="f">
                <v:path arrowok="t"/>
                <v:fill/>
              </v:shape>
              <v:shape style="position:absolute;left:3300;top:2130;width:252;height:236" coordorigin="3300,2130" coordsize="252,236" path="m3395,2310l3375,2310,3375,2317,3395,2317,3395,2310e" filled="t" fillcolor="#4D4D4F" stroked="f">
                <v:path arrowok="t"/>
                <v:fill/>
              </v:shape>
              <v:shape style="position:absolute;left:3300;top:2130;width:252;height:236" coordorigin="3300,2130" coordsize="252,236" path="m3434,2310l3415,2310,3415,2317,3434,2317,3434,2310e" filled="t" fillcolor="#4D4D4F" stroked="f">
                <v:path arrowok="t"/>
                <v:fill/>
              </v:shape>
              <v:shape style="position:absolute;left:3300;top:2130;width:252;height:236" coordorigin="3300,2130" coordsize="252,236" path="m3474,2310l3454,2310,3454,2317,3474,2317,3474,2310e" filled="t" fillcolor="#4D4D4F" stroked="f">
                <v:path arrowok="t"/>
                <v:fill/>
              </v:shape>
              <v:shape style="position:absolute;left:3300;top:2130;width:252;height:236" coordorigin="3300,2130" coordsize="252,236" path="m3513,2310l3493,2310,3493,2317,3513,2317,3513,2310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922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9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-25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52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67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.nt.go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6"/>
          </w:rPr>
          <w:t>.au/health/envirohealth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  <w:cols w:num="2" w:equalWidth="0">
            <w:col w:w="945" w:space="1454"/>
            <w:col w:w="63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60" coordorigin="0,0" coordsize="9978,14173">
            <v:shape style="position:absolute;left:0;top:0;width:9978;height:14173" coordorigin="0,0" coordsize="9978,14173" path="m0,14173l9978,14173,9978,0,0,0,0,14173e" filled="t" fillcolor="#B4D4B3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2.110201pt;margin-top:35.448204pt;width:315.91825pt;height:70.925256pt;mso-position-horizontal-relative:page;mso-position-vertical-relative:page;z-index:-3258" coordorigin="442,709" coordsize="6318,1419">
            <v:shape style="position:absolute;left:442;top:709;width:6318;height:1419" coordorigin="442,709" coordsize="6318,1419" path="m6535,709l442,709,442,714,1175,1960,1217,2029,1265,2087,1318,2116,1395,2126,6574,2127,6609,2127,6687,2121,6741,2087,6759,2007,6761,1942,6761,896,6760,861,6754,783,6721,728,6640,710,6575,709,6535,709e" filled="t" fillcolor="#1E5840" stroked="f">
              <v:path arrowok="t"/>
              <v:fill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Queensland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left="-38" w:right="3507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Queensland</w:t>
      </w:r>
      <w:r>
        <w:rPr>
          <w:rFonts w:ascii="Arial" w:hAnsi="Arial" w:cs="Arial" w:eastAsia="Arial"/>
          <w:sz w:val="24"/>
          <w:szCs w:val="24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Government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2"/>
          <w:w w:val="9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3Q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68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.health.qld.go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900" w:right="380"/>
          <w:cols w:num="2" w:equalWidth="0">
            <w:col w:w="1256" w:space="1144"/>
            <w:col w:w="6300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exact"/>
        <w:ind w:left="4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Health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328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0.449867pt;margin-top:54.630016pt;width:418.176785pt;height:98.027294pt;mso-position-horizontal-relative:page;mso-position-vertical-relative:paragraph;z-index:-3252" coordorigin="609,1093" coordsize="8364,1961">
            <v:group style="position:absolute;left:1243;top:1103;width:7719;height:1941" coordorigin="1243,1103" coordsize="7719,1941">
              <v:shape style="position:absolute;left:1243;top:1103;width:7719;height:1941" coordorigin="1243,1103" coordsize="7719,1941" path="m8737,1103l1243,1107,1243,1113,2115,2870,2152,2942,2197,3003,2250,3032,2330,3042,8776,3043,8811,3043,8889,3036,8943,3003,8961,2922,8963,1289,8962,1255,8956,1176,8923,1122,8842,1104,8777,1103,8737,1103e" filled="t" fillcolor="#FFFFFF" stroked="f">
                <v:path arrowok="t"/>
                <v:fill/>
              </v:shape>
            </v:group>
            <v:group style="position:absolute;left:619;top:1356;width:2068;height:885" coordorigin="619,1356" coordsize="2068,885">
              <v:shape style="position:absolute;left:619;top:1356;width:2068;height:885" coordorigin="619,1356" coordsize="2068,885" path="m751,1356l687,1358,627,1390,619,1464,619,2111,619,2144,630,2212,696,2240,2098,2241,2128,2241,2192,2235,2244,2200,2280,2140,2687,1361,2687,1358,751,1356e" filled="t" fillcolor="#296EB7" stroked="f">
                <v:path arrowok="t"/>
                <v:fill/>
              </v:shape>
            </v:group>
            <v:group style="position:absolute;left:3135;top:1741;width:284;height:230" coordorigin="3135,1741" coordsize="284,230">
              <v:shape style="position:absolute;left:3135;top:1741;width:284;height:230" coordorigin="3135,1741" coordsize="284,230" path="m3255,1797l3221,1797,3221,1826,3177,1898,3169,1917,3167,1936,3167,1971,3388,1971,3388,1926,3387,1918,3383,1906,3380,1900,3235,1900,3235,1887,3372,1887,3366,1877,3235,1877,3235,1865,3358,1865,3352,1855,3235,1855,3235,1842,3344,1842,3333,1826,3333,1818,3255,1818,3255,1797e" filled="t" fillcolor="#4D4D4F" stroked="f">
                <v:path arrowok="t"/>
                <v:fill/>
              </v:shape>
              <v:shape style="position:absolute;left:3135;top:1741;width:284;height:230" coordorigin="3135,1741" coordsize="284,230" path="m3267,1887l3254,1887,3254,1900,3267,1900,3267,1887e" filled="t" fillcolor="#4D4D4F" stroked="f">
                <v:path arrowok="t"/>
                <v:fill/>
              </v:shape>
              <v:shape style="position:absolute;left:3135;top:1741;width:284;height:230" coordorigin="3135,1741" coordsize="284,230" path="m3299,1887l3286,1887,3286,1900,3299,1900,3299,1887e" filled="t" fillcolor="#4D4D4F" stroked="f">
                <v:path arrowok="t"/>
                <v:fill/>
              </v:shape>
              <v:shape style="position:absolute;left:3135;top:1741;width:284;height:230" coordorigin="3135,1741" coordsize="284,230" path="m3372,1887l3317,1887,3317,1900,3380,1900,3379,1899,3372,1887e" filled="t" fillcolor="#4D4D4F" stroked="f">
                <v:path arrowok="t"/>
                <v:fill/>
              </v:shape>
              <v:shape style="position:absolute;left:3135;top:1741;width:284;height:230" coordorigin="3135,1741" coordsize="284,230" path="m3267,1865l3254,1865,3254,1877,3267,1877,3267,1865e" filled="t" fillcolor="#4D4D4F" stroked="f">
                <v:path arrowok="t"/>
                <v:fill/>
              </v:shape>
              <v:shape style="position:absolute;left:3135;top:1741;width:284;height:230" coordorigin="3135,1741" coordsize="284,230" path="m3299,1865l3286,1865,3286,1877,3299,1877,3299,1865e" filled="t" fillcolor="#4D4D4F" stroked="f">
                <v:path arrowok="t"/>
                <v:fill/>
              </v:shape>
              <v:shape style="position:absolute;left:3135;top:1741;width:284;height:230" coordorigin="3135,1741" coordsize="284,230" path="m3358,1865l3317,1865,3317,1877,3366,1877,3358,1865e" filled="t" fillcolor="#4D4D4F" stroked="f">
                <v:path arrowok="t"/>
                <v:fill/>
              </v:shape>
              <v:shape style="position:absolute;left:3135;top:1741;width:284;height:230" coordorigin="3135,1741" coordsize="284,230" path="m3267,1842l3254,1842,3254,1855,3267,1855,3267,1842e" filled="t" fillcolor="#4D4D4F" stroked="f">
                <v:path arrowok="t"/>
                <v:fill/>
              </v:shape>
              <v:shape style="position:absolute;left:3135;top:1741;width:284;height:230" coordorigin="3135,1741" coordsize="284,230" path="m3299,1842l3286,1842,3286,1855,3299,1855,3299,1842e" filled="t" fillcolor="#4D4D4F" stroked="f">
                <v:path arrowok="t"/>
                <v:fill/>
              </v:shape>
              <v:shape style="position:absolute;left:3135;top:1741;width:284;height:230" coordorigin="3135,1741" coordsize="284,230" path="m3344,1842l3317,1842,3317,1855,3352,1855,3344,1842e" filled="t" fillcolor="#4D4D4F" stroked="f">
                <v:path arrowok="t"/>
                <v:fill/>
              </v:shape>
              <v:shape style="position:absolute;left:3135;top:1741;width:284;height:230" coordorigin="3135,1741" coordsize="284,230" path="m3135,1816l3135,1833,3137,1840,3145,1848,3153,1850,3179,1850,3191,1847,3205,1836,3208,1827,3208,1822,3155,1822,3145,1820,3135,1816e" filled="t" fillcolor="#4D4D4F" stroked="f">
                <v:path arrowok="t"/>
                <v:fill/>
              </v:shape>
              <v:shape style="position:absolute;left:3135;top:1741;width:284;height:230" coordorigin="3135,1741" coordsize="284,230" path="m3347,1808l3347,1826,3350,1834,3365,1845,3376,1848,3402,1848,3409,1846,3417,1839,3419,1833,3419,1820,3402,1820,3385,1819,3365,1816,3347,1808e" filled="t" fillcolor="#4D4D4F" stroked="f">
                <v:path arrowok="t"/>
                <v:fill/>
              </v:shape>
              <v:shape style="position:absolute;left:3135;top:1741;width:284;height:230" coordorigin="3135,1741" coordsize="284,230" path="m3208,1809l3202,1813,3183,1819,3163,1822,3208,1822,3208,1809e" filled="t" fillcolor="#4D4D4F" stroked="f">
                <v:path arrowok="t"/>
                <v:fill/>
              </v:shape>
              <v:shape style="position:absolute;left:3135;top:1741;width:284;height:230" coordorigin="3135,1741" coordsize="284,230" path="m3419,1816l3411,1818,3402,1820,3419,1820,3419,1816e" filled="t" fillcolor="#4D4D4F" stroked="f">
                <v:path arrowok="t"/>
                <v:fill/>
              </v:shape>
              <v:shape style="position:absolute;left:3135;top:1741;width:284;height:230" coordorigin="3135,1741" coordsize="284,230" path="m3333,1797l3300,1797,3300,1818,3333,1818,3333,1797e" filled="t" fillcolor="#4D4D4F" stroked="f">
                <v:path arrowok="t"/>
                <v:fill/>
              </v:shape>
              <v:shape style="position:absolute;left:3135;top:1741;width:284;height:230" coordorigin="3135,1741" coordsize="284,230" path="m3265,1741l3204,1748,3147,1771,3135,1809,3144,1813,3153,1814,3170,1814,3189,1810,3208,1800,3210,1791,3218,1784,3235,1779,3261,1776,3299,1775,3409,1775,3403,1763,3328,1744,3289,1742,3265,1741e" filled="t" fillcolor="#4D4D4F" stroked="f">
                <v:path arrowok="t"/>
                <v:fill/>
              </v:shape>
              <v:shape style="position:absolute;left:3135;top:1741;width:284;height:230" coordorigin="3135,1741" coordsize="284,230" path="m3409,1775l3299,1775,3325,1779,3341,1786,3347,1797,3355,1804,3374,1810,3393,1812,3402,1812,3410,1811,3417,1799,3411,1780,3409,1775e" filled="t" fillcolor="#4D4D4F" stroked="f">
                <v:path arrowok="t"/>
                <v:fill/>
              </v:shape>
            </v:group>
            <v:group style="position:absolute;left:3135;top:2145;width:284;height:230" coordorigin="3135,2145" coordsize="284,230">
              <v:shape style="position:absolute;left:3135;top:2145;width:284;height:230" coordorigin="3135,2145" coordsize="284,230" path="m3255,2200l3221,2200,3221,2229,3177,2301,3169,2320,3167,2339,3167,2374,3388,2374,3388,2329,3387,2321,3383,2310,3380,2303,3235,2303,3235,2290,3372,2290,3366,2281,3235,2281,3235,2268,3358,2268,3352,2259,3235,2259,3235,2245,3344,2245,3333,2229,3333,2221,3255,2221,3255,2200e" filled="t" fillcolor="#4D4D4F" stroked="f">
                <v:path arrowok="t"/>
                <v:fill/>
              </v:shape>
              <v:shape style="position:absolute;left:3135;top:2145;width:284;height:230" coordorigin="3135,2145" coordsize="284,230" path="m3267,2290l3254,2290,3254,2303,3267,2303,3267,2290e" filled="t" fillcolor="#4D4D4F" stroked="f">
                <v:path arrowok="t"/>
                <v:fill/>
              </v:shape>
              <v:shape style="position:absolute;left:3135;top:2145;width:284;height:230" coordorigin="3135,2145" coordsize="284,230" path="m3299,2290l3286,2290,3286,2303,3299,2303,3299,2290e" filled="t" fillcolor="#4D4D4F" stroked="f">
                <v:path arrowok="t"/>
                <v:fill/>
              </v:shape>
              <v:shape style="position:absolute;left:3135;top:2145;width:284;height:230" coordorigin="3135,2145" coordsize="284,230" path="m3372,2290l3317,2290,3317,2303,3380,2303,3379,2302,3372,2290e" filled="t" fillcolor="#4D4D4F" stroked="f">
                <v:path arrowok="t"/>
                <v:fill/>
              </v:shape>
              <v:shape style="position:absolute;left:3135;top:2145;width:284;height:230" coordorigin="3135,2145" coordsize="284,230" path="m3267,2268l3254,2268,3254,2281,3267,2281,3267,2268e" filled="t" fillcolor="#4D4D4F" stroked="f">
                <v:path arrowok="t"/>
                <v:fill/>
              </v:shape>
              <v:shape style="position:absolute;left:3135;top:2145;width:284;height:230" coordorigin="3135,2145" coordsize="284,230" path="m3299,2268l3286,2268,3286,2281,3299,2281,3299,2268e" filled="t" fillcolor="#4D4D4F" stroked="f">
                <v:path arrowok="t"/>
                <v:fill/>
              </v:shape>
              <v:shape style="position:absolute;left:3135;top:2145;width:284;height:230" coordorigin="3135,2145" coordsize="284,230" path="m3358,2268l3317,2268,3317,2281,3366,2281,3358,2268e" filled="t" fillcolor="#4D4D4F" stroked="f">
                <v:path arrowok="t"/>
                <v:fill/>
              </v:shape>
              <v:shape style="position:absolute;left:3135;top:2145;width:284;height:230" coordorigin="3135,2145" coordsize="284,230" path="m3267,2245l3254,2245,3254,2259,3267,2259,3267,2245e" filled="t" fillcolor="#4D4D4F" stroked="f">
                <v:path arrowok="t"/>
                <v:fill/>
              </v:shape>
              <v:shape style="position:absolute;left:3135;top:2145;width:284;height:230" coordorigin="3135,2145" coordsize="284,230" path="m3299,2245l3286,2245,3286,2259,3299,2259,3299,2245e" filled="t" fillcolor="#4D4D4F" stroked="f">
                <v:path arrowok="t"/>
                <v:fill/>
              </v:shape>
              <v:shape style="position:absolute;left:3135;top:2145;width:284;height:230" coordorigin="3135,2145" coordsize="284,230" path="m3344,2245l3317,2245,3317,2259,3352,2259,3344,2245e" filled="t" fillcolor="#4D4D4F" stroked="f">
                <v:path arrowok="t"/>
                <v:fill/>
              </v:shape>
              <v:shape style="position:absolute;left:3135;top:2145;width:284;height:230" coordorigin="3135,2145" coordsize="284,230" path="m3135,2220l3135,2237,3137,2244,3145,2251,3153,2253,3179,2253,3191,2250,3205,2239,3208,2230,3208,2225,3155,2225,3145,2223,3135,2220e" filled="t" fillcolor="#4D4D4F" stroked="f">
                <v:path arrowok="t"/>
                <v:fill/>
              </v:shape>
              <v:shape style="position:absolute;left:3135;top:2145;width:284;height:230" coordorigin="3135,2145" coordsize="284,230" path="m3347,2211l3347,2229,3350,2238,3365,2249,3376,2251,3402,2251,3409,2249,3417,2242,3419,2236,3419,2223,3402,2223,3385,2223,3365,2219,3347,2211e" filled="t" fillcolor="#4D4D4F" stroked="f">
                <v:path arrowok="t"/>
                <v:fill/>
              </v:shape>
              <v:shape style="position:absolute;left:3135;top:2145;width:284;height:230" coordorigin="3135,2145" coordsize="284,230" path="m3208,2213l3202,2216,3183,2223,3163,2225,3208,2225,3208,2213e" filled="t" fillcolor="#4D4D4F" stroked="f">
                <v:path arrowok="t"/>
                <v:fill/>
              </v:shape>
              <v:shape style="position:absolute;left:3135;top:2145;width:284;height:230" coordorigin="3135,2145" coordsize="284,230" path="m3419,2219l3411,2222,3402,2223,3419,2223,3419,2219e" filled="t" fillcolor="#4D4D4F" stroked="f">
                <v:path arrowok="t"/>
                <v:fill/>
              </v:shape>
              <v:shape style="position:absolute;left:3135;top:2145;width:284;height:230" coordorigin="3135,2145" coordsize="284,230" path="m3333,2200l3300,2200,3300,2221,3333,2221,3333,2200e" filled="t" fillcolor="#4D4D4F" stroked="f">
                <v:path arrowok="t"/>
                <v:fill/>
              </v:shape>
              <v:shape style="position:absolute;left:3135;top:2145;width:284;height:230" coordorigin="3135,2145" coordsize="284,230" path="m3265,2145l3204,2151,3147,2175,3135,2213,3144,2216,3153,2218,3170,2217,3189,2213,3208,2204,3210,2195,3218,2187,3235,2182,3261,2180,3299,2179,3409,2179,3403,2166,3328,2148,3289,2145,3265,2145e" filled="t" fillcolor="#4D4D4F" stroked="f">
                <v:path arrowok="t"/>
                <v:fill/>
              </v:shape>
              <v:shape style="position:absolute;left:3135;top:2145;width:284;height:230" coordorigin="3135,2145" coordsize="284,230" path="m3409,2179l3299,2179,3325,2183,3341,2190,3347,2201,3355,2207,3374,2214,3393,2216,3402,2216,3410,2215,3417,2203,3411,2183,3409,2179e" filled="t" fillcolor="#4D4D4F" stroked="f">
                <v:path arrowok="t"/>
                <v:fill/>
              </v:shape>
            </v:group>
            <v:group style="position:absolute;left:3135;top:2542;width:252;height:236" coordorigin="3135,2542" coordsize="252,236">
              <v:shape style="position:absolute;left:3135;top:2542;width:252;height:236" coordorigin="3135,2542" coordsize="252,236" path="m3367,2542l3155,2542,3155,2695,3367,2695,3367,2687,3163,2687,3163,2550,3367,2550,3367,2542e" filled="t" fillcolor="#4D4D4F" stroked="f">
                <v:path arrowok="t"/>
                <v:fill/>
              </v:shape>
              <v:shape style="position:absolute;left:3135;top:2542;width:252;height:236" coordorigin="3135,2542" coordsize="252,236" path="m3367,2550l3359,2550,3359,2687,3367,2687,3367,2550e" filled="t" fillcolor="#4D4D4F" stroked="f">
                <v:path arrowok="t"/>
                <v:fill/>
              </v:shape>
              <v:shape style="position:absolute;left:3135;top:2542;width:252;height:236" coordorigin="3135,2542" coordsize="252,236" path="m3338,2558l3184,2558,3177,2559,3172,2564,3171,2570,3171,2667,3172,2673,3177,2678,3184,2680,3338,2680,3345,2678,3350,2673,3350,2672,3188,2672,3183,2671,3179,2667,3178,2663,3178,2575,3179,2570,3183,2566,3188,2566,3350,2566,3350,2564,3345,2559,3338,2558e" filled="t" fillcolor="#4D4D4F" stroked="f">
                <v:path arrowok="t"/>
                <v:fill/>
              </v:shape>
              <v:shape style="position:absolute;left:3135;top:2542;width:252;height:236" coordorigin="3135,2542" coordsize="252,236" path="m3350,2566l3334,2566,3339,2566,3343,2570,3344,2575,3344,2663,3343,2667,3339,2671,3334,2672,3350,2672,3351,2667,3351,2570,3350,2566e" filled="t" fillcolor="#4D4D4F" stroked="f">
                <v:path arrowok="t"/>
                <v:fill/>
              </v:shape>
              <v:shape style="position:absolute;left:3135;top:2542;width:252;height:236" coordorigin="3135,2542" coordsize="252,236" path="m3367,2703l3155,2703,3138,2738,3135,2749,3135,2778,3387,2778,3387,2770,3143,2770,3143,2749,3145,2742,3159,2711,3371,2711,3367,2703e" filled="t" fillcolor="#4D4D4F" stroked="f">
                <v:path arrowok="t"/>
                <v:fill/>
              </v:shape>
              <v:shape style="position:absolute;left:3135;top:2542;width:252;height:236" coordorigin="3135,2542" coordsize="252,236" path="m3371,2711l3362,2711,3377,2743,3379,2753,3379,2770,3387,2770,3387,2749,3384,2738,3379,2727,3371,2711e" filled="t" fillcolor="#4D4D4F" stroked="f">
                <v:path arrowok="t"/>
                <v:fill/>
              </v:shape>
              <v:shape style="position:absolute;left:3135;top:2542;width:252;height:236" coordorigin="3135,2542" coordsize="252,236" path="m3211,2729l3191,2729,3191,2736,3171,2736,3171,2744,3191,2744,3191,2737,3329,2737,3329,2736,3211,2736,3211,2729e" filled="t" fillcolor="#4D4D4F" stroked="f">
                <v:path arrowok="t"/>
                <v:fill/>
              </v:shape>
              <v:shape style="position:absolute;left:3135;top:2542;width:252;height:236" coordorigin="3135,2542" coordsize="252,236" path="m3230,2737l3211,2737,3211,2744,3230,2744,3230,2737e" filled="t" fillcolor="#4D4D4F" stroked="f">
                <v:path arrowok="t"/>
                <v:fill/>
              </v:shape>
              <v:shape style="position:absolute;left:3135;top:2542;width:252;height:236" coordorigin="3135,2542" coordsize="252,236" path="m3270,2737l3250,2737,3250,2744,3270,2744,3270,2737e" filled="t" fillcolor="#4D4D4F" stroked="f">
                <v:path arrowok="t"/>
                <v:fill/>
              </v:shape>
              <v:shape style="position:absolute;left:3135;top:2542;width:252;height:236" coordorigin="3135,2542" coordsize="252,236" path="m3309,2737l3290,2737,3290,2744,3309,2744,3309,2737e" filled="t" fillcolor="#4D4D4F" stroked="f">
                <v:path arrowok="t"/>
                <v:fill/>
              </v:shape>
              <v:shape style="position:absolute;left:3135;top:2542;width:252;height:236" coordorigin="3135,2542" coordsize="252,236" path="m3349,2737l3329,2737,3329,2744,3349,2744,3349,2737e" filled="t" fillcolor="#4D4D4F" stroked="f">
                <v:path arrowok="t"/>
                <v:fill/>
              </v:shape>
              <v:shape style="position:absolute;left:3135;top:2542;width:252;height:236" coordorigin="3135,2542" coordsize="252,236" path="m3250,2729l3231,2729,3231,2736,3250,2736,3250,2729e" filled="t" fillcolor="#4D4D4F" stroked="f">
                <v:path arrowok="t"/>
                <v:fill/>
              </v:shape>
              <v:shape style="position:absolute;left:3135;top:2542;width:252;height:236" coordorigin="3135,2542" coordsize="252,236" path="m3290,2729l3270,2729,3270,2736,3290,2736,3290,2729e" filled="t" fillcolor="#4D4D4F" stroked="f">
                <v:path arrowok="t"/>
                <v:fill/>
              </v:shape>
              <v:shape style="position:absolute;left:3135;top:2542;width:252;height:236" coordorigin="3135,2542" coordsize="252,236" path="m3191,2721l3171,2721,3171,2729,3309,2729,3309,2736,3329,2736,3329,2729,3191,2729,3191,2721e" filled="t" fillcolor="#4D4D4F" stroked="f">
                <v:path arrowok="t"/>
                <v:fill/>
              </v:shape>
              <v:shape style="position:absolute;left:3135;top:2542;width:252;height:236" coordorigin="3135,2542" coordsize="252,236" path="m3230,2721l3211,2721,3211,2729,3230,2729,3230,2721e" filled="t" fillcolor="#4D4D4F" stroked="f">
                <v:path arrowok="t"/>
                <v:fill/>
              </v:shape>
              <v:shape style="position:absolute;left:3135;top:2542;width:252;height:236" coordorigin="3135,2542" coordsize="252,236" path="m3270,2721l3250,2721,3250,2729,3270,2729,3270,2721e" filled="t" fillcolor="#4D4D4F" stroked="f">
                <v:path arrowok="t"/>
                <v:fill/>
              </v:shape>
              <v:shape style="position:absolute;left:3135;top:2542;width:252;height:236" coordorigin="3135,2542" coordsize="252,236" path="m3309,2721l3290,2721,3290,2729,3309,2729,3309,2721e" filled="t" fillcolor="#4D4D4F" stroked="f">
                <v:path arrowok="t"/>
                <v:fill/>
              </v:shape>
              <v:shape style="position:absolute;left:3135;top:2542;width:252;height:236" coordorigin="3135,2542" coordsize="252,236" path="m3349,2721l3329,2721,3329,2729,3349,2729,3349,2721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8226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9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-17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69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.health.sa.go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7438953" w:footer="466" w:top="1260" w:bottom="660" w:left="400" w:right="980"/>
          <w:pgSz w:w="9980" w:h="14180"/>
          <w:cols w:num="2" w:equalWidth="0">
            <w:col w:w="1277" w:space="1458"/>
            <w:col w:w="58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asmania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orkplace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4D4D4F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asmania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0.449867pt;margin-top:-111.607674pt;width:418.176785pt;height:74.641294pt;mso-position-horizontal-relative:page;mso-position-vertical-relative:paragraph;z-index:-3251" coordorigin="609,-2232" coordsize="8364,1493">
            <v:group style="position:absolute;left:1243;top:-2222;width:7719;height:1473" coordorigin="1243,-2222" coordsize="7719,1473">
              <v:shape style="position:absolute;left:1243;top:-2222;width:7719;height:1473" coordorigin="1243,-2222" coordsize="7719,1473" path="m8737,-2222l1243,-2218,1243,-2212,2094,-912,2139,-846,2188,-790,2242,-761,2317,-751,8776,-749,8811,-750,8889,-756,8943,-789,8961,-870,8963,-935,8963,-2035,8962,-2070,8956,-2148,8923,-2203,8842,-2221,8777,-2222,8737,-2222e" filled="t" fillcolor="#E6EFE4" stroked="f">
                <v:path arrowok="t"/>
                <v:fill/>
              </v:shape>
            </v:group>
            <v:group style="position:absolute;left:619;top:-1968;width:2068;height:885" coordorigin="619,-1968" coordsize="2068,885">
              <v:shape style="position:absolute;left:619;top:-1968;width:2068;height:885" coordorigin="619,-1968" coordsize="2068,885" path="m751,-1968l687,-1967,627,-1935,619,-1861,619,-1213,619,-1180,630,-1112,696,-1085,2098,-1084,2128,-1084,2192,-1090,2244,-1125,2280,-1185,2687,-1964,2687,-1966,751,-1968e" filled="t" fillcolor="#296EB7" stroked="f">
                <v:path arrowok="t"/>
                <v:fill/>
              </v:shape>
            </v:group>
            <v:group style="position:absolute;left:3135;top:-1583;width:284;height:230" coordorigin="3135,-1583" coordsize="284,230">
              <v:shape style="position:absolute;left:3135;top:-1583;width:284;height:230" coordorigin="3135,-1583" coordsize="284,230" path="m3255,-1528l3221,-1528,3221,-1499,3177,-1427,3169,-1408,3167,-1389,3167,-1354,3388,-1354,3388,-1399,3387,-1407,3383,-1418,3380,-1425,3235,-1425,3235,-1438,3372,-1438,3366,-1447,3235,-1447,3235,-1460,3358,-1460,3352,-1470,3235,-1470,3235,-1483,3344,-1483,3333,-1499,3333,-1507,3255,-1507,3255,-152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67,-1438l3254,-1438,3254,-1425,3267,-1425,3267,-143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99,-1438l3286,-1438,3286,-1425,3299,-1425,3299,-143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372,-1438l3317,-1438,3317,-1425,3380,-1425,3379,-1426,3372,-143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67,-1460l3254,-1460,3254,-1447,3267,-1447,3267,-1460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99,-1460l3286,-1460,3286,-1447,3299,-1447,3299,-1460e" filled="t" fillcolor="#4D4D4F" stroked="f">
                <v:path arrowok="t"/>
                <v:fill/>
              </v:shape>
              <v:shape style="position:absolute;left:3135;top:-1583;width:284;height:230" coordorigin="3135,-1583" coordsize="284,230" path="m3358,-1460l3317,-1460,3317,-1447,3366,-1447,3358,-1460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67,-1483l3254,-1483,3254,-1470,3267,-1470,3267,-1483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99,-1483l3286,-1483,3286,-1470,3299,-1470,3299,-1483e" filled="t" fillcolor="#4D4D4F" stroked="f">
                <v:path arrowok="t"/>
                <v:fill/>
              </v:shape>
              <v:shape style="position:absolute;left:3135;top:-1583;width:284;height:230" coordorigin="3135,-1583" coordsize="284,230" path="m3344,-1483l3317,-1483,3317,-1470,3352,-1470,3344,-1483e" filled="t" fillcolor="#4D4D4F" stroked="f">
                <v:path arrowok="t"/>
                <v:fill/>
              </v:shape>
              <v:shape style="position:absolute;left:3135;top:-1583;width:284;height:230" coordorigin="3135,-1583" coordsize="284,230" path="m3135,-1508l3135,-1491,3137,-1484,3145,-1477,3153,-1475,3179,-1475,3191,-1478,3205,-1489,3208,-1498,3208,-1503,3155,-1503,3145,-1505,3135,-150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347,-1517l3347,-1499,3350,-1490,3365,-1480,3376,-1477,3402,-1477,3409,-1479,3417,-1486,3419,-1492,3419,-1505,3402,-1505,3385,-1505,3365,-1509,3347,-1517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08,-1516l3202,-1512,3183,-1505,3163,-1503,3208,-1503,3208,-1516e" filled="t" fillcolor="#4D4D4F" stroked="f">
                <v:path arrowok="t"/>
                <v:fill/>
              </v:shape>
              <v:shape style="position:absolute;left:3135;top:-1583;width:284;height:230" coordorigin="3135,-1583" coordsize="284,230" path="m3419,-1509l3411,-1506,3402,-1505,3419,-1505,3419,-1509e" filled="t" fillcolor="#4D4D4F" stroked="f">
                <v:path arrowok="t"/>
                <v:fill/>
              </v:shape>
              <v:shape style="position:absolute;left:3135;top:-1583;width:284;height:230" coordorigin="3135,-1583" coordsize="284,230" path="m3333,-1528l3300,-1528,3300,-1507,3333,-1507,3333,-1528e" filled="t" fillcolor="#4D4D4F" stroked="f">
                <v:path arrowok="t"/>
                <v:fill/>
              </v:shape>
              <v:shape style="position:absolute;left:3135;top:-1583;width:284;height:230" coordorigin="3135,-1583" coordsize="284,230" path="m3265,-1583l3204,-1577,3147,-1554,3135,-1515,3144,-1512,3153,-1510,3170,-1511,3189,-1515,3208,-1524,3210,-1534,3218,-1541,3235,-1546,3261,-1549,3299,-1549,3409,-1549,3403,-1562,3328,-1580,3289,-1583,3265,-1583e" filled="t" fillcolor="#4D4D4F" stroked="f">
                <v:path arrowok="t"/>
                <v:fill/>
              </v:shape>
              <v:shape style="position:absolute;left:3135;top:-1583;width:284;height:230" coordorigin="3135,-1583" coordsize="284,230" path="m3409,-1549l3299,-1549,3325,-1546,3341,-1538,3347,-1528,3355,-1521,3374,-1515,3393,-1513,3402,-1513,3410,-1514,3417,-1525,3411,-1545,3409,-1549e" filled="t" fillcolor="#4D4D4F" stroked="f">
                <v:path arrowok="t"/>
                <v:fill/>
              </v:shape>
            </v:group>
            <v:group style="position:absolute;left:3135;top:-1186;width:252;height:236" coordorigin="3135,-1186" coordsize="252,236">
              <v:shape style="position:absolute;left:3135;top:-1186;width:252;height:236" coordorigin="3135,-1186" coordsize="252,236" path="m3367,-1186l3155,-1186,3155,-1033,3367,-1033,3367,-1041,3163,-1041,3163,-1178,3367,-1178,3367,-1186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67,-1178l3359,-1178,3359,-1041,3367,-1041,3367,-1178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38,-1170l3184,-1170,3177,-1169,3172,-1164,3171,-1158,3171,-1061,3172,-1055,3177,-1050,3184,-1049,3338,-1049,3345,-1050,3350,-1055,3350,-1056,3188,-1056,3183,-1057,3179,-1061,3178,-1065,3178,-1154,3179,-1158,3183,-1162,3188,-1163,3350,-1163,3350,-1164,3345,-1169,3338,-1170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50,-1163l3334,-1163,3339,-1162,3343,-1158,3344,-1154,3344,-1065,3343,-1061,3339,-1057,3334,-1056,3350,-1056,3351,-1061,3351,-1158,3350,-1163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67,-1025l3155,-1025,3138,-990,3135,-979,3135,-950,3387,-950,3387,-958,3143,-958,3143,-979,3145,-986,3159,-1017,3371,-1017,3367,-1025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71,-1017l3362,-1017,3377,-985,3379,-975,3379,-958,3387,-958,3387,-979,3384,-990,3379,-1001,3371,-1017e" filled="t" fillcolor="#4D4D4F" stroked="f">
                <v:path arrowok="t"/>
                <v:fill/>
              </v:shape>
              <v:shape style="position:absolute;left:3135;top:-1186;width:252;height:236" coordorigin="3135,-1186" coordsize="252,236" path="m3191,-1007l3171,-1007,3171,-999,3309,-999,3309,-992,3171,-992,3171,-984,3191,-984,3191,-991,3329,-991,3329,-999,3191,-999,3191,-1007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30,-991l3211,-991,3211,-984,3230,-984,3230,-991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70,-991l3250,-991,3250,-984,3270,-984,3270,-991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09,-991l3290,-991,3290,-984,3309,-984,3309,-991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49,-991l3329,-991,3329,-984,3349,-984,3349,-991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11,-999l3191,-999,3191,-992,3211,-992,3211,-999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50,-999l3231,-999,3231,-992,3250,-992,3250,-999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90,-999l3270,-999,3270,-992,3290,-992,3290,-999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30,-1007l3211,-1007,3211,-999,3230,-999,3230,-1007e" filled="t" fillcolor="#4D4D4F" stroked="f">
                <v:path arrowok="t"/>
                <v:fill/>
              </v:shape>
              <v:shape style="position:absolute;left:3135;top:-1186;width:252;height:236" coordorigin="3135,-1186" coordsize="252,236" path="m3270,-1007l3250,-1007,3250,-999,3270,-999,3270,-1007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09,-1007l3290,-1007,3290,-999,3309,-999,3309,-1007e" filled="t" fillcolor="#4D4D4F" stroked="f">
                <v:path arrowok="t"/>
                <v:fill/>
              </v:shape>
              <v:shape style="position:absolute;left:3135;top:-1186;width:252;height:236" coordorigin="3135,-1186" coordsize="252,236" path="m3349,-1007l3329,-1007,3329,-999,3349,-999,3349,-100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322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7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asmania)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6233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states)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7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70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wst.tas.go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7"/>
          </w:rPr>
          <w:t>.au/sa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7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ety_comply/asbestos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  <w:cols w:num="2" w:equalWidth="0">
            <w:col w:w="1343" w:space="1392"/>
            <w:col w:w="5865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ictoria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4"/>
        </w:rPr>
        <w:t>information: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Contact</w:t>
      </w:r>
      <w:r>
        <w:rPr>
          <w:rFonts w:ascii="Arial" w:hAnsi="Arial" w:cs="Arial" w:eastAsia="Arial"/>
          <w:sz w:val="22"/>
          <w:szCs w:val="22"/>
          <w:color w:val="4D4D4F"/>
          <w:spacing w:val="1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local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council</w:t>
      </w:r>
      <w:r>
        <w:rPr>
          <w:rFonts w:ascii="Arial" w:hAnsi="Arial" w:cs="Arial" w:eastAsia="Arial"/>
          <w:sz w:val="22"/>
          <w:szCs w:val="22"/>
          <w:color w:val="4D4D4F"/>
          <w:spacing w:val="-8"/>
          <w:w w:val="92"/>
        </w:rPr>
        <w:t>’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4D4D4F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environmental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2"/>
          <w:szCs w:val="22"/>
          <w:color w:val="4D4D4F"/>
          <w:spacing w:val="1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officer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1.669399pt;margin-top:27.483515pt;width:386.957252pt;height:95.193294pt;mso-position-horizontal-relative:page;mso-position-vertical-relative:paragraph;z-index:-3249" coordorigin="1233,550" coordsize="7739,1904">
            <v:group style="position:absolute;left:1243;top:560;width:7719;height:1884" coordorigin="1243,560" coordsize="7719,1884">
              <v:shape style="position:absolute;left:1243;top:560;width:7719;height:1884" coordorigin="1243,560" coordsize="7719,1884" path="m8737,560l1243,564,1243,570,2113,2271,2151,2343,2196,2403,2249,2433,2328,2443,8776,2444,8811,2443,8889,2437,8943,2403,8961,2323,8963,746,8962,712,8956,633,8923,579,8842,561,8777,560,8737,560e" filled="t" fillcolor="#E6EFE4" stroked="f">
                <v:path arrowok="t"/>
                <v:fill/>
              </v:shape>
            </v:group>
            <v:group style="position:absolute;left:3267;top:1079;width:5418;height:2" coordorigin="3267,1079" coordsize="5418,2">
              <v:shape style="position:absolute;left:3267;top:1079;width:5418;height:2" coordorigin="3267,1079" coordsize="5418,0" path="m3267,1079l8686,1079e" filled="f" stroked="t" strokeweight="1pt" strokecolor="#4D4D4F">
                <v:path arrowok="t"/>
                <v:stroke dashstyle="dash"/>
              </v:shape>
            </v:group>
            <v:group style="position:absolute;left:3207;top:1069;width:2;height:20" coordorigin="3207,1069" coordsize="2,20">
              <v:shape style="position:absolute;left:3207;top:1069;width:2;height:20" coordorigin="3207,1069" coordsize="0,20" path="m3207,1069l3207,1089e" filled="f" stroked="t" strokeweight="0pt" strokecolor="#4D4D4F">
                <v:path arrowok="t"/>
              </v:shape>
            </v:group>
            <v:group style="position:absolute;left:8716;top:1069;width:2;height:20" coordorigin="8716,1069" coordsize="2,20">
              <v:shape style="position:absolute;left:8716;top:1069;width:2;height:20" coordorigin="8716,1069" coordsize="0,20" path="m8716,1069l8716,1089e" filled="f" stroked="t" strokeweight="0pt" strokecolor="#4D4D4F">
                <v:path arrowok="t"/>
              </v:shape>
            </v:group>
            <v:group style="position:absolute;left:3197;top:1616;width:284;height:230" coordorigin="3197,1616" coordsize="284,230">
              <v:shape style="position:absolute;left:3197;top:1616;width:284;height:230" coordorigin="3197,1616" coordsize="284,230" path="m3317,1672l3283,1672,3283,1701,3239,1773,3232,1792,3229,1811,3229,1846,3450,1846,3450,1801,3449,1793,3445,1781,3442,1775,3297,1775,3297,1762,3434,1762,3428,1752,3297,1752,3297,1740,3420,1740,3414,1730,3297,1730,3297,1717,3406,1717,3396,1701,3396,1693,3317,1693,3317,1672e" filled="t" fillcolor="#4D4D4F" stroked="f">
                <v:path arrowok="t"/>
                <v:fill/>
              </v:shape>
              <v:shape style="position:absolute;left:3197;top:1616;width:284;height:230" coordorigin="3197,1616" coordsize="284,230" path="m3329,1762l3316,1762,3316,1775,3329,1775,3329,1762e" filled="t" fillcolor="#4D4D4F" stroked="f">
                <v:path arrowok="t"/>
                <v:fill/>
              </v:shape>
              <v:shape style="position:absolute;left:3197;top:1616;width:284;height:230" coordorigin="3197,1616" coordsize="284,230" path="m3361,1762l3348,1762,3348,1775,3361,1775,3361,1762e" filled="t" fillcolor="#4D4D4F" stroked="f">
                <v:path arrowok="t"/>
                <v:fill/>
              </v:shape>
              <v:shape style="position:absolute;left:3197;top:1616;width:284;height:230" coordorigin="3197,1616" coordsize="284,230" path="m3434,1762l3380,1762,3380,1775,3442,1775,3441,1774,3434,1762e" filled="t" fillcolor="#4D4D4F" stroked="f">
                <v:path arrowok="t"/>
                <v:fill/>
              </v:shape>
              <v:shape style="position:absolute;left:3197;top:1616;width:284;height:230" coordorigin="3197,1616" coordsize="284,230" path="m3329,1740l3316,1740,3316,1752,3329,1752,3329,1740e" filled="t" fillcolor="#4D4D4F" stroked="f">
                <v:path arrowok="t"/>
                <v:fill/>
              </v:shape>
              <v:shape style="position:absolute;left:3197;top:1616;width:284;height:230" coordorigin="3197,1616" coordsize="284,230" path="m3361,1740l3348,1740,3348,1752,3361,1752,3361,1740e" filled="t" fillcolor="#4D4D4F" stroked="f">
                <v:path arrowok="t"/>
                <v:fill/>
              </v:shape>
              <v:shape style="position:absolute;left:3197;top:1616;width:284;height:230" coordorigin="3197,1616" coordsize="284,230" path="m3420,1740l3380,1740,3380,1752,3428,1752,3420,1740e" filled="t" fillcolor="#4D4D4F" stroked="f">
                <v:path arrowok="t"/>
                <v:fill/>
              </v:shape>
              <v:shape style="position:absolute;left:3197;top:1616;width:284;height:230" coordorigin="3197,1616" coordsize="284,230" path="m3329,1717l3316,1717,3316,1730,3329,1730,3329,1717e" filled="t" fillcolor="#4D4D4F" stroked="f">
                <v:path arrowok="t"/>
                <v:fill/>
              </v:shape>
              <v:shape style="position:absolute;left:3197;top:1616;width:284;height:230" coordorigin="3197,1616" coordsize="284,230" path="m3361,1717l3348,1717,3348,1730,3361,1730,3361,1717e" filled="t" fillcolor="#4D4D4F" stroked="f">
                <v:path arrowok="t"/>
                <v:fill/>
              </v:shape>
              <v:shape style="position:absolute;left:3197;top:1616;width:284;height:230" coordorigin="3197,1616" coordsize="284,230" path="m3406,1717l3380,1717,3380,1730,3414,1730,3406,1717e" filled="t" fillcolor="#4D4D4F" stroked="f">
                <v:path arrowok="t"/>
                <v:fill/>
              </v:shape>
              <v:shape style="position:absolute;left:3197;top:1616;width:284;height:230" coordorigin="3197,1616" coordsize="284,230" path="m3197,1691l3197,1708,3199,1715,3207,1723,3215,1725,3242,1725,3253,1722,3267,1711,3270,1702,3270,1697,3217,1697,3208,1695,3197,1691e" filled="t" fillcolor="#4D4D4F" stroked="f">
                <v:path arrowok="t"/>
                <v:fill/>
              </v:shape>
              <v:shape style="position:absolute;left:3197;top:1616;width:284;height:230" coordorigin="3197,1616" coordsize="284,230" path="m3409,1683l3409,1701,3412,1709,3427,1720,3438,1723,3464,1723,3472,1721,3480,1714,3482,1708,3482,1695,3465,1695,3447,1694,3427,1691,3409,1683e" filled="t" fillcolor="#4D4D4F" stroked="f">
                <v:path arrowok="t"/>
                <v:fill/>
              </v:shape>
              <v:shape style="position:absolute;left:3197;top:1616;width:284;height:230" coordorigin="3197,1616" coordsize="284,230" path="m3270,1684l3264,1687,3245,1694,3225,1697,3270,1697,3270,1684e" filled="t" fillcolor="#4D4D4F" stroked="f">
                <v:path arrowok="t"/>
                <v:fill/>
              </v:shape>
              <v:shape style="position:absolute;left:3197;top:1616;width:284;height:230" coordorigin="3197,1616" coordsize="284,230" path="m3482,1691l3473,1693,3465,1695,3482,1695,3482,1691e" filled="t" fillcolor="#4D4D4F" stroked="f">
                <v:path arrowok="t"/>
                <v:fill/>
              </v:shape>
              <v:shape style="position:absolute;left:3197;top:1616;width:284;height:230" coordorigin="3197,1616" coordsize="284,230" path="m3396,1672l3362,1672,3362,1693,3396,1693,3396,1672e" filled="t" fillcolor="#4D4D4F" stroked="f">
                <v:path arrowok="t"/>
                <v:fill/>
              </v:shape>
              <v:shape style="position:absolute;left:3197;top:1616;width:284;height:230" coordorigin="3197,1616" coordsize="284,230" path="m3327,1616l3266,1623,3210,1646,3197,1684,3206,1688,3215,1689,3232,1689,3251,1685,3270,1675,3272,1666,3280,1659,3297,1654,3324,1651,3361,1650,3471,1650,3465,1638,3390,1619,3351,1617,3327,1616e" filled="t" fillcolor="#4D4D4F" stroked="f">
                <v:path arrowok="t"/>
                <v:fill/>
              </v:shape>
              <v:shape style="position:absolute;left:3197;top:1616;width:284;height:230" coordorigin="3197,1616" coordsize="284,230" path="m3471,1650l3361,1650,3388,1654,3403,1661,3409,1672,3417,1679,3436,1685,3455,1687,3464,1687,3473,1686,3480,1674,3474,1655,3471,1650e" filled="t" fillcolor="#4D4D4F" stroked="f">
                <v:path arrowok="t"/>
                <v:fill/>
              </v:shape>
            </v:group>
            <v:group style="position:absolute;left:3197;top:2014;width:252;height:236" coordorigin="3197,2014" coordsize="252,236">
              <v:shape style="position:absolute;left:3197;top:2014;width:252;height:236" coordorigin="3197,2014" coordsize="252,236" path="m3429,2014l3217,2014,3217,2167,3429,2167,3429,2159,3225,2159,3225,2021,3429,2021,3429,2014e" filled="t" fillcolor="#4D4D4F" stroked="f">
                <v:path arrowok="t"/>
                <v:fill/>
              </v:shape>
              <v:shape style="position:absolute;left:3197;top:2014;width:252;height:236" coordorigin="3197,2014" coordsize="252,236" path="m3429,2021l3422,2021,3422,2159,3429,2159,3429,2021e" filled="t" fillcolor="#4D4D4F" stroked="f">
                <v:path arrowok="t"/>
                <v:fill/>
              </v:shape>
              <v:shape style="position:absolute;left:3197;top:2014;width:252;height:236" coordorigin="3197,2014" coordsize="252,236" path="m3400,2029l3246,2029,3239,2031,3234,2036,3233,2042,3233,2139,3234,2145,3240,2150,3246,2151,3400,2151,3407,2150,3412,2145,3413,2143,3250,2143,3245,2142,3242,2139,3241,2134,3241,2046,3242,2042,3245,2038,3250,2037,3413,2037,3412,2036,3407,2031,3400,2029e" filled="t" fillcolor="#4D4D4F" stroked="f">
                <v:path arrowok="t"/>
                <v:fill/>
              </v:shape>
              <v:shape style="position:absolute;left:3197;top:2014;width:252;height:236" coordorigin="3197,2014" coordsize="252,236" path="m3413,2037l3396,2037,3401,2038,3405,2042,3406,2046,3406,2134,3405,2139,3401,2142,3396,2143,3413,2143,3414,2139,3414,2042,3413,2037e" filled="t" fillcolor="#4D4D4F" stroked="f">
                <v:path arrowok="t"/>
                <v:fill/>
              </v:shape>
              <v:shape style="position:absolute;left:3197;top:2014;width:252;height:236" coordorigin="3197,2014" coordsize="252,236" path="m3429,2175l3217,2175,3200,2210,3198,2221,3197,2249,3449,2249,3449,2241,3205,2241,3205,2221,3207,2213,3222,2183,3433,2183,3429,2175e" filled="t" fillcolor="#4D4D4F" stroked="f">
                <v:path arrowok="t"/>
                <v:fill/>
              </v:shape>
              <v:shape style="position:absolute;left:3197;top:2014;width:252;height:236" coordorigin="3197,2014" coordsize="252,236" path="m3433,2183l3424,2183,3439,2214,3441,2225,3441,2241,3449,2241,3449,2221,3446,2210,3441,2198,3433,2183e" filled="t" fillcolor="#4D4D4F" stroked="f">
                <v:path arrowok="t"/>
                <v:fill/>
              </v:shape>
              <v:shape style="position:absolute;left:3197;top:2014;width:252;height:236" coordorigin="3197,2014" coordsize="252,236" path="m3253,2193l3234,2193,3234,2201,3371,2201,3371,2208,3234,2208,3234,2216,3253,2216,3253,2208,3391,2208,3391,2200,3253,2200,3253,2193e" filled="t" fillcolor="#4D4D4F" stroked="f">
                <v:path arrowok="t"/>
                <v:fill/>
              </v:shape>
              <v:shape style="position:absolute;left:3197;top:2014;width:252;height:236" coordorigin="3197,2014" coordsize="252,236" path="m3292,2208l3273,2208,3273,2216,3292,2216,3292,2208e" filled="t" fillcolor="#4D4D4F" stroked="f">
                <v:path arrowok="t"/>
                <v:fill/>
              </v:shape>
              <v:shape style="position:absolute;left:3197;top:2014;width:252;height:236" coordorigin="3197,2014" coordsize="252,236" path="m3332,2208l3313,2208,3313,2216,3332,2216,3332,2208e" filled="t" fillcolor="#4D4D4F" stroked="f">
                <v:path arrowok="t"/>
                <v:fill/>
              </v:shape>
              <v:shape style="position:absolute;left:3197;top:2014;width:252;height:236" coordorigin="3197,2014" coordsize="252,236" path="m3371,2208l3352,2208,3352,2216,3371,2216,3371,2208e" filled="t" fillcolor="#4D4D4F" stroked="f">
                <v:path arrowok="t"/>
                <v:fill/>
              </v:shape>
              <v:shape style="position:absolute;left:3197;top:2014;width:252;height:236" coordorigin="3197,2014" coordsize="252,236" path="m3411,2208l3391,2208,3391,2216,3411,2216,3411,2208e" filled="t" fillcolor="#4D4D4F" stroked="f">
                <v:path arrowok="t"/>
                <v:fill/>
              </v:shape>
              <v:shape style="position:absolute;left:3197;top:2014;width:252;height:236" coordorigin="3197,2014" coordsize="252,236" path="m3273,2201l3253,2201,3253,2208,3273,2208,3273,2201e" filled="t" fillcolor="#4D4D4F" stroked="f">
                <v:path arrowok="t"/>
                <v:fill/>
              </v:shape>
              <v:shape style="position:absolute;left:3197;top:2014;width:252;height:236" coordorigin="3197,2014" coordsize="252,236" path="m3313,2201l3293,2201,3293,2208,3313,2208,3313,2201e" filled="t" fillcolor="#4D4D4F" stroked="f">
                <v:path arrowok="t"/>
                <v:fill/>
              </v:shape>
              <v:shape style="position:absolute;left:3197;top:2014;width:252;height:236" coordorigin="3197,2014" coordsize="252,236" path="m3352,2201l3332,2201,3332,2208,3352,2208,3352,2201e" filled="t" fillcolor="#4D4D4F" stroked="f">
                <v:path arrowok="t"/>
                <v:fill/>
              </v:shape>
              <v:shape style="position:absolute;left:3197;top:2014;width:252;height:236" coordorigin="3197,2014" coordsize="252,236" path="m3292,2193l3273,2193,3273,2200,3292,2200,3292,2193e" filled="t" fillcolor="#4D4D4F" stroked="f">
                <v:path arrowok="t"/>
                <v:fill/>
              </v:shape>
              <v:shape style="position:absolute;left:3197;top:2014;width:252;height:236" coordorigin="3197,2014" coordsize="252,236" path="m3332,2193l3313,2193,3313,2200,3332,2200,3332,2193e" filled="t" fillcolor="#4D4D4F" stroked="f">
                <v:path arrowok="t"/>
                <v:fill/>
              </v:shape>
              <v:shape style="position:absolute;left:3197;top:2014;width:252;height:236" coordorigin="3197,2014" coordsize="252,236" path="m3371,2193l3352,2193,3352,2200,3371,2200,3371,2193e" filled="t" fillcolor="#4D4D4F" stroked="f">
                <v:path arrowok="t"/>
                <v:fill/>
              </v:shape>
              <v:shape style="position:absolute;left:3197;top:2014;width:252;height:236" coordorigin="3197,2014" coordsize="252,236" path="m3411,2193l3391,2193,3391,2200,3411,2200,3411,2193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‘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92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hite</w:t>
      </w:r>
      <w:r>
        <w:rPr>
          <w:rFonts w:ascii="Arial" w:hAnsi="Arial" w:cs="Arial" w:eastAsia="Arial"/>
          <w:sz w:val="24"/>
          <w:szCs w:val="24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ages’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  <w:cols w:num="2" w:equalWidth="0">
            <w:col w:w="1149" w:space="1586"/>
            <w:col w:w="5865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279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.449867pt;margin-top:-88.163757pt;width:418.176785pt;height:72.515294pt;mso-position-horizontal-relative:page;mso-position-vertical-relative:paragraph;z-index:-3250" coordorigin="609,-1763" coordsize="8364,1450">
            <v:group style="position:absolute;left:1243;top:-1753;width:7719;height:1430" coordorigin="1243,-1753" coordsize="7719,1430">
              <v:shape style="position:absolute;left:1243;top:-1753;width:7719;height:1430" coordorigin="1243,-1753" coordsize="7719,1430" path="m8737,-1753l1243,-1749,1243,-1743,2092,-484,2137,-419,2188,-364,2241,-335,2316,-324,8776,-323,8811,-323,8889,-330,8943,-363,8961,-444,8963,-509,8963,-1566,8962,-1601,8956,-1679,8923,-1734,8842,-1752,8777,-1753,8737,-1753e" filled="t" fillcolor="#E6EFE4" stroked="f">
                <v:path arrowok="t"/>
                <v:fill/>
              </v:shape>
            </v:group>
            <v:group style="position:absolute;left:619;top:-1500;width:2068;height:885" coordorigin="619,-1500" coordsize="2068,885">
              <v:shape style="position:absolute;left:619;top:-1500;width:2068;height:885" coordorigin="619,-1500" coordsize="2068,885" path="m751,-1500l687,-1498,627,-1466,619,-1392,619,-745,619,-711,630,-644,696,-616,2098,-615,2128,-615,2192,-621,2244,-656,2280,-716,2687,-1495,2687,-1498,751,-1500e" filled="t" fillcolor="#296EB7" stroked="f">
                <v:path arrowok="t"/>
                <v:fill/>
              </v:shape>
            </v:group>
            <v:group style="position:absolute;left:3205;top:-1278;width:5199;height:2" coordorigin="3205,-1278" coordsize="5199,2">
              <v:shape style="position:absolute;left:3205;top:-1278;width:5199;height:2" coordorigin="3205,-1278" coordsize="5199,0" path="m3205,-1278l8404,-1278e" filled="f" stroked="t" strokeweight="1pt" strokecolor="#4D4D4F">
                <v:path arrowok="t"/>
                <v:stroke dashstyle="dash"/>
              </v:shape>
            </v:group>
            <v:group style="position:absolute;left:3145;top:-1288;width:2;height:20" coordorigin="3145,-1288" coordsize="2,20">
              <v:shape style="position:absolute;left:3145;top:-1288;width:2;height:20" coordorigin="3145,-1288" coordsize="0,20" path="m3145,-1288l3145,-1268e" filled="f" stroked="t" strokeweight="0pt" strokecolor="#4D4D4F">
                <v:path arrowok="t"/>
              </v:shape>
            </v:group>
            <v:group style="position:absolute;left:8434;top:-1288;width:2;height:20" coordorigin="8434,-1288" coordsize="2,20">
              <v:shape style="position:absolute;left:8434;top:-1288;width:2;height:20" coordorigin="8434,-1288" coordsize="0,20" path="m8434,-1288l8434,-1268e" filled="f" stroked="t" strokeweight="0pt" strokecolor="#4D4D4F">
                <v:path arrowok="t"/>
              </v:shape>
            </v:group>
            <v:group style="position:absolute;left:3135;top:-741;width:284;height:230" coordorigin="3135,-741" coordsize="284,230">
              <v:shape style="position:absolute;left:3135;top:-741;width:284;height:230" coordorigin="3135,-741" coordsize="284,230" path="m3255,-685l3221,-685,3221,-657,3177,-585,3169,-566,3167,-547,3167,-511,3388,-511,3388,-557,3387,-564,3383,-576,3380,-583,3235,-583,3235,-596,3372,-596,3366,-605,3235,-605,3235,-618,3358,-618,3352,-627,3235,-627,3235,-641,3344,-641,3333,-657,3333,-665,3255,-665,3255,-685e" filled="t" fillcolor="#4D4D4F" stroked="f">
                <v:path arrowok="t"/>
                <v:fill/>
              </v:shape>
              <v:shape style="position:absolute;left:3135;top:-741;width:284;height:230" coordorigin="3135,-741" coordsize="284,230" path="m3267,-596l3254,-596,3254,-583,3267,-583,3267,-596e" filled="t" fillcolor="#4D4D4F" stroked="f">
                <v:path arrowok="t"/>
                <v:fill/>
              </v:shape>
              <v:shape style="position:absolute;left:3135;top:-741;width:284;height:230" coordorigin="3135,-741" coordsize="284,230" path="m3299,-596l3286,-596,3286,-583,3299,-583,3299,-596e" filled="t" fillcolor="#4D4D4F" stroked="f">
                <v:path arrowok="t"/>
                <v:fill/>
              </v:shape>
              <v:shape style="position:absolute;left:3135;top:-741;width:284;height:230" coordorigin="3135,-741" coordsize="284,230" path="m3372,-596l3317,-596,3317,-583,3380,-583,3379,-584,3372,-596e" filled="t" fillcolor="#4D4D4F" stroked="f">
                <v:path arrowok="t"/>
                <v:fill/>
              </v:shape>
              <v:shape style="position:absolute;left:3135;top:-741;width:284;height:230" coordorigin="3135,-741" coordsize="284,230" path="m3267,-618l3254,-618,3254,-605,3267,-605,3267,-618e" filled="t" fillcolor="#4D4D4F" stroked="f">
                <v:path arrowok="t"/>
                <v:fill/>
              </v:shape>
              <v:shape style="position:absolute;left:3135;top:-741;width:284;height:230" coordorigin="3135,-741" coordsize="284,230" path="m3299,-618l3286,-618,3286,-605,3299,-605,3299,-618e" filled="t" fillcolor="#4D4D4F" stroked="f">
                <v:path arrowok="t"/>
                <v:fill/>
              </v:shape>
              <v:shape style="position:absolute;left:3135;top:-741;width:284;height:230" coordorigin="3135,-741" coordsize="284,230" path="m3358,-618l3317,-618,3317,-605,3366,-605,3358,-618e" filled="t" fillcolor="#4D4D4F" stroked="f">
                <v:path arrowok="t"/>
                <v:fill/>
              </v:shape>
              <v:shape style="position:absolute;left:3135;top:-741;width:284;height:230" coordorigin="3135,-741" coordsize="284,230" path="m3267,-641l3254,-641,3254,-627,3267,-627,3267,-641e" filled="t" fillcolor="#4D4D4F" stroked="f">
                <v:path arrowok="t"/>
                <v:fill/>
              </v:shape>
              <v:shape style="position:absolute;left:3135;top:-741;width:284;height:230" coordorigin="3135,-741" coordsize="284,230" path="m3299,-641l3286,-641,3286,-627,3299,-627,3299,-641e" filled="t" fillcolor="#4D4D4F" stroked="f">
                <v:path arrowok="t"/>
                <v:fill/>
              </v:shape>
              <v:shape style="position:absolute;left:3135;top:-741;width:284;height:230" coordorigin="3135,-741" coordsize="284,230" path="m3344,-641l3317,-641,3317,-627,3352,-627,3344,-641e" filled="t" fillcolor="#4D4D4F" stroked="f">
                <v:path arrowok="t"/>
                <v:fill/>
              </v:shape>
              <v:shape style="position:absolute;left:3135;top:-741;width:284;height:230" coordorigin="3135,-741" coordsize="284,230" path="m3135,-666l3135,-649,3137,-642,3145,-635,3153,-633,3179,-633,3191,-636,3205,-647,3208,-656,3208,-661,3155,-661,3145,-663,3135,-666e" filled="t" fillcolor="#4D4D4F" stroked="f">
                <v:path arrowok="t"/>
                <v:fill/>
              </v:shape>
              <v:shape style="position:absolute;left:3135;top:-741;width:284;height:230" coordorigin="3135,-741" coordsize="284,230" path="m3347,-674l3347,-656,3350,-648,3365,-637,3376,-635,3402,-635,3409,-636,3417,-643,3419,-650,3419,-663,3402,-663,3385,-663,3365,-667,3347,-674e" filled="t" fillcolor="#4D4D4F" stroked="f">
                <v:path arrowok="t"/>
                <v:fill/>
              </v:shape>
              <v:shape style="position:absolute;left:3135;top:-741;width:284;height:230" coordorigin="3135,-741" coordsize="284,230" path="m3208,-673l3202,-670,3183,-663,3163,-661,3208,-661,3208,-673e" filled="t" fillcolor="#4D4D4F" stroked="f">
                <v:path arrowok="t"/>
                <v:fill/>
              </v:shape>
              <v:shape style="position:absolute;left:3135;top:-741;width:284;height:230" coordorigin="3135,-741" coordsize="284,230" path="m3419,-667l3411,-664,3402,-663,3419,-663,3419,-667e" filled="t" fillcolor="#4D4D4F" stroked="f">
                <v:path arrowok="t"/>
                <v:fill/>
              </v:shape>
              <v:shape style="position:absolute;left:3135;top:-741;width:284;height:230" coordorigin="3135,-741" coordsize="284,230" path="m3333,-685l3300,-685,3300,-665,3333,-665,3333,-685e" filled="t" fillcolor="#4D4D4F" stroked="f">
                <v:path arrowok="t"/>
                <v:fill/>
              </v:shape>
              <v:shape style="position:absolute;left:3135;top:-741;width:284;height:230" coordorigin="3135,-741" coordsize="284,230" path="m3265,-741l3204,-734,3147,-711,3135,-673,3144,-670,3153,-668,3170,-668,3189,-673,3208,-682,3210,-691,3218,-698,3235,-703,3261,-706,3299,-707,3409,-707,3403,-720,3328,-738,3289,-741,3265,-741e" filled="t" fillcolor="#4D4D4F" stroked="f">
                <v:path arrowok="t"/>
                <v:fill/>
              </v:shape>
              <v:shape style="position:absolute;left:3135;top:-741;width:284;height:230" coordorigin="3135,-741" coordsize="284,230" path="m3409,-707l3299,-707,3325,-703,3341,-696,3347,-685,3355,-679,3374,-672,3393,-670,3402,-670,3410,-671,3417,-683,3411,-702,3409,-70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effects: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79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Department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Health,</w:t>
      </w:r>
      <w:r>
        <w:rPr>
          <w:rFonts w:ascii="Arial" w:hAnsi="Arial" w:cs="Arial" w:eastAsia="Arial"/>
          <w:sz w:val="22"/>
          <w:szCs w:val="22"/>
          <w:color w:val="4D4D4F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Environmental</w:t>
      </w:r>
      <w:r>
        <w:rPr>
          <w:rFonts w:ascii="Arial" w:hAnsi="Arial" w:cs="Arial" w:eastAsia="Arial"/>
          <w:sz w:val="22"/>
          <w:szCs w:val="22"/>
          <w:color w:val="4D4D4F"/>
          <w:spacing w:val="-1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3"/>
        </w:rPr>
        <w:t>Health</w:t>
      </w:r>
      <w:r>
        <w:rPr>
          <w:rFonts w:ascii="Arial" w:hAnsi="Arial" w:cs="Arial" w:eastAsia="Arial"/>
          <w:sz w:val="22"/>
          <w:szCs w:val="22"/>
          <w:color w:val="4D4D4F"/>
          <w:spacing w:val="13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rogram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199" w:right="385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-6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3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0.449867pt;margin-top:28.245029pt;width:418.176785pt;height:72.515294pt;mso-position-horizontal-relative:page;mso-position-vertical-relative:paragraph;z-index:-3248" coordorigin="609,565" coordsize="8364,1450">
            <v:group style="position:absolute;left:1243;top:575;width:7719;height:1430" coordorigin="1243,575" coordsize="7719,1430">
              <v:shape style="position:absolute;left:1243;top:575;width:7719;height:1430" coordorigin="1243,575" coordsize="7719,1430" path="m8737,575l1243,579,1243,585,2092,1844,2137,1909,2188,1965,2241,1993,2316,2004,8776,2005,8811,2005,8889,1998,8943,1965,8961,1884,8963,1820,8963,762,8962,727,8956,649,8923,594,8842,576,8777,575,8737,575e" filled="t" fillcolor="#FFFFFF" stroked="f">
                <v:path arrowok="t"/>
                <v:fill/>
              </v:shape>
            </v:group>
            <v:group style="position:absolute;left:619;top:829;width:2068;height:885" coordorigin="619,829" coordsize="2068,885">
              <v:shape style="position:absolute;left:619;top:829;width:2068;height:885" coordorigin="619,829" coordsize="2068,885" path="m751,829l687,830,627,862,619,936,619,1584,619,1617,630,1685,696,1712,2098,1713,2128,1713,2192,1707,2244,1672,2280,1612,2687,833,2687,831,751,829e" filled="t" fillcolor="#296EB7" stroked="f">
                <v:path arrowok="t"/>
                <v:fill/>
              </v:shape>
            </v:group>
            <v:group style="position:absolute;left:3205;top:1057;width:5243;height:2" coordorigin="3205,1057" coordsize="5243,2">
              <v:shape style="position:absolute;left:3205;top:1057;width:5243;height:2" coordorigin="3205,1057" coordsize="5243,0" path="m3205,1057l8449,1057e" filled="f" stroked="t" strokeweight="1pt" strokecolor="#4D4D4F">
                <v:path arrowok="t"/>
                <v:stroke dashstyle="dash"/>
              </v:shape>
            </v:group>
            <v:group style="position:absolute;left:3145;top:1047;width:2;height:20" coordorigin="3145,1047" coordsize="2,20">
              <v:shape style="position:absolute;left:3145;top:1047;width:2;height:20" coordorigin="3145,1047" coordsize="0,20" path="m3145,1047l3145,1067e" filled="f" stroked="t" strokeweight="0pt" strokecolor="#4D4D4F">
                <v:path arrowok="t"/>
              </v:shape>
            </v:group>
            <v:group style="position:absolute;left:8478;top:1047;width:2;height:20" coordorigin="8478,1047" coordsize="2,20">
              <v:shape style="position:absolute;left:8478;top:1047;width:2;height:20" coordorigin="8478,1047" coordsize="0,20" path="m8478,1047l8478,1067e" filled="f" stroked="t" strokeweight="0pt" strokecolor="#4D4D4F">
                <v:path arrowok="t"/>
              </v:shape>
            </v:group>
            <v:group style="position:absolute;left:3135;top:1595;width:284;height:230" coordorigin="3135,1595" coordsize="284,230">
              <v:shape style="position:absolute;left:3135;top:1595;width:284;height:230" coordorigin="3135,1595" coordsize="284,230" path="m3255,1650l3221,1650,3221,1679,3177,1751,3169,1770,3167,1789,3167,1824,3388,1824,3388,1779,3387,1771,3383,1759,3380,1753,3235,1753,3235,1740,3372,1740,3366,1731,3235,1731,3235,1718,3358,1718,3352,1708,3235,1708,3235,1695,3344,1695,3333,1679,3333,1671,3255,1671,3255,1650e" filled="t" fillcolor="#4D4D4F" stroked="f">
                <v:path arrowok="t"/>
                <v:fill/>
              </v:shape>
              <v:shape style="position:absolute;left:3135;top:1595;width:284;height:230" coordorigin="3135,1595" coordsize="284,230" path="m3267,1740l3254,1740,3254,1753,3267,1753,3267,1740e" filled="t" fillcolor="#4D4D4F" stroked="f">
                <v:path arrowok="t"/>
                <v:fill/>
              </v:shape>
              <v:shape style="position:absolute;left:3135;top:1595;width:284;height:230" coordorigin="3135,1595" coordsize="284,230" path="m3299,1740l3286,1740,3286,1753,3299,1753,3299,1740e" filled="t" fillcolor="#4D4D4F" stroked="f">
                <v:path arrowok="t"/>
                <v:fill/>
              </v:shape>
              <v:shape style="position:absolute;left:3135;top:1595;width:284;height:230" coordorigin="3135,1595" coordsize="284,230" path="m3372,1740l3317,1740,3317,1753,3380,1753,3379,1752,3372,1740e" filled="t" fillcolor="#4D4D4F" stroked="f">
                <v:path arrowok="t"/>
                <v:fill/>
              </v:shape>
              <v:shape style="position:absolute;left:3135;top:1595;width:284;height:230" coordorigin="3135,1595" coordsize="284,230" path="m3267,1718l3254,1718,3254,1731,3267,1731,3267,1718e" filled="t" fillcolor="#4D4D4F" stroked="f">
                <v:path arrowok="t"/>
                <v:fill/>
              </v:shape>
              <v:shape style="position:absolute;left:3135;top:1595;width:284;height:230" coordorigin="3135,1595" coordsize="284,230" path="m3299,1718l3286,1718,3286,1731,3299,1731,3299,1718e" filled="t" fillcolor="#4D4D4F" stroked="f">
                <v:path arrowok="t"/>
                <v:fill/>
              </v:shape>
              <v:shape style="position:absolute;left:3135;top:1595;width:284;height:230" coordorigin="3135,1595" coordsize="284,230" path="m3358,1718l3317,1718,3317,1731,3366,1731,3358,1718e" filled="t" fillcolor="#4D4D4F" stroked="f">
                <v:path arrowok="t"/>
                <v:fill/>
              </v:shape>
              <v:shape style="position:absolute;left:3135;top:1595;width:284;height:230" coordorigin="3135,1595" coordsize="284,230" path="m3267,1695l3254,1695,3254,1708,3267,1708,3267,1695e" filled="t" fillcolor="#4D4D4F" stroked="f">
                <v:path arrowok="t"/>
                <v:fill/>
              </v:shape>
              <v:shape style="position:absolute;left:3135;top:1595;width:284;height:230" coordorigin="3135,1595" coordsize="284,230" path="m3299,1695l3286,1695,3286,1708,3299,1708,3299,1695e" filled="t" fillcolor="#4D4D4F" stroked="f">
                <v:path arrowok="t"/>
                <v:fill/>
              </v:shape>
              <v:shape style="position:absolute;left:3135;top:1595;width:284;height:230" coordorigin="3135,1595" coordsize="284,230" path="m3344,1695l3317,1695,3317,1708,3352,1708,3344,1695e" filled="t" fillcolor="#4D4D4F" stroked="f">
                <v:path arrowok="t"/>
                <v:fill/>
              </v:shape>
              <v:shape style="position:absolute;left:3135;top:1595;width:284;height:230" coordorigin="3135,1595" coordsize="284,230" path="m3135,1670l3135,1687,3137,1694,3145,1701,3153,1703,3179,1703,3191,1700,3205,1689,3208,1680,3208,1675,3155,1675,3145,1673,3135,1670e" filled="t" fillcolor="#4D4D4F" stroked="f">
                <v:path arrowok="t"/>
                <v:fill/>
              </v:shape>
              <v:shape style="position:absolute;left:3135;top:1595;width:284;height:230" coordorigin="3135,1595" coordsize="284,230" path="m3347,1661l3347,1679,3350,1688,3365,1698,3376,1701,3402,1701,3409,1699,3417,1692,3419,1686,3419,1673,3402,1673,3385,1673,3365,1669,3347,1661e" filled="t" fillcolor="#4D4D4F" stroked="f">
                <v:path arrowok="t"/>
                <v:fill/>
              </v:shape>
              <v:shape style="position:absolute;left:3135;top:1595;width:284;height:230" coordorigin="3135,1595" coordsize="284,230" path="m3208,1662l3202,1666,3183,1673,3163,1675,3208,1675,3208,1662e" filled="t" fillcolor="#4D4D4F" stroked="f">
                <v:path arrowok="t"/>
                <v:fill/>
              </v:shape>
              <v:shape style="position:absolute;left:3135;top:1595;width:284;height:230" coordorigin="3135,1595" coordsize="284,230" path="m3419,1669l3411,1672,3402,1673,3419,1673,3419,1669e" filled="t" fillcolor="#4D4D4F" stroked="f">
                <v:path arrowok="t"/>
                <v:fill/>
              </v:shape>
              <v:shape style="position:absolute;left:3135;top:1595;width:284;height:230" coordorigin="3135,1595" coordsize="284,230" path="m3333,1650l3300,1650,3300,1671,3333,1671,3333,1650e" filled="t" fillcolor="#4D4D4F" stroked="f">
                <v:path arrowok="t"/>
                <v:fill/>
              </v:shape>
              <v:shape style="position:absolute;left:3135;top:1595;width:284;height:230" coordorigin="3135,1595" coordsize="284,230" path="m3265,1595l3204,1601,3147,1624,3135,1662,3144,1666,3153,1668,3170,1667,3189,1663,3208,1654,3210,1644,3218,1637,3235,1632,3261,1629,3299,1629,3409,1629,3403,1616,3328,1598,3289,1595,3265,1595e" filled="t" fillcolor="#4D4D4F" stroked="f">
                <v:path arrowok="t"/>
                <v:fill/>
              </v:shape>
              <v:shape style="position:absolute;left:3135;top:1595;width:284;height:230" coordorigin="3135,1595" coordsize="284,230" path="m3409,1629l3299,1629,3325,1632,3341,1640,3347,1650,3355,1657,3374,1663,3393,1665,3402,1665,3410,1664,3417,1653,3411,1633,3409,1629e" filled="t" fillcolor="#4D4D4F" stroked="f">
                <v:path arrowok="t"/>
                <v:fill/>
              </v:shape>
            </v:group>
            <w10:wrap type="none"/>
          </v:group>
        </w:pict>
      </w:r>
      <w:hyperlink r:id="rId71">
        <w:r>
          <w:rPr>
            <w:rFonts w:ascii="Arial" w:hAnsi="Arial" w:cs="Arial" w:eastAsia="Arial"/>
            <w:sz w:val="22"/>
            <w:szCs w:val="22"/>
            <w:color w:val="4D4D4F"/>
            <w:w w:val="95"/>
          </w:rPr>
          <w:t>ww</w:t>
        </w:r>
        <w:r>
          <w:rPr>
            <w:rFonts w:ascii="Arial" w:hAnsi="Arial" w:cs="Arial" w:eastAsia="Arial"/>
            <w:sz w:val="22"/>
            <w:szCs w:val="22"/>
            <w:color w:val="4D4D4F"/>
            <w:spacing w:val="-9"/>
            <w:w w:val="95"/>
          </w:rPr>
          <w:t>w</w:t>
        </w:r>
        <w:r>
          <w:rPr>
            <w:rFonts w:ascii="Arial" w:hAnsi="Arial" w:cs="Arial" w:eastAsia="Arial"/>
            <w:sz w:val="22"/>
            <w:szCs w:val="22"/>
            <w:color w:val="4D4D4F"/>
            <w:spacing w:val="0"/>
            <w:w w:val="88"/>
          </w:rPr>
          <w:t>.health</w:t>
        </w:r>
        <w:r>
          <w:rPr>
            <w:rFonts w:ascii="Arial" w:hAnsi="Arial" w:cs="Arial" w:eastAsia="Arial"/>
            <w:sz w:val="22"/>
            <w:szCs w:val="22"/>
            <w:color w:val="4D4D4F"/>
            <w:spacing w:val="-9"/>
            <w:w w:val="88"/>
          </w:rPr>
          <w:t>.</w:t>
        </w:r>
        <w:r>
          <w:rPr>
            <w:rFonts w:ascii="Arial" w:hAnsi="Arial" w:cs="Arial" w:eastAsia="Arial"/>
            <w:sz w:val="22"/>
            <w:szCs w:val="22"/>
            <w:color w:val="4D4D4F"/>
            <w:spacing w:val="0"/>
            <w:w w:val="88"/>
          </w:rPr>
          <w:t>vic.go</w:t>
        </w:r>
        <w:r>
          <w:rPr>
            <w:rFonts w:ascii="Arial" w:hAnsi="Arial" w:cs="Arial" w:eastAsia="Arial"/>
            <w:sz w:val="22"/>
            <w:szCs w:val="22"/>
            <w:color w:val="4D4D4F"/>
            <w:spacing w:val="-9"/>
            <w:w w:val="88"/>
          </w:rPr>
          <w:t>v</w:t>
        </w:r>
      </w:hyperlink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.au/environment/hazards-asbestos.htm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</w:sectPr>
      </w:pPr>
      <w:rPr/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exact"/>
        <w:ind w:left="4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  <w:position w:val="-1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estern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4"/>
        </w:rPr>
        <w:t>information: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Contact</w:t>
      </w:r>
      <w:r>
        <w:rPr>
          <w:rFonts w:ascii="Arial" w:hAnsi="Arial" w:cs="Arial" w:eastAsia="Arial"/>
          <w:sz w:val="21"/>
          <w:szCs w:val="21"/>
          <w:color w:val="4D4D4F"/>
          <w:spacing w:val="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local</w:t>
      </w:r>
      <w:r>
        <w:rPr>
          <w:rFonts w:ascii="Arial" w:hAnsi="Arial" w:cs="Arial" w:eastAsia="Arial"/>
          <w:sz w:val="21"/>
          <w:szCs w:val="21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government</w:t>
      </w:r>
      <w:r>
        <w:rPr>
          <w:rFonts w:ascii="Arial" w:hAnsi="Arial" w:cs="Arial" w:eastAsia="Arial"/>
          <w:sz w:val="21"/>
          <w:szCs w:val="21"/>
          <w:color w:val="4D4D4F"/>
          <w:spacing w:val="-7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4D4D4F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environmental</w:t>
      </w:r>
      <w:r>
        <w:rPr>
          <w:rFonts w:ascii="Arial" w:hAnsi="Arial" w:cs="Arial" w:eastAsia="Arial"/>
          <w:sz w:val="21"/>
          <w:szCs w:val="21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4D4D4F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4D4D4F"/>
          <w:spacing w:val="0"/>
          <w:w w:val="100"/>
        </w:rPr>
        <w:t>officer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1.669399pt;margin-top:27.817419pt;width:386.957252pt;height:112.912044pt;mso-position-horizontal-relative:page;mso-position-vertical-relative:paragraph;z-index:-3247" coordorigin="1233,556" coordsize="7739,2258">
            <v:group style="position:absolute;left:1243;top:566;width:7719;height:2238" coordorigin="1243,566" coordsize="7719,2238">
              <v:shape style="position:absolute;left:1243;top:566;width:7719;height:2238" coordorigin="1243,566" coordsize="7719,2238" path="m8737,566l1243,571,1243,577,2124,2628,2159,2702,2200,2764,2254,2794,2337,2804,8736,2805,8811,2804,8889,2798,8943,2764,8961,2684,8963,753,8962,718,8956,640,8923,585,8842,568,8777,566,8737,566e" filled="t" fillcolor="#FFFFFF" stroked="f">
                <v:path arrowok="t"/>
                <v:fill/>
              </v:shape>
            </v:group>
            <v:group style="position:absolute;left:3205;top:1049;width:5418;height:2" coordorigin="3205,1049" coordsize="5418,2">
              <v:shape style="position:absolute;left:3205;top:1049;width:5418;height:2" coordorigin="3205,1049" coordsize="5418,0" path="m3205,1049l8624,1049e" filled="f" stroked="t" strokeweight="1pt" strokecolor="#4D4D4F">
                <v:path arrowok="t"/>
                <v:stroke dashstyle="dash"/>
              </v:shape>
            </v:group>
            <v:group style="position:absolute;left:3145;top:1039;width:2;height:20" coordorigin="3145,1039" coordsize="2,20">
              <v:shape style="position:absolute;left:3145;top:1039;width:2;height:20" coordorigin="3145,1039" coordsize="0,20" path="m3145,1039l3145,1059e" filled="f" stroked="t" strokeweight="0pt" strokecolor="#4D4D4F">
                <v:path arrowok="t"/>
              </v:shape>
            </v:group>
            <v:group style="position:absolute;left:8654;top:1039;width:2;height:20" coordorigin="8654,1039" coordsize="2,20">
              <v:shape style="position:absolute;left:8654;top:1039;width:2;height:20" coordorigin="8654,1039" coordsize="0,20" path="m8654,1039l8654,1059e" filled="f" stroked="t" strokeweight="0pt" strokecolor="#4D4D4F">
                <v:path arrowok="t"/>
              </v:shape>
            </v:group>
            <v:group style="position:absolute;left:3135;top:1546;width:284;height:230" coordorigin="3135,1546" coordsize="284,230">
              <v:shape style="position:absolute;left:3135;top:1546;width:284;height:230" coordorigin="3135,1546" coordsize="284,230" path="m3255,1602l3221,1602,3221,1630,3177,1702,3169,1722,3167,1740,3167,1776,3388,1776,3388,1731,3387,1723,3383,1711,3380,1705,3235,1705,3235,1692,3372,1692,3366,1682,3235,1682,3235,1669,3358,1669,3352,1660,3235,1660,3235,1647,3344,1647,3333,1630,3333,1622,3255,1622,3255,1602e" filled="t" fillcolor="#4D4D4F" stroked="f">
                <v:path arrowok="t"/>
                <v:fill/>
              </v:shape>
              <v:shape style="position:absolute;left:3135;top:1546;width:284;height:230" coordorigin="3135,1546" coordsize="284,230" path="m3267,1692l3254,1692,3254,1705,3267,1705,3267,1692e" filled="t" fillcolor="#4D4D4F" stroked="f">
                <v:path arrowok="t"/>
                <v:fill/>
              </v:shape>
              <v:shape style="position:absolute;left:3135;top:1546;width:284;height:230" coordorigin="3135,1546" coordsize="284,230" path="m3299,1692l3286,1692,3286,1705,3299,1705,3299,1692e" filled="t" fillcolor="#4D4D4F" stroked="f">
                <v:path arrowok="t"/>
                <v:fill/>
              </v:shape>
              <v:shape style="position:absolute;left:3135;top:1546;width:284;height:230" coordorigin="3135,1546" coordsize="284,230" path="m3372,1692l3317,1692,3317,1705,3380,1705,3379,1703,3372,1692e" filled="t" fillcolor="#4D4D4F" stroked="f">
                <v:path arrowok="t"/>
                <v:fill/>
              </v:shape>
              <v:shape style="position:absolute;left:3135;top:1546;width:284;height:230" coordorigin="3135,1546" coordsize="284,230" path="m3267,1669l3254,1669,3254,1682,3267,1682,3267,1669e" filled="t" fillcolor="#4D4D4F" stroked="f">
                <v:path arrowok="t"/>
                <v:fill/>
              </v:shape>
              <v:shape style="position:absolute;left:3135;top:1546;width:284;height:230" coordorigin="3135,1546" coordsize="284,230" path="m3299,1669l3286,1669,3286,1682,3299,1682,3299,1669e" filled="t" fillcolor="#4D4D4F" stroked="f">
                <v:path arrowok="t"/>
                <v:fill/>
              </v:shape>
              <v:shape style="position:absolute;left:3135;top:1546;width:284;height:230" coordorigin="3135,1546" coordsize="284,230" path="m3358,1669l3317,1669,3317,1682,3366,1682,3358,1669e" filled="t" fillcolor="#4D4D4F" stroked="f">
                <v:path arrowok="t"/>
                <v:fill/>
              </v:shape>
              <v:shape style="position:absolute;left:3135;top:1546;width:284;height:230" coordorigin="3135,1546" coordsize="284,230" path="m3267,1647l3254,1647,3254,1660,3267,1660,3267,1647e" filled="t" fillcolor="#4D4D4F" stroked="f">
                <v:path arrowok="t"/>
                <v:fill/>
              </v:shape>
              <v:shape style="position:absolute;left:3135;top:1546;width:284;height:230" coordorigin="3135,1546" coordsize="284,230" path="m3299,1647l3286,1647,3286,1660,3299,1660,3299,1647e" filled="t" fillcolor="#4D4D4F" stroked="f">
                <v:path arrowok="t"/>
                <v:fill/>
              </v:shape>
              <v:shape style="position:absolute;left:3135;top:1546;width:284;height:230" coordorigin="3135,1546" coordsize="284,230" path="m3344,1647l3317,1647,3317,1660,3352,1660,3344,1647e" filled="t" fillcolor="#4D4D4F" stroked="f">
                <v:path arrowok="t"/>
                <v:fill/>
              </v:shape>
              <v:shape style="position:absolute;left:3135;top:1546;width:284;height:230" coordorigin="3135,1546" coordsize="284,230" path="m3135,1621l3135,1638,3137,1645,3145,1652,3153,1654,3179,1654,3191,1652,3205,1640,3208,1632,3208,1626,3155,1626,3145,1625,3135,1621e" filled="t" fillcolor="#4D4D4F" stroked="f">
                <v:path arrowok="t"/>
                <v:fill/>
              </v:shape>
              <v:shape style="position:absolute;left:3135;top:1546;width:284;height:230" coordorigin="3135,1546" coordsize="284,230" path="m3347,1613l3347,1631,3350,1639,3365,1650,3376,1652,3402,1652,3409,1651,3417,1644,3419,1637,3419,1624,3402,1624,3385,1624,3365,1620,3347,1613e" filled="t" fillcolor="#4D4D4F" stroked="f">
                <v:path arrowok="t"/>
                <v:fill/>
              </v:shape>
              <v:shape style="position:absolute;left:3135;top:1546;width:284;height:230" coordorigin="3135,1546" coordsize="284,230" path="m3208,1614l3202,1617,3183,1624,3163,1626,3208,1626,3208,1614e" filled="t" fillcolor="#4D4D4F" stroked="f">
                <v:path arrowok="t"/>
                <v:fill/>
              </v:shape>
              <v:shape style="position:absolute;left:3135;top:1546;width:284;height:230" coordorigin="3135,1546" coordsize="284,230" path="m3419,1620l3411,1623,3402,1624,3419,1624,3419,1620e" filled="t" fillcolor="#4D4D4F" stroked="f">
                <v:path arrowok="t"/>
                <v:fill/>
              </v:shape>
              <v:shape style="position:absolute;left:3135;top:1546;width:284;height:230" coordorigin="3135,1546" coordsize="284,230" path="m3333,1602l3300,1602,3300,1622,3333,1622,3333,1602e" filled="t" fillcolor="#4D4D4F" stroked="f">
                <v:path arrowok="t"/>
                <v:fill/>
              </v:shape>
              <v:shape style="position:absolute;left:3135;top:1546;width:284;height:230" coordorigin="3135,1546" coordsize="284,230" path="m3265,1546l3204,1553,3147,1576,3135,1614,3144,1617,3153,1619,3170,1619,3189,1614,3208,1605,3210,1596,3218,1589,3235,1584,3261,1581,3299,1580,3409,1580,3403,1567,3328,1549,3289,1546,3265,1546e" filled="t" fillcolor="#4D4D4F" stroked="f">
                <v:path arrowok="t"/>
                <v:fill/>
              </v:shape>
              <v:shape style="position:absolute;left:3135;top:1546;width:284;height:230" coordorigin="3135,1546" coordsize="284,230" path="m3409,1580l3299,1580,3325,1584,3341,1591,3347,1602,3355,1609,3374,1615,3393,1617,3402,1617,3410,1616,3417,1604,3411,1585,3409,1580e" filled="t" fillcolor="#4D4D4F" stroked="f">
                <v:path arrowok="t"/>
                <v:fill/>
              </v:shape>
            </v:group>
            <v:group style="position:absolute;left:3135;top:1943;width:252;height:236" coordorigin="3135,1943" coordsize="252,236">
              <v:shape style="position:absolute;left:3135;top:1943;width:252;height:236" coordorigin="3135,1943" coordsize="252,236" path="m3367,1943l3155,1943,3155,2097,3367,2097,3367,2089,3163,2089,3163,1951,3367,1951,3367,1943e" filled="t" fillcolor="#4D4D4F" stroked="f">
                <v:path arrowok="t"/>
                <v:fill/>
              </v:shape>
              <v:shape style="position:absolute;left:3135;top:1943;width:252;height:236" coordorigin="3135,1943" coordsize="252,236" path="m3367,1951l3359,1951,3359,2089,3367,2089,3367,1951e" filled="t" fillcolor="#4D4D4F" stroked="f">
                <v:path arrowok="t"/>
                <v:fill/>
              </v:shape>
              <v:shape style="position:absolute;left:3135;top:1943;width:252;height:236" coordorigin="3135,1943" coordsize="252,236" path="m3338,1959l3184,1959,3177,1960,3172,1966,3171,1971,3171,2068,3172,2074,3177,2079,3184,2081,3338,2081,3345,2079,3350,2074,3350,2073,3188,2073,3183,2072,3179,2068,3178,2064,3178,1976,3179,1971,3183,1968,3188,1967,3350,1967,3350,1966,3345,1960,3338,1959e" filled="t" fillcolor="#4D4D4F" stroked="f">
                <v:path arrowok="t"/>
                <v:fill/>
              </v:shape>
              <v:shape style="position:absolute;left:3135;top:1943;width:252;height:236" coordorigin="3135,1943" coordsize="252,236" path="m3350,1967l3334,1967,3339,1968,3343,1971,3344,1976,3344,2064,3343,2069,3339,2072,3334,2073,3350,2073,3351,2068,3351,1971,3350,1967e" filled="t" fillcolor="#4D4D4F" stroked="f">
                <v:path arrowok="t"/>
                <v:fill/>
              </v:shape>
              <v:shape style="position:absolute;left:3135;top:1943;width:252;height:236" coordorigin="3135,1943" coordsize="252,236" path="m3367,2104l3155,2104,3138,2139,3135,2150,3135,2179,3387,2179,3387,2171,3143,2171,3143,2150,3145,2143,3159,2112,3371,2112,3367,2104e" filled="t" fillcolor="#4D4D4F" stroked="f">
                <v:path arrowok="t"/>
                <v:fill/>
              </v:shape>
              <v:shape style="position:absolute;left:3135;top:1943;width:252;height:236" coordorigin="3135,1943" coordsize="252,236" path="m3371,2112l3362,2112,3377,2144,3379,2155,3379,2171,3387,2171,3387,2150,3384,2139,3379,2128,3371,2112e" filled="t" fillcolor="#4D4D4F" stroked="f">
                <v:path arrowok="t"/>
                <v:fill/>
              </v:shape>
              <v:shape style="position:absolute;left:3135;top:1943;width:252;height:236" coordorigin="3135,1943" coordsize="252,236" path="m3191,2122l3171,2122,3171,2130,3309,2130,3309,2138,3171,2138,3171,2146,3191,2146,3191,2138,3329,2138,3329,2130,3191,2130,3191,2122e" filled="t" fillcolor="#4D4D4F" stroked="f">
                <v:path arrowok="t"/>
                <v:fill/>
              </v:shape>
              <v:shape style="position:absolute;left:3135;top:1943;width:252;height:236" coordorigin="3135,1943" coordsize="252,236" path="m3230,2138l3211,2138,3211,2146,3230,2146,3230,2138e" filled="t" fillcolor="#4D4D4F" stroked="f">
                <v:path arrowok="t"/>
                <v:fill/>
              </v:shape>
              <v:shape style="position:absolute;left:3135;top:1943;width:252;height:236" coordorigin="3135,1943" coordsize="252,236" path="m3270,2138l3250,2138,3250,2146,3270,2146,3270,2138e" filled="t" fillcolor="#4D4D4F" stroked="f">
                <v:path arrowok="t"/>
                <v:fill/>
              </v:shape>
              <v:shape style="position:absolute;left:3135;top:1943;width:252;height:236" coordorigin="3135,1943" coordsize="252,236" path="m3309,2138l3290,2138,3290,2146,3309,2146,3309,2138e" filled="t" fillcolor="#4D4D4F" stroked="f">
                <v:path arrowok="t"/>
                <v:fill/>
              </v:shape>
              <v:shape style="position:absolute;left:3135;top:1943;width:252;height:236" coordorigin="3135,1943" coordsize="252,236" path="m3349,2138l3329,2138,3329,2146,3349,2146,3349,2138e" filled="t" fillcolor="#4D4D4F" stroked="f">
                <v:path arrowok="t"/>
                <v:fill/>
              </v:shape>
              <v:shape style="position:absolute;left:3135;top:1943;width:252;height:236" coordorigin="3135,1943" coordsize="252,236" path="m3211,2130l3191,2130,3191,2138,3211,2138,3211,2130e" filled="t" fillcolor="#4D4D4F" stroked="f">
                <v:path arrowok="t"/>
                <v:fill/>
              </v:shape>
              <v:shape style="position:absolute;left:3135;top:1943;width:252;height:236" coordorigin="3135,1943" coordsize="252,236" path="m3250,2130l3231,2130,3231,2138,3250,2138,3250,2130e" filled="t" fillcolor="#4D4D4F" stroked="f">
                <v:path arrowok="t"/>
                <v:fill/>
              </v:shape>
              <v:shape style="position:absolute;left:3135;top:1943;width:252;height:236" coordorigin="3135,1943" coordsize="252,236" path="m3290,2130l3270,2130,3270,2138,3290,2138,3290,2130e" filled="t" fillcolor="#4D4D4F" stroked="f">
                <v:path arrowok="t"/>
                <v:fill/>
              </v:shape>
              <v:shape style="position:absolute;left:3135;top:1943;width:252;height:236" coordorigin="3135,1943" coordsize="252,236" path="m3230,2122l3211,2122,3211,2130,3230,2130,3230,2122e" filled="t" fillcolor="#4D4D4F" stroked="f">
                <v:path arrowok="t"/>
                <v:fill/>
              </v:shape>
              <v:shape style="position:absolute;left:3135;top:1943;width:252;height:236" coordorigin="3135,1943" coordsize="252,236" path="m3270,2122l3250,2122,3250,2130,3270,2130,3270,2122e" filled="t" fillcolor="#4D4D4F" stroked="f">
                <v:path arrowok="t"/>
                <v:fill/>
              </v:shape>
              <v:shape style="position:absolute;left:3135;top:1943;width:252;height:236" coordorigin="3135,1943" coordsize="252,236" path="m3309,2122l3290,2122,3290,2130,3309,2130,3309,2122e" filled="t" fillcolor="#4D4D4F" stroked="f">
                <v:path arrowok="t"/>
                <v:fill/>
              </v:shape>
              <v:shape style="position:absolute;left:3135;top:1943;width:252;height:236" coordorigin="3135,1943" coordsize="252,236" path="m3349,2122l3329,2122,3329,2130,3349,2130,3349,2122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‘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92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hite</w:t>
      </w:r>
      <w:r>
        <w:rPr>
          <w:rFonts w:ascii="Arial" w:hAnsi="Arial" w:cs="Arial" w:eastAsia="Arial"/>
          <w:sz w:val="24"/>
          <w:szCs w:val="24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ages’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  <w:cols w:num="2" w:equalWidth="0">
            <w:col w:w="1277" w:space="1458"/>
            <w:col w:w="58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53" coordorigin="0,0" coordsize="9978,14173">
            <v:shape style="position:absolute;left:0;top:0;width:9978;height:14173" coordorigin="0,0" coordsize="9978,14173" path="m0,14173l9978,14173,9978,0,0,0,0,14173e" filled="t" fillcolor="#B4D4B3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40" w:lineRule="auto"/>
        <w:ind w:left="273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effects: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73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Department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Health,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Environmental</w:t>
      </w:r>
      <w:r>
        <w:rPr>
          <w:rFonts w:ascii="Arial" w:hAnsi="Arial" w:cs="Arial" w:eastAsia="Arial"/>
          <w:sz w:val="22"/>
          <w:szCs w:val="22"/>
          <w:color w:val="4D4D4F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Health</w:t>
      </w:r>
      <w:r>
        <w:rPr>
          <w:rFonts w:ascii="Arial" w:hAnsi="Arial" w:cs="Arial" w:eastAsia="Arial"/>
          <w:sz w:val="22"/>
          <w:szCs w:val="22"/>
          <w:color w:val="4D4D4F"/>
          <w:spacing w:val="2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2"/>
        </w:rPr>
        <w:t>Hazards</w:t>
      </w:r>
      <w:r>
        <w:rPr>
          <w:rFonts w:ascii="Arial" w:hAnsi="Arial" w:cs="Arial" w:eastAsia="Arial"/>
          <w:sz w:val="22"/>
          <w:szCs w:val="22"/>
          <w:color w:val="4D4D4F"/>
          <w:spacing w:val="-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Unit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0" w:lineRule="auto"/>
        <w:ind w:left="3175" w:right="274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4999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 </w:t>
      </w:r>
      <w:hyperlink r:id="rId72"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5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89"/>
          </w:rPr>
          <w:t>.public.health</w:t>
        </w:r>
        <w:r>
          <w:rPr>
            <w:rFonts w:ascii="Arial" w:hAnsi="Arial" w:cs="Arial" w:eastAsia="Arial"/>
            <w:sz w:val="24"/>
            <w:szCs w:val="24"/>
            <w:color w:val="4D4D4F"/>
            <w:spacing w:val="-15"/>
            <w:w w:val="89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89"/>
          </w:rPr>
          <w:t>wa.go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5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191" w:lineRule="exact"/>
        <w:ind w:left="317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2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‘Environmenta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3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2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3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hazard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100"/>
        </w:rPr>
        <w:t>Asbestos’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980"/>
        </w:sectPr>
      </w:pPr>
      <w:rPr/>
    </w:p>
    <w:p>
      <w:pPr>
        <w:spacing w:before="68" w:after="0" w:line="338" w:lineRule="exact"/>
        <w:ind w:left="13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8.477669pt;margin-top:50.421806pt;width:418.176785pt;height:96.610294pt;mso-position-horizontal-relative:page;mso-position-vertical-relative:paragraph;z-index:-3245" coordorigin="770,1008" coordsize="8364,1932">
            <v:group style="position:absolute;left:1404;top:1018;width:7719;height:1912" coordorigin="1404,1018" coordsize="7719,1912">
              <v:shape style="position:absolute;left:1404;top:1018;width:7719;height:1912" coordorigin="1404,1018" coordsize="7719,1912" path="m8898,1018l1404,1023,1404,1029,2274,2758,2312,2830,2357,2890,2410,2920,2490,2930,8936,2931,8971,2930,9049,2924,9104,2891,9122,2810,9123,1205,9123,1170,9116,1092,9083,1038,9002,1020,8938,1018,8898,1018e" filled="t" fillcolor="#D3EDFB" stroked="f">
                <v:path arrowok="t"/>
                <v:fill/>
              </v:shape>
            </v:group>
            <v:group style="position:absolute;left:780;top:1272;width:2068;height:885" coordorigin="780,1272" coordsize="2068,885">
              <v:shape style="position:absolute;left:780;top:1272;width:2068;height:885" coordorigin="780,1272" coordsize="2068,885" path="m912,1272l847,1274,788,1306,780,1380,780,2027,780,2060,790,2128,856,2156,2258,2157,2288,2157,2353,2151,2404,2116,2440,2056,2847,1277,2847,1274,912,1272e" filled="t" fillcolor="#296EB7" stroked="f">
                <v:path arrowok="t"/>
                <v:fill/>
              </v:shape>
            </v:group>
            <v:group style="position:absolute;left:3366;top:2330;width:5191;height:2" coordorigin="3366,2330" coordsize="5191,2">
              <v:shape style="position:absolute;left:3366;top:2330;width:5191;height:2" coordorigin="3366,2330" coordsize="5191,0" path="m3366,2330l8557,2330e" filled="f" stroked="t" strokeweight="1pt" strokecolor="#4D4D4F">
                <v:path arrowok="t"/>
                <v:stroke dashstyle="dash"/>
              </v:shape>
            </v:group>
            <v:group style="position:absolute;left:3306;top:2320;width:2;height:20" coordorigin="3306,2320" coordsize="2,20">
              <v:shape style="position:absolute;left:3306;top:2320;width:2;height:20" coordorigin="3306,2320" coordsize="0,20" path="m3306,2320l3306,2340e" filled="f" stroked="t" strokeweight="0pt" strokecolor="#4D4D4F">
                <v:path arrowok="t"/>
              </v:shape>
            </v:group>
            <v:group style="position:absolute;left:8587;top:2320;width:2;height:20" coordorigin="8587,2320" coordsize="2,20">
              <v:shape style="position:absolute;left:8587;top:2320;width:2;height:20" coordorigin="8587,2320" coordsize="0,20" path="m8587,2320l8587,2340e" filled="f" stroked="t" strokeweight="0pt" strokecolor="#4D4D4F">
                <v:path arrowok="t"/>
              </v:shape>
            </v:group>
            <v:group style="position:absolute;left:3296;top:1657;width:284;height:230" coordorigin="3296,1657" coordsize="284,230">
              <v:shape style="position:absolute;left:3296;top:1657;width:284;height:230" coordorigin="3296,1657" coordsize="284,230" path="m3415,1713l3382,1713,3382,1741,3338,1814,3330,1833,3328,1851,3328,1887,3548,1887,3548,1842,3547,1834,3544,1822,3540,1816,3396,1816,3396,1803,3532,1803,3526,1793,3396,1793,3396,1780,3518,1780,3512,1771,3396,1771,3396,1758,3504,1758,3494,1741,3494,1733,3415,1733,3415,1713e" filled="t" fillcolor="#4D4D4F" stroked="f">
                <v:path arrowok="t"/>
                <v:fill/>
              </v:shape>
              <v:shape style="position:absolute;left:3296;top:1657;width:284;height:230" coordorigin="3296,1657" coordsize="284,230" path="m3428,1803l3414,1803,3414,1816,3428,1816,3428,1803e" filled="t" fillcolor="#4D4D4F" stroked="f">
                <v:path arrowok="t"/>
                <v:fill/>
              </v:shape>
              <v:shape style="position:absolute;left:3296;top:1657;width:284;height:230" coordorigin="3296,1657" coordsize="284,230" path="m3459,1803l3446,1803,3446,1816,3459,1816,3459,1803e" filled="t" fillcolor="#4D4D4F" stroked="f">
                <v:path arrowok="t"/>
                <v:fill/>
              </v:shape>
              <v:shape style="position:absolute;left:3296;top:1657;width:284;height:230" coordorigin="3296,1657" coordsize="284,230" path="m3532,1803l3478,1803,3478,1816,3540,1816,3540,1815,3532,1803e" filled="t" fillcolor="#4D4D4F" stroked="f">
                <v:path arrowok="t"/>
                <v:fill/>
              </v:shape>
              <v:shape style="position:absolute;left:3296;top:1657;width:284;height:230" coordorigin="3296,1657" coordsize="284,230" path="m3428,1780l3414,1780,3414,1793,3428,1793,3428,1780e" filled="t" fillcolor="#4D4D4F" stroked="f">
                <v:path arrowok="t"/>
                <v:fill/>
              </v:shape>
              <v:shape style="position:absolute;left:3296;top:1657;width:284;height:230" coordorigin="3296,1657" coordsize="284,230" path="m3459,1780l3446,1780,3446,1793,3459,1793,3459,1780e" filled="t" fillcolor="#4D4D4F" stroked="f">
                <v:path arrowok="t"/>
                <v:fill/>
              </v:shape>
              <v:shape style="position:absolute;left:3296;top:1657;width:284;height:230" coordorigin="3296,1657" coordsize="284,230" path="m3518,1780l3478,1780,3478,1793,3526,1793,3518,1780e" filled="t" fillcolor="#4D4D4F" stroked="f">
                <v:path arrowok="t"/>
                <v:fill/>
              </v:shape>
              <v:shape style="position:absolute;left:3296;top:1657;width:284;height:230" coordorigin="3296,1657" coordsize="284,230" path="m3428,1758l3414,1758,3414,1771,3428,1771,3428,1758e" filled="t" fillcolor="#4D4D4F" stroked="f">
                <v:path arrowok="t"/>
                <v:fill/>
              </v:shape>
              <v:shape style="position:absolute;left:3296;top:1657;width:284;height:230" coordorigin="3296,1657" coordsize="284,230" path="m3459,1758l3446,1758,3446,1771,3459,1771,3459,1758e" filled="t" fillcolor="#4D4D4F" stroked="f">
                <v:path arrowok="t"/>
                <v:fill/>
              </v:shape>
              <v:shape style="position:absolute;left:3296;top:1657;width:284;height:230" coordorigin="3296,1657" coordsize="284,230" path="m3504,1758l3478,1758,3478,1771,3512,1771,3504,1758e" filled="t" fillcolor="#4D4D4F" stroked="f">
                <v:path arrowok="t"/>
                <v:fill/>
              </v:shape>
              <v:shape style="position:absolute;left:3296;top:1657;width:284;height:230" coordorigin="3296,1657" coordsize="284,230" path="m3296,1732l3296,1749,3298,1756,3306,1764,3313,1766,3340,1766,3351,1763,3365,1752,3369,1743,3369,1737,3315,1737,3306,1736,3296,1732e" filled="t" fillcolor="#4D4D4F" stroked="f">
                <v:path arrowok="t"/>
                <v:fill/>
              </v:shape>
              <v:shape style="position:absolute;left:3296;top:1657;width:284;height:230" coordorigin="3296,1657" coordsize="284,230" path="m3507,1724l3507,1742,3511,1750,3525,1761,3537,1764,3563,1764,3570,1762,3578,1755,3580,1748,3580,1736,3563,1736,3545,1735,3526,1732,3507,1724e" filled="t" fillcolor="#4D4D4F" stroked="f">
                <v:path arrowok="t"/>
                <v:fill/>
              </v:shape>
              <v:shape style="position:absolute;left:3296;top:1657;width:284;height:230" coordorigin="3296,1657" coordsize="284,230" path="m3369,1725l3362,1728,3343,1735,3324,1737,3369,1737,3369,1725e" filled="t" fillcolor="#4D4D4F" stroked="f">
                <v:path arrowok="t"/>
                <v:fill/>
              </v:shape>
              <v:shape style="position:absolute;left:3296;top:1657;width:284;height:230" coordorigin="3296,1657" coordsize="284,230" path="m3580,1732l3572,1734,3563,1736,3580,1736,3580,1732e" filled="t" fillcolor="#4D4D4F" stroked="f">
                <v:path arrowok="t"/>
                <v:fill/>
              </v:shape>
              <v:shape style="position:absolute;left:3296;top:1657;width:284;height:230" coordorigin="3296,1657" coordsize="284,230" path="m3494,1713l3460,1713,3460,1733,3494,1733,3494,1713e" filled="t" fillcolor="#4D4D4F" stroked="f">
                <v:path arrowok="t"/>
                <v:fill/>
              </v:shape>
              <v:shape style="position:absolute;left:3296;top:1657;width:284;height:230" coordorigin="3296,1657" coordsize="284,230" path="m3425,1657l3364,1664,3308,1687,3296,1725,3305,1729,3314,1730,3330,1730,3349,1725,3369,1716,3370,1707,3379,1700,3396,1695,3422,1692,3459,1691,3570,1691,3563,1678,3488,1660,3450,1658,3425,1657e" filled="t" fillcolor="#4D4D4F" stroked="f">
                <v:path arrowok="t"/>
                <v:fill/>
              </v:shape>
              <v:shape style="position:absolute;left:3296;top:1657;width:284;height:230" coordorigin="3296,1657" coordsize="284,230" path="m3570,1691l3459,1691,3486,1695,3502,1702,3507,1713,3515,1720,3535,1726,3554,1728,3562,1728,3571,1727,3578,1715,3572,1696,3570,1691e" filled="t" fillcolor="#4D4D4F" stroked="f">
                <v:path arrowok="t"/>
                <v:fill/>
              </v:shape>
            </v:group>
            <v:group style="position:absolute;left:3296;top:2458;width:252;height:236" coordorigin="3296,2458" coordsize="252,236">
              <v:shape style="position:absolute;left:3296;top:2458;width:252;height:236" coordorigin="3296,2458" coordsize="252,236" path="m3528,2458l3315,2458,3315,2611,3528,2611,3528,2603,3323,2603,3323,2466,3528,2466,3528,2458e" filled="t" fillcolor="#4D4D4F" stroked="f">
                <v:path arrowok="t"/>
                <v:fill/>
              </v:shape>
              <v:shape style="position:absolute;left:3296;top:2458;width:252;height:236" coordorigin="3296,2458" coordsize="252,236" path="m3528,2466l3520,2466,3520,2603,3528,2603,3528,2466e" filled="t" fillcolor="#4D4D4F" stroked="f">
                <v:path arrowok="t"/>
                <v:fill/>
              </v:shape>
              <v:shape style="position:absolute;left:3296;top:2458;width:252;height:236" coordorigin="3296,2458" coordsize="252,236" path="m3499,2474l3345,2474,3338,2475,3332,2480,3331,2486,3331,2583,3332,2589,3338,2594,3345,2595,3498,2595,3505,2594,3511,2589,3511,2588,3348,2588,3344,2587,3340,2583,3339,2579,3339,2490,3340,2486,3344,2482,3348,2481,3511,2481,3511,2480,3505,2475,3499,2474e" filled="t" fillcolor="#4D4D4F" stroked="f">
                <v:path arrowok="t"/>
                <v:fill/>
              </v:shape>
              <v:shape style="position:absolute;left:3296;top:2458;width:252;height:236" coordorigin="3296,2458" coordsize="252,236" path="m3511,2481l3495,2481,3499,2482,3503,2486,3504,2490,3504,2579,3503,2583,3499,2587,3495,2588,3511,2588,3512,2583,3512,2486,3511,2481e" filled="t" fillcolor="#4D4D4F" stroked="f">
                <v:path arrowok="t"/>
                <v:fill/>
              </v:shape>
              <v:shape style="position:absolute;left:3296;top:2458;width:252;height:236" coordorigin="3296,2458" coordsize="252,236" path="m3528,2619l3315,2619,3299,2654,3296,2665,3296,2694,3547,2694,3547,2686,3304,2686,3304,2665,3306,2657,3320,2627,3532,2627,3528,2619e" filled="t" fillcolor="#4D4D4F" stroked="f">
                <v:path arrowok="t"/>
                <v:fill/>
              </v:shape>
              <v:shape style="position:absolute;left:3296;top:2458;width:252;height:236" coordorigin="3296,2458" coordsize="252,236" path="m3532,2627l3523,2627,3537,2659,3539,2669,3539,2686,3547,2686,3547,2665,3545,2654,3539,2643,3532,2627e" filled="t" fillcolor="#4D4D4F" stroked="f">
                <v:path arrowok="t"/>
                <v:fill/>
              </v:shape>
              <v:shape style="position:absolute;left:3296;top:2458;width:252;height:236" coordorigin="3296,2458" coordsize="252,236" path="m3352,2637l3332,2637,3332,2645,3470,2645,3470,2652,3332,2652,3332,2660,3352,2660,3352,2653,3490,2653,3490,2645,3352,2645,3352,2637e" filled="t" fillcolor="#4D4D4F" stroked="f">
                <v:path arrowok="t"/>
                <v:fill/>
              </v:shape>
              <v:shape style="position:absolute;left:3296;top:2458;width:252;height:236" coordorigin="3296,2458" coordsize="252,236" path="m3391,2653l3372,2653,3372,2660,3391,2660,3391,2653e" filled="t" fillcolor="#4D4D4F" stroked="f">
                <v:path arrowok="t"/>
                <v:fill/>
              </v:shape>
              <v:shape style="position:absolute;left:3296;top:2458;width:252;height:236" coordorigin="3296,2458" coordsize="252,236" path="m3430,2653l3411,2653,3411,2660,3430,2660,3430,2653e" filled="t" fillcolor="#4D4D4F" stroked="f">
                <v:path arrowok="t"/>
                <v:fill/>
              </v:shape>
              <v:shape style="position:absolute;left:3296;top:2458;width:252;height:236" coordorigin="3296,2458" coordsize="252,236" path="m3470,2653l3450,2653,3450,2660,3470,2660,3470,2653e" filled="t" fillcolor="#4D4D4F" stroked="f">
                <v:path arrowok="t"/>
                <v:fill/>
              </v:shape>
              <v:shape style="position:absolute;left:3296;top:2458;width:252;height:236" coordorigin="3296,2458" coordsize="252,236" path="m3509,2653l3489,2653,3489,2660,3509,2660,3509,2653e" filled="t" fillcolor="#4D4D4F" stroked="f">
                <v:path arrowok="t"/>
                <v:fill/>
              </v:shape>
              <v:shape style="position:absolute;left:3296;top:2458;width:252;height:236" coordorigin="3296,2458" coordsize="252,236" path="m3371,2645l3352,2645,3352,2652,3371,2652,3371,2645e" filled="t" fillcolor="#4D4D4F" stroked="f">
                <v:path arrowok="t"/>
                <v:fill/>
              </v:shape>
              <v:shape style="position:absolute;left:3296;top:2458;width:252;height:236" coordorigin="3296,2458" coordsize="252,236" path="m3411,2645l3391,2645,3391,2652,3411,2652,3411,2645e" filled="t" fillcolor="#4D4D4F" stroked="f">
                <v:path arrowok="t"/>
                <v:fill/>
              </v:shape>
              <v:shape style="position:absolute;left:3296;top:2458;width:252;height:236" coordorigin="3296,2458" coordsize="252,236" path="m3450,2645l3430,2645,3430,2652,3450,2652,3450,2645e" filled="t" fillcolor="#4D4D4F" stroked="f">
                <v:path arrowok="t"/>
                <v:fill/>
              </v:shape>
              <v:shape style="position:absolute;left:3296;top:2458;width:252;height:236" coordorigin="3296,2458" coordsize="252,236" path="m3391,2637l3372,2637,3372,2645,3391,2645,3391,2637e" filled="t" fillcolor="#4D4D4F" stroked="f">
                <v:path arrowok="t"/>
                <v:fill/>
              </v:shape>
              <v:shape style="position:absolute;left:3296;top:2458;width:252;height:236" coordorigin="3296,2458" coordsize="252,236" path="m3430,2637l3411,2637,3411,2645,3430,2645,3430,2637e" filled="t" fillcolor="#4D4D4F" stroked="f">
                <v:path arrowok="t"/>
                <v:fill/>
              </v:shape>
              <v:shape style="position:absolute;left:3296;top:2458;width:252;height:236" coordorigin="3296,2458" coordsize="252,236" path="m3470,2637l3450,2637,3450,2645,3470,2645,3470,2637e" filled="t" fillcolor="#4D4D4F" stroked="f">
                <v:path arrowok="t"/>
                <v:fill/>
              </v:shape>
              <v:shape style="position:absolute;left:3296;top:2458;width:252;height:236" coordorigin="3296,2458" coordsize="252,236" path="m3509,2637l3489,2637,3489,2645,3509,2645,3509,263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Occupationa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30"/>
          <w:szCs w:val="30"/>
          <w:color w:val="2D317E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healt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30"/>
          <w:szCs w:val="30"/>
          <w:color w:val="2D317E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an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30"/>
          <w:szCs w:val="30"/>
          <w:color w:val="2D317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safet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30"/>
          <w:szCs w:val="30"/>
          <w:color w:val="2D317E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advic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30"/>
          <w:szCs w:val="30"/>
          <w:color w:val="2D317E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an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30"/>
          <w:szCs w:val="30"/>
          <w:color w:val="2D317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practi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30"/>
          <w:szCs w:val="30"/>
          <w:color w:val="2D317E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fac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1"/>
          <w:position w:val="-1"/>
        </w:rPr>
        <w:t>sheets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980" w:bottom="720" w:left="880" w:right="380"/>
          <w:pgSz w:w="9980" w:h="14180"/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exact"/>
        <w:ind w:left="11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Capi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orkCover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02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6205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0200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73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.asbestos.act.go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076" w:space="1340"/>
            <w:col w:w="63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exact"/>
        <w:ind w:left="117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1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9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SW</w:t>
      </w:r>
      <w:r>
        <w:rPr>
          <w:rFonts w:ascii="Arial" w:hAnsi="Arial" w:cs="Arial" w:eastAsia="Arial"/>
          <w:sz w:val="24"/>
          <w:szCs w:val="24"/>
          <w:color w:val="4D4D4F"/>
          <w:spacing w:val="1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Ministry</w:t>
      </w:r>
      <w:r>
        <w:rPr>
          <w:rFonts w:ascii="Arial" w:hAnsi="Arial" w:cs="Arial" w:eastAsia="Arial"/>
          <w:sz w:val="24"/>
          <w:szCs w:val="24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Health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440" w:right="144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‘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91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hite</w:t>
      </w:r>
      <w:r>
        <w:rPr>
          <w:rFonts w:ascii="Arial" w:hAnsi="Arial" w:cs="Arial" w:eastAsia="Arial"/>
          <w:sz w:val="24"/>
          <w:szCs w:val="24"/>
          <w:color w:val="4D4D4F"/>
          <w:spacing w:val="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ages’</w:t>
      </w:r>
      <w:r>
        <w:rPr>
          <w:rFonts w:ascii="Arial" w:hAnsi="Arial" w:cs="Arial" w:eastAsia="Arial"/>
          <w:sz w:val="24"/>
          <w:szCs w:val="24"/>
          <w:color w:val="4D4D4F"/>
          <w:spacing w:val="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color w:val="4D4D4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your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local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hyperlink r:id="rId74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.health.ns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.au/factsheets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191" w:lineRule="exact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69.882401pt;margin-top:22.036968pt;width:386.957253pt;height:100.468491pt;mso-position-horizontal-relative:page;mso-position-vertical-relative:paragraph;z-index:-3243" coordorigin="1398,441" coordsize="7739,2009">
            <v:group style="position:absolute;left:1408;top:451;width:7719;height:1989" coordorigin="1408,451" coordsize="7719,1989">
              <v:shape style="position:absolute;left:1408;top:451;width:7719;height:1989" coordorigin="1408,451" coordsize="7719,1989" path="m8902,451l1408,456,1408,463,2281,2266,2318,2339,2362,2400,2415,2429,2495,2439,2551,2440,8940,2440,9005,2439,9071,2428,9115,2385,9125,2319,9127,638,9126,603,9120,525,9087,470,9006,452,8941,451,8902,451e" filled="t" fillcolor="#FFFFFF" stroked="f">
                <v:path arrowok="t"/>
                <v:fill/>
              </v:shape>
            </v:group>
            <v:group style="position:absolute;left:3300;top:1413;width:252;height:236" coordorigin="3300,1413" coordsize="252,236">
              <v:shape style="position:absolute;left:3300;top:1413;width:252;height:236" coordorigin="3300,1413" coordsize="252,236" path="m3532,1413l3319,1413,3319,1566,3532,1566,3532,1558,3327,1558,3327,1420,3532,1420,3532,1413e" filled="t" fillcolor="#4D4D4F" stroked="f">
                <v:path arrowok="t"/>
                <v:fill/>
              </v:shape>
              <v:shape style="position:absolute;left:3300;top:1413;width:252;height:236" coordorigin="3300,1413" coordsize="252,236" path="m3532,1420l3524,1420,3524,1558,3532,1558,3532,1420e" filled="t" fillcolor="#4D4D4F" stroked="f">
                <v:path arrowok="t"/>
                <v:fill/>
              </v:shape>
              <v:shape style="position:absolute;left:3300;top:1413;width:252;height:236" coordorigin="3300,1413" coordsize="252,236" path="m3502,1428l3348,1428,3341,1430,3336,1435,3335,1441,3335,1538,3336,1544,3342,1549,3348,1550,3502,1550,3509,1549,3514,1544,3515,1542,3352,1542,3347,1541,3344,1538,3343,1533,3343,1445,3344,1441,3347,1437,3352,1436,3515,1436,3514,1435,3509,1430,3502,1428e" filled="t" fillcolor="#4D4D4F" stroked="f">
                <v:path arrowok="t"/>
                <v:fill/>
              </v:shape>
              <v:shape style="position:absolute;left:3300;top:1413;width:252;height:236" coordorigin="3300,1413" coordsize="252,236" path="m3515,1436l3498,1436,3503,1437,3507,1441,3508,1445,3508,1533,3507,1538,3503,1541,3498,1542,3515,1542,3516,1538,3516,1441,3515,1436e" filled="t" fillcolor="#4D4D4F" stroked="f">
                <v:path arrowok="t"/>
                <v:fill/>
              </v:shape>
              <v:shape style="position:absolute;left:3300;top:1413;width:252;height:236" coordorigin="3300,1413" coordsize="252,236" path="m3532,1574l3319,1574,3302,1609,3300,1620,3300,1648,3551,1648,3551,1641,3307,1641,3307,1620,3309,1612,3324,1582,3535,1582,3532,1574e" filled="t" fillcolor="#4D4D4F" stroked="f">
                <v:path arrowok="t"/>
                <v:fill/>
              </v:shape>
              <v:shape style="position:absolute;left:3300;top:1413;width:252;height:236" coordorigin="3300,1413" coordsize="252,236" path="m3535,1582l3526,1582,3541,1613,3543,1624,3543,1641,3551,1641,3551,1620,3548,1609,3543,1597,3535,1582e" filled="t" fillcolor="#4D4D4F" stroked="f">
                <v:path arrowok="t"/>
                <v:fill/>
              </v:shape>
              <v:shape style="position:absolute;left:3300;top:1413;width:252;height:236" coordorigin="3300,1413" coordsize="252,236" path="m3375,1600l3355,1600,3355,1607,3336,1607,3336,1615,3355,1615,3355,1607,3493,1607,3493,1607,3375,1607,3375,1600e" filled="t" fillcolor="#4D4D4F" stroked="f">
                <v:path arrowok="t"/>
                <v:fill/>
              </v:shape>
              <v:shape style="position:absolute;left:3300;top:1413;width:252;height:236" coordorigin="3300,1413" coordsize="252,236" path="m3395,1607l3375,1607,3375,1615,3395,1615,3395,1607e" filled="t" fillcolor="#4D4D4F" stroked="f">
                <v:path arrowok="t"/>
                <v:fill/>
              </v:shape>
              <v:shape style="position:absolute;left:3300;top:1413;width:252;height:236" coordorigin="3300,1413" coordsize="252,236" path="m3434,1607l3415,1607,3415,1615,3434,1615,3434,1607e" filled="t" fillcolor="#4D4D4F" stroked="f">
                <v:path arrowok="t"/>
                <v:fill/>
              </v:shape>
              <v:shape style="position:absolute;left:3300;top:1413;width:252;height:236" coordorigin="3300,1413" coordsize="252,236" path="m3474,1607l3454,1607,3454,1615,3474,1615,3474,1607e" filled="t" fillcolor="#4D4D4F" stroked="f">
                <v:path arrowok="t"/>
                <v:fill/>
              </v:shape>
              <v:shape style="position:absolute;left:3300;top:1413;width:252;height:236" coordorigin="3300,1413" coordsize="252,236" path="m3513,1607l3493,1607,3493,1615,3513,1615,3513,1607e" filled="t" fillcolor="#4D4D4F" stroked="f">
                <v:path arrowok="t"/>
                <v:fill/>
              </v:shape>
              <v:shape style="position:absolute;left:3300;top:1413;width:252;height:236" coordorigin="3300,1413" coordsize="252,236" path="m3415,1600l3395,1600,3395,1607,3415,1607,3415,1600e" filled="t" fillcolor="#4D4D4F" stroked="f">
                <v:path arrowok="t"/>
                <v:fill/>
              </v:shape>
              <v:shape style="position:absolute;left:3300;top:1413;width:252;height:236" coordorigin="3300,1413" coordsize="252,236" path="m3454,1600l3434,1600,3434,1607,3454,1607,3454,1600e" filled="t" fillcolor="#4D4D4F" stroked="f">
                <v:path arrowok="t"/>
                <v:fill/>
              </v:shape>
              <v:shape style="position:absolute;left:3300;top:1413;width:252;height:236" coordorigin="3300,1413" coordsize="252,236" path="m3355,1592l3336,1592,3336,1600,3474,1600,3474,1607,3493,1607,3493,1599,3355,1599,3355,1592e" filled="t" fillcolor="#4D4D4F" stroked="f">
                <v:path arrowok="t"/>
                <v:fill/>
              </v:shape>
              <v:shape style="position:absolute;left:3300;top:1413;width:252;height:236" coordorigin="3300,1413" coordsize="252,236" path="m3395,1592l3375,1592,3375,1599,3395,1599,3395,1592e" filled="t" fillcolor="#4D4D4F" stroked="f">
                <v:path arrowok="t"/>
                <v:fill/>
              </v:shape>
              <v:shape style="position:absolute;left:3300;top:1413;width:252;height:236" coordorigin="3300,1413" coordsize="252,236" path="m3434,1592l3415,1592,3415,1599,3434,1599,3434,1592e" filled="t" fillcolor="#4D4D4F" stroked="f">
                <v:path arrowok="t"/>
                <v:fill/>
              </v:shape>
              <v:shape style="position:absolute;left:3300;top:1413;width:252;height:236" coordorigin="3300,1413" coordsize="252,236" path="m3474,1592l3454,1592,3454,1599,3474,1599,3474,1592e" filled="t" fillcolor="#4D4D4F" stroked="f">
                <v:path arrowok="t"/>
                <v:fill/>
              </v:shape>
              <v:shape style="position:absolute;left:3300;top:1413;width:252;height:236" coordorigin="3300,1413" coordsize="252,236" path="m3513,1592l3493,1592,3493,1599,3513,1599,3513,1592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‘Environmenta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l</w:t>
      </w:r>
      <w:r>
        <w:rPr>
          <w:rFonts w:ascii="Arial" w:hAnsi="Arial" w:cs="Arial" w:eastAsia="Arial"/>
          <w:sz w:val="20"/>
          <w:szCs w:val="20"/>
          <w:color w:val="4D4D4F"/>
          <w:spacing w:val="4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4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2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risks’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175" w:space="1241"/>
            <w:col w:w="6304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4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477669pt;margin-top:-100.15097pt;width:418.176785pt;height:88.815294pt;mso-position-horizontal-relative:page;mso-position-vertical-relative:paragraph;z-index:-3244" coordorigin="770,-2003" coordsize="8364,1776">
            <v:group style="position:absolute;left:1404;top:-1993;width:7719;height:1756" coordorigin="1404,-1993" coordsize="7719,1756">
              <v:shape style="position:absolute;left:1404;top:-1993;width:7719;height:1756" coordorigin="1404,-1993" coordsize="7719,1756" path="m8898,-1993l1404,-1989,1404,-1983,2268,-406,2308,-337,2354,-277,2408,-248,2485,-238,8936,-237,8971,-237,9049,-244,9104,-277,9122,-357,9123,-1806,9123,-1841,9116,-1919,9083,-1974,9002,-1992,8938,-1993,8898,-1993e" filled="t" fillcolor="#FFFFFF" stroked="f">
                <v:path arrowok="t"/>
                <v:fill/>
              </v:shape>
            </v:group>
            <v:group style="position:absolute;left:780;top:-1739;width:2068;height:885" coordorigin="780,-1739" coordsize="2068,885">
              <v:shape style="position:absolute;left:780;top:-1739;width:2068;height:885" coordorigin="780,-1739" coordsize="2068,885" path="m912,-1739l847,-1738,788,-1706,780,-1632,780,-984,780,-951,790,-883,856,-856,2258,-855,2288,-855,2353,-861,2404,-895,2440,-956,2847,-1734,2847,-1737,912,-1739e" filled="t" fillcolor="#296EB7" stroked="f">
                <v:path arrowok="t"/>
                <v:fill/>
              </v:shape>
            </v:group>
            <v:group style="position:absolute;left:3296;top:-1354;width:284;height:230" coordorigin="3296,-1354" coordsize="284,230">
              <v:shape style="position:absolute;left:3296;top:-1354;width:284;height:230" coordorigin="3296,-1354" coordsize="284,230" path="m3415,-1299l3382,-1299,3382,-1270,3338,-1198,3330,-1179,3328,-1160,3328,-1125,3548,-1125,3548,-1170,3547,-1178,3544,-1189,3540,-1196,3396,-1196,3396,-1209,3532,-1209,3526,-1218,3396,-1218,3396,-1231,3518,-1231,3512,-1240,3396,-1240,3396,-1254,3504,-1254,3494,-1270,3494,-1278,3415,-1278,3415,-129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28,-1209l3414,-1209,3414,-1196,3428,-1196,3428,-120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59,-1209l3446,-1209,3446,-1196,3459,-1196,3459,-120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32,-1209l3478,-1209,3478,-1196,3540,-1196,3540,-1197,3532,-120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28,-1231l3414,-1231,3414,-1218,3428,-1218,3428,-1231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59,-1231l3446,-1231,3446,-1218,3459,-1218,3459,-1231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18,-1231l3478,-1231,3478,-1218,3526,-1218,3518,-1231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28,-1254l3414,-1254,3414,-1240,3428,-1240,3428,-1254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59,-1254l3446,-1254,3446,-1240,3459,-1240,3459,-1254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04,-1254l3478,-1254,3478,-1240,3512,-1240,3504,-1254e" filled="t" fillcolor="#4D4D4F" stroked="f">
                <v:path arrowok="t"/>
                <v:fill/>
              </v:shape>
              <v:shape style="position:absolute;left:3296;top:-1354;width:284;height:230" coordorigin="3296,-1354" coordsize="284,230" path="m3296,-1279l3296,-1262,3298,-1255,3306,-1248,3313,-1246,3340,-1246,3351,-1249,3365,-1260,3369,-1269,3369,-1274,3315,-1274,3306,-1276,3296,-127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07,-1288l3507,-1270,3511,-1261,3525,-1251,3537,-1248,3563,-1248,3570,-1250,3578,-1257,3580,-1263,3580,-1276,3563,-1276,3545,-1276,3526,-1280,3507,-1288e" filled="t" fillcolor="#4D4D4F" stroked="f">
                <v:path arrowok="t"/>
                <v:fill/>
              </v:shape>
              <v:shape style="position:absolute;left:3296;top:-1354;width:284;height:230" coordorigin="3296,-1354" coordsize="284,230" path="m3369,-1286l3362,-1283,3343,-1276,3324,-1274,3369,-1274,3369,-1286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80,-1280l3572,-1277,3563,-1276,3580,-1276,3580,-1280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94,-1299l3460,-1299,3460,-1278,3494,-1278,3494,-1299e" filled="t" fillcolor="#4D4D4F" stroked="f">
                <v:path arrowok="t"/>
                <v:fill/>
              </v:shape>
              <v:shape style="position:absolute;left:3296;top:-1354;width:284;height:230" coordorigin="3296,-1354" coordsize="284,230" path="m3425,-1354l3364,-1348,3308,-1324,3296,-1286,3305,-1283,3314,-1281,3330,-1282,3349,-1286,3369,-1295,3370,-1304,3379,-1312,3396,-1317,3422,-1319,3459,-1320,3570,-1320,3563,-1333,3488,-1351,3450,-1354,3425,-1354e" filled="t" fillcolor="#4D4D4F" stroked="f">
                <v:path arrowok="t"/>
                <v:fill/>
              </v:shape>
              <v:shape style="position:absolute;left:3296;top:-1354;width:284;height:230" coordorigin="3296,-1354" coordsize="284,230" path="m3570,-1320l3459,-1320,3486,-1316,3502,-1309,3507,-1298,3515,-1292,3535,-1286,3554,-1283,3562,-1283,3571,-1284,3578,-1296,3572,-1316,3570,-1320e" filled="t" fillcolor="#4D4D4F" stroked="f">
                <v:path arrowok="t"/>
                <v:fill/>
              </v:shape>
            </v:group>
            <v:group style="position:absolute;left:3296;top:-957;width:252;height:236" coordorigin="3296,-957" coordsize="252,236">
              <v:shape style="position:absolute;left:3296;top:-957;width:252;height:236" coordorigin="3296,-957" coordsize="252,236" path="m3528,-957l3315,-957,3315,-804,3528,-804,3528,-812,3323,-812,3323,-949,3528,-949,3528,-957e" filled="t" fillcolor="#4D4D4F" stroked="f">
                <v:path arrowok="t"/>
                <v:fill/>
              </v:shape>
              <v:shape style="position:absolute;left:3296;top:-957;width:252;height:236" coordorigin="3296,-957" coordsize="252,236" path="m3528,-949l3520,-949,3520,-812,3528,-812,3528,-949e" filled="t" fillcolor="#4D4D4F" stroked="f">
                <v:path arrowok="t"/>
                <v:fill/>
              </v:shape>
              <v:shape style="position:absolute;left:3296;top:-957;width:252;height:236" coordorigin="3296,-957" coordsize="252,236" path="m3499,-941l3345,-941,3338,-940,3332,-935,3331,-929,3331,-832,3332,-826,3338,-821,3345,-819,3498,-819,3505,-821,3511,-826,3511,-827,3348,-827,3344,-828,3340,-832,3339,-836,3339,-924,3340,-929,3344,-933,3348,-933,3511,-933,3511,-935,3505,-940,3499,-941e" filled="t" fillcolor="#4D4D4F" stroked="f">
                <v:path arrowok="t"/>
                <v:fill/>
              </v:shape>
              <v:shape style="position:absolute;left:3296;top:-957;width:252;height:236" coordorigin="3296,-957" coordsize="252,236" path="m3511,-933l3495,-933,3499,-933,3503,-929,3504,-924,3504,-836,3503,-832,3499,-828,3495,-827,3511,-827,3512,-832,3512,-929,3511,-933e" filled="t" fillcolor="#4D4D4F" stroked="f">
                <v:path arrowok="t"/>
                <v:fill/>
              </v:shape>
              <v:shape style="position:absolute;left:3296;top:-957;width:252;height:236" coordorigin="3296,-957" coordsize="252,236" path="m3528,-796l3315,-796,3299,-761,3296,-750,3296,-721,3547,-721,3547,-729,3304,-729,3304,-750,3306,-757,3320,-788,3532,-788,3528,-796e" filled="t" fillcolor="#4D4D4F" stroked="f">
                <v:path arrowok="t"/>
                <v:fill/>
              </v:shape>
              <v:shape style="position:absolute;left:3296;top:-957;width:252;height:236" coordorigin="3296,-957" coordsize="252,236" path="m3532,-788l3523,-788,3537,-756,3539,-746,3539,-729,3547,-729,3547,-750,3545,-761,3539,-772,3532,-788e" filled="t" fillcolor="#4D4D4F" stroked="f">
                <v:path arrowok="t"/>
                <v:fill/>
              </v:shape>
              <v:shape style="position:absolute;left:3296;top:-957;width:252;height:236" coordorigin="3296,-957" coordsize="252,236" path="m3371,-770l3352,-770,3352,-763,3332,-763,3332,-755,3352,-755,3352,-762,3490,-762,3490,-763,3371,-763,3371,-770e" filled="t" fillcolor="#4D4D4F" stroked="f">
                <v:path arrowok="t"/>
                <v:fill/>
              </v:shape>
              <v:shape style="position:absolute;left:3296;top:-957;width:252;height:236" coordorigin="3296,-957" coordsize="252,236" path="m3391,-762l3372,-762,3372,-755,3391,-755,3391,-762e" filled="t" fillcolor="#4D4D4F" stroked="f">
                <v:path arrowok="t"/>
                <v:fill/>
              </v:shape>
              <v:shape style="position:absolute;left:3296;top:-957;width:252;height:236" coordorigin="3296,-957" coordsize="252,236" path="m3430,-762l3411,-762,3411,-755,3430,-755,3430,-762e" filled="t" fillcolor="#4D4D4F" stroked="f">
                <v:path arrowok="t"/>
                <v:fill/>
              </v:shape>
              <v:shape style="position:absolute;left:3296;top:-957;width:252;height:236" coordorigin="3296,-957" coordsize="252,236" path="m3470,-762l3450,-762,3450,-755,3470,-755,3470,-762e" filled="t" fillcolor="#4D4D4F" stroked="f">
                <v:path arrowok="t"/>
                <v:fill/>
              </v:shape>
              <v:shape style="position:absolute;left:3296;top:-957;width:252;height:236" coordorigin="3296,-957" coordsize="252,236" path="m3509,-762l3489,-762,3489,-755,3509,-755,3509,-762e" filled="t" fillcolor="#4D4D4F" stroked="f">
                <v:path arrowok="t"/>
                <v:fill/>
              </v:shape>
              <v:shape style="position:absolute;left:3296;top:-957;width:252;height:236" coordorigin="3296,-957" coordsize="252,236" path="m3411,-770l3391,-770,3391,-763,3411,-763,3411,-770e" filled="t" fillcolor="#4D4D4F" stroked="f">
                <v:path arrowok="t"/>
                <v:fill/>
              </v:shape>
              <v:shape style="position:absolute;left:3296;top:-957;width:252;height:236" coordorigin="3296,-957" coordsize="252,236" path="m3450,-770l3430,-770,3430,-763,3450,-763,3450,-770e" filled="t" fillcolor="#4D4D4F" stroked="f">
                <v:path arrowok="t"/>
                <v:fill/>
              </v:shape>
              <v:shape style="position:absolute;left:3296;top:-957;width:252;height:236" coordorigin="3296,-957" coordsize="252,236" path="m3352,-778l3332,-778,3332,-770,3470,-770,3470,-763,3490,-763,3490,-770,3352,-770,3352,-778e" filled="t" fillcolor="#4D4D4F" stroked="f">
                <v:path arrowok="t"/>
                <v:fill/>
              </v:shape>
              <v:shape style="position:absolute;left:3296;top:-957;width:252;height:236" coordorigin="3296,-957" coordsize="252,236" path="m3391,-778l3372,-778,3372,-770,3391,-770,3391,-778e" filled="t" fillcolor="#4D4D4F" stroked="f">
                <v:path arrowok="t"/>
                <v:fill/>
              </v:shape>
              <v:shape style="position:absolute;left:3296;top:-957;width:252;height:236" coordorigin="3296,-957" coordsize="252,236" path="m3430,-778l3411,-778,3411,-770,3430,-770,3430,-778e" filled="t" fillcolor="#4D4D4F" stroked="f">
                <v:path arrowok="t"/>
                <v:fill/>
              </v:shape>
              <v:shape style="position:absolute;left:3296;top:-957;width:252;height:236" coordorigin="3296,-957" coordsize="252,236" path="m3470,-778l3450,-778,3450,-770,3470,-770,3470,-778e" filled="t" fillcolor="#4D4D4F" stroked="f">
                <v:path arrowok="t"/>
                <v:fill/>
              </v:shape>
              <v:shape style="position:absolute;left:3296;top:-957;width:252;height:236" coordorigin="3296,-957" coordsize="252,236" path="m3509,-778l3489,-778,3489,-770,3509,-770,3509,-778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Resou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ces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4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Heads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Coordination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Authorities</w:t>
      </w:r>
      <w:r>
        <w:rPr>
          <w:rFonts w:ascii="Arial" w:hAnsi="Arial" w:cs="Arial" w:eastAsia="Arial"/>
          <w:sz w:val="24"/>
          <w:szCs w:val="24"/>
          <w:color w:val="4D4D4F"/>
          <w:spacing w:val="1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(H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86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75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3"/>
          </w:rPr>
          <w:t>workcove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3"/>
          </w:rPr>
          <w:t>r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10" w:lineRule="exact"/>
        <w:ind w:left="2860" w:right="192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8.662968pt;margin-top:37.474064pt;width:418.176685pt;height:89.523293pt;mso-position-horizontal-relative:page;mso-position-vertical-relative:paragraph;z-index:-3242" coordorigin="773,749" coordsize="8364,1790">
            <v:group style="position:absolute;left:1408;top:759;width:7719;height:1770" coordorigin="1408,759" coordsize="7719,1770">
              <v:shape style="position:absolute;left:1408;top:759;width:7719;height:1770" coordorigin="1408,759" coordsize="7719,1770" path="m8902,759l1408,764,1408,770,2272,2360,2312,2430,2358,2489,2412,2519,2490,2529,8940,2530,8975,2530,9053,2523,9108,2490,9125,2409,9127,946,9126,911,9120,833,9087,779,9006,761,8941,760,8902,759e" filled="t" fillcolor="#D3EDFB" stroked="f">
                <v:path arrowok="t"/>
                <v:fill/>
              </v:shape>
            </v:group>
            <v:group style="position:absolute;left:783;top:1013;width:2068;height:885" coordorigin="783,1013" coordsize="2068,885">
              <v:shape style="position:absolute;left:783;top:1013;width:2068;height:885" coordorigin="783,1013" coordsize="2068,885" path="m915,1013l851,1015,792,1047,783,1121,783,1768,784,1801,794,1869,860,1897,2262,1898,2292,1898,2356,1892,2408,1857,2444,1797,2851,1018,2851,1015,915,1013e" filled="t" fillcolor="#296EB7" stroked="f">
                <v:path arrowok="t"/>
                <v:fill/>
              </v:shape>
            </v:group>
            <v:group style="position:absolute;left:3300;top:1398;width:284;height:230" coordorigin="3300,1398" coordsize="284,230">
              <v:shape style="position:absolute;left:3300;top:1398;width:284;height:230" coordorigin="3300,1398" coordsize="284,230" path="m3419,1454l3386,1454,3386,1483,3341,1555,3334,1574,3331,1592,3331,1628,3552,1628,3552,1583,3551,1575,3547,1563,3544,1557,3399,1557,3399,1544,3536,1544,3530,1534,3399,1534,3399,1522,3522,1522,3516,1512,3399,1512,3399,1499,3508,1499,3498,1483,3498,1475,3419,1475,3419,1454e" filled="t" fillcolor="#4D4D4F" stroked="f">
                <v:path arrowok="t"/>
                <v:fill/>
              </v:shape>
              <v:shape style="position:absolute;left:3300;top:1398;width:284;height:230" coordorigin="3300,1398" coordsize="284,230" path="m3431,1544l3418,1544,3418,1557,3431,1557,3431,1544e" filled="t" fillcolor="#4D4D4F" stroked="f">
                <v:path arrowok="t"/>
                <v:fill/>
              </v:shape>
              <v:shape style="position:absolute;left:3300;top:1398;width:284;height:230" coordorigin="3300,1398" coordsize="284,230" path="m3463,1544l3450,1544,3450,1557,3463,1557,3463,1544e" filled="t" fillcolor="#4D4D4F" stroked="f">
                <v:path arrowok="t"/>
                <v:fill/>
              </v:shape>
              <v:shape style="position:absolute;left:3300;top:1398;width:284;height:230" coordorigin="3300,1398" coordsize="284,230" path="m3536,1544l3482,1544,3482,1557,3544,1557,3544,1556,3536,1544e" filled="t" fillcolor="#4D4D4F" stroked="f">
                <v:path arrowok="t"/>
                <v:fill/>
              </v:shape>
              <v:shape style="position:absolute;left:3300;top:1398;width:284;height:230" coordorigin="3300,1398" coordsize="284,230" path="m3431,1522l3418,1522,3418,1534,3431,1534,3431,1522e" filled="t" fillcolor="#4D4D4F" stroked="f">
                <v:path arrowok="t"/>
                <v:fill/>
              </v:shape>
              <v:shape style="position:absolute;left:3300;top:1398;width:284;height:230" coordorigin="3300,1398" coordsize="284,230" path="m3463,1522l3450,1522,3450,1534,3463,1534,3463,1522e" filled="t" fillcolor="#4D4D4F" stroked="f">
                <v:path arrowok="t"/>
                <v:fill/>
              </v:shape>
              <v:shape style="position:absolute;left:3300;top:1398;width:284;height:230" coordorigin="3300,1398" coordsize="284,230" path="m3522,1522l3482,1522,3482,1534,3530,1534,3522,1522e" filled="t" fillcolor="#4D4D4F" stroked="f">
                <v:path arrowok="t"/>
                <v:fill/>
              </v:shape>
              <v:shape style="position:absolute;left:3300;top:1398;width:284;height:230" coordorigin="3300,1398" coordsize="284,230" path="m3431,1499l3418,1499,3418,1512,3431,1512,3431,1499e" filled="t" fillcolor="#4D4D4F" stroked="f">
                <v:path arrowok="t"/>
                <v:fill/>
              </v:shape>
              <v:shape style="position:absolute;left:3300;top:1398;width:284;height:230" coordorigin="3300,1398" coordsize="284,230" path="m3463,1499l3450,1499,3450,1512,3463,1512,3463,1499e" filled="t" fillcolor="#4D4D4F" stroked="f">
                <v:path arrowok="t"/>
                <v:fill/>
              </v:shape>
              <v:shape style="position:absolute;left:3300;top:1398;width:284;height:230" coordorigin="3300,1398" coordsize="284,230" path="m3508,1499l3482,1499,3482,1512,3516,1512,3508,1499e" filled="t" fillcolor="#4D4D4F" stroked="f">
                <v:path arrowok="t"/>
                <v:fill/>
              </v:shape>
              <v:shape style="position:absolute;left:3300;top:1398;width:284;height:230" coordorigin="3300,1398" coordsize="284,230" path="m3300,1473l3300,1490,3302,1497,3309,1505,3317,1507,3344,1507,3355,1504,3369,1493,3372,1484,3372,1478,3319,1478,3310,1477,3300,1473e" filled="t" fillcolor="#4D4D4F" stroked="f">
                <v:path arrowok="t"/>
                <v:fill/>
              </v:shape>
              <v:shape style="position:absolute;left:3300;top:1398;width:284;height:230" coordorigin="3300,1398" coordsize="284,230" path="m3511,1465l3511,1483,3514,1491,3529,1502,3540,1505,3566,1505,3574,1503,3582,1496,3584,1489,3584,1477,3567,1477,3549,1476,3529,1473,3511,1465e" filled="t" fillcolor="#4D4D4F" stroked="f">
                <v:path arrowok="t"/>
                <v:fill/>
              </v:shape>
              <v:shape style="position:absolute;left:3300;top:1398;width:284;height:230" coordorigin="3300,1398" coordsize="284,230" path="m3372,1466l3366,1469,3347,1476,3327,1478,3372,1478,3372,1466e" filled="t" fillcolor="#4D4D4F" stroked="f">
                <v:path arrowok="t"/>
                <v:fill/>
              </v:shape>
              <v:shape style="position:absolute;left:3300;top:1398;width:284;height:230" coordorigin="3300,1398" coordsize="284,230" path="m3584,1473l3575,1475,3567,1477,3584,1477,3584,1473e" filled="t" fillcolor="#4D4D4F" stroked="f">
                <v:path arrowok="t"/>
                <v:fill/>
              </v:shape>
              <v:shape style="position:absolute;left:3300;top:1398;width:284;height:230" coordorigin="3300,1398" coordsize="284,230" path="m3498,1454l3464,1454,3464,1475,3498,1475,3498,1454e" filled="t" fillcolor="#4D4D4F" stroked="f">
                <v:path arrowok="t"/>
                <v:fill/>
              </v:shape>
              <v:shape style="position:absolute;left:3300;top:1398;width:284;height:230" coordorigin="3300,1398" coordsize="284,230" path="m3429,1398l3368,1405,3312,1428,3300,1466,3308,1470,3317,1471,3334,1471,3353,1467,3372,1457,3374,1448,3382,1441,3399,1436,3426,1433,3463,1432,3573,1432,3567,1419,3492,1401,3453,1399,3429,1398e" filled="t" fillcolor="#4D4D4F" stroked="f">
                <v:path arrowok="t"/>
                <v:fill/>
              </v:shape>
              <v:shape style="position:absolute;left:3300;top:1398;width:284;height:230" coordorigin="3300,1398" coordsize="284,230" path="m3573,1432l3463,1432,3490,1436,3505,1443,3511,1454,3519,1461,3538,1467,3557,1469,3566,1469,3575,1468,3582,1456,3576,1437,3573,1432e" filled="t" fillcolor="#4D4D4F" stroked="f">
                <v:path arrowok="t"/>
                <v:fill/>
              </v:shape>
            </v:group>
            <v:group style="position:absolute;left:3300;top:1795;width:252;height:236" coordorigin="3300,1795" coordsize="252,236">
              <v:shape style="position:absolute;left:3300;top:1795;width:252;height:236" coordorigin="3300,1795" coordsize="252,236" path="m3532,1795l3319,1795,3319,1949,3532,1949,3532,1941,3327,1941,3327,1803,3532,1803,3532,1795e" filled="t" fillcolor="#4D4D4F" stroked="f">
                <v:path arrowok="t"/>
                <v:fill/>
              </v:shape>
              <v:shape style="position:absolute;left:3300;top:1795;width:252;height:236" coordorigin="3300,1795" coordsize="252,236" path="m3532,1803l3524,1803,3524,1941,3532,1941,3532,1803e" filled="t" fillcolor="#4D4D4F" stroked="f">
                <v:path arrowok="t"/>
                <v:fill/>
              </v:shape>
              <v:shape style="position:absolute;left:3300;top:1795;width:252;height:236" coordorigin="3300,1795" coordsize="252,236" path="m3502,1811l3348,1811,3341,1813,3336,1818,3335,1823,3335,1921,3336,1926,3342,1932,3348,1933,3502,1933,3509,1932,3514,1926,3515,1925,3352,1925,3347,1924,3344,1921,3343,1916,3343,1828,3344,1823,3347,1820,3352,1819,3515,1819,3514,1818,3509,1813,3502,1811e" filled="t" fillcolor="#4D4D4F" stroked="f">
                <v:path arrowok="t"/>
                <v:fill/>
              </v:shape>
              <v:shape style="position:absolute;left:3300;top:1795;width:252;height:236" coordorigin="3300,1795" coordsize="252,236" path="m3515,1819l3498,1819,3503,1820,3507,1824,3508,1828,3508,1916,3507,1921,3503,1924,3498,1925,3515,1925,3516,1921,3516,1823,3515,1819e" filled="t" fillcolor="#4D4D4F" stroked="f">
                <v:path arrowok="t"/>
                <v:fill/>
              </v:shape>
              <v:shape style="position:absolute;left:3300;top:1795;width:252;height:236" coordorigin="3300,1795" coordsize="252,236" path="m3532,1957l3319,1957,3302,1992,3300,2003,3300,2031,3551,2031,3551,2023,3307,2023,3307,2003,3310,1995,3324,1965,3535,1965,3532,1957e" filled="t" fillcolor="#4D4D4F" stroked="f">
                <v:path arrowok="t"/>
                <v:fill/>
              </v:shape>
              <v:shape style="position:absolute;left:3300;top:1795;width:252;height:236" coordorigin="3300,1795" coordsize="252,236" path="m3535,1965l3526,1965,3541,1996,3543,2007,3543,2023,3551,2023,3551,2003,3548,1992,3543,1980,3535,1965e" filled="t" fillcolor="#4D4D4F" stroked="f">
                <v:path arrowok="t"/>
                <v:fill/>
              </v:shape>
              <v:shape style="position:absolute;left:3300;top:1795;width:252;height:236" coordorigin="3300,1795" coordsize="252,236" path="m3375,1983l3355,1983,3355,1990,3336,1990,3336,1998,3355,1998,3355,1990,3493,1990,3493,1990,3375,1990,3375,1983e" filled="t" fillcolor="#4D4D4F" stroked="f">
                <v:path arrowok="t"/>
                <v:fill/>
              </v:shape>
              <v:shape style="position:absolute;left:3300;top:1795;width:252;height:236" coordorigin="3300,1795" coordsize="252,236" path="m3395,1990l3375,1990,3375,1998,3395,1998,3395,1990e" filled="t" fillcolor="#4D4D4F" stroked="f">
                <v:path arrowok="t"/>
                <v:fill/>
              </v:shape>
              <v:shape style="position:absolute;left:3300;top:1795;width:252;height:236" coordorigin="3300,1795" coordsize="252,236" path="m3434,1990l3415,1990,3415,1998,3434,1998,3434,1990e" filled="t" fillcolor="#4D4D4F" stroked="f">
                <v:path arrowok="t"/>
                <v:fill/>
              </v:shape>
              <v:shape style="position:absolute;left:3300;top:1795;width:252;height:236" coordorigin="3300,1795" coordsize="252,236" path="m3474,1990l3454,1990,3454,1998,3474,1998,3474,1990e" filled="t" fillcolor="#4D4D4F" stroked="f">
                <v:path arrowok="t"/>
                <v:fill/>
              </v:shape>
              <v:shape style="position:absolute;left:3300;top:1795;width:252;height:236" coordorigin="3300,1795" coordsize="252,236" path="m3513,1990l3493,1990,3493,1998,3513,1998,3513,1990e" filled="t" fillcolor="#4D4D4F" stroked="f">
                <v:path arrowok="t"/>
                <v:fill/>
              </v:shape>
              <v:shape style="position:absolute;left:3300;top:1795;width:252;height:236" coordorigin="3300,1795" coordsize="252,236" path="m3415,1983l3395,1983,3395,1990,3415,1990,3415,1983e" filled="t" fillcolor="#4D4D4F" stroked="f">
                <v:path arrowok="t"/>
                <v:fill/>
              </v:shape>
              <v:shape style="position:absolute;left:3300;top:1795;width:252;height:236" coordorigin="3300,1795" coordsize="252,236" path="m3454,1983l3434,1983,3434,1990,3454,1990,3454,1983e" filled="t" fillcolor="#4D4D4F" stroked="f">
                <v:path arrowok="t"/>
                <v:fill/>
              </v:shape>
              <v:shape style="position:absolute;left:3300;top:1795;width:252;height:236" coordorigin="3300,1795" coordsize="252,236" path="m3355,1975l3336,1975,3336,1983,3474,1983,3474,1990,3493,1990,3493,1982,3355,1982,3355,1975e" filled="t" fillcolor="#4D4D4F" stroked="f">
                <v:path arrowok="t"/>
                <v:fill/>
              </v:shape>
              <v:shape style="position:absolute;left:3300;top:1795;width:252;height:236" coordorigin="3300,1795" coordsize="252,236" path="m3395,1975l3375,1975,3375,1982,3395,1982,3395,1975e" filled="t" fillcolor="#4D4D4F" stroked="f">
                <v:path arrowok="t"/>
                <v:fill/>
              </v:shape>
              <v:shape style="position:absolute;left:3300;top:1795;width:252;height:236" coordorigin="3300,1795" coordsize="252,236" path="m3434,1975l3415,1975,3415,1982,3434,1982,3434,1975e" filled="t" fillcolor="#4D4D4F" stroked="f">
                <v:path arrowok="t"/>
                <v:fill/>
              </v:shape>
              <v:shape style="position:absolute;left:3300;top:1795;width:252;height:236" coordorigin="3300,1795" coordsize="252,236" path="m3474,1975l3454,1975,3454,1982,3474,1982,3474,1975e" filled="t" fillcolor="#4D4D4F" stroked="f">
                <v:path arrowok="t"/>
                <v:fill/>
              </v:shape>
              <v:shape style="position:absolute;left:3300;top:1795;width:252;height:236" coordorigin="3300,1795" coordsize="252,236" path="m3513,1975l3493,1975,3493,1982,3513,1982,3513,1975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‘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92"/>
        </w:rPr>
        <w:t>W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or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sa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4D4D4F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9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4D4D4F"/>
          <w:spacing w:val="3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93"/>
        </w:rPr>
        <w:t>Asbesto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-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resources’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exact"/>
        <w:ind w:left="12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  <w:position w:val="-1"/>
        </w:rPr>
        <w:t>Northern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2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NT</w:t>
      </w:r>
      <w:r>
        <w:rPr>
          <w:rFonts w:ascii="Arial" w:hAnsi="Arial" w:cs="Arial" w:eastAsia="Arial"/>
          <w:sz w:val="24"/>
          <w:szCs w:val="24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3" w:after="0" w:line="360" w:lineRule="atLeast"/>
        <w:ind w:left="440" w:right="3465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98368pt;margin-top:70.205101pt;width:418.176785pt;height:74.641294pt;mso-position-horizontal-relative:page;mso-position-vertical-relative:paragraph;z-index:-3241" coordorigin="774,1404" coordsize="8364,1493">
            <v:group style="position:absolute;left:1408;top:1414;width:7719;height:1473" coordorigin="1408,1414" coordsize="7719,1473">
              <v:shape style="position:absolute;left:1408;top:1414;width:7719;height:1473" coordorigin="1408,1414" coordsize="7719,1473" path="m8902,1414l1408,1419,1408,1424,2259,2724,2304,2790,2353,2846,2407,2875,2482,2886,8941,2887,8975,2887,9054,2880,9108,2847,9126,2766,9127,2701,9128,1601,9127,1566,9121,1488,9087,1433,9007,1416,8942,1414,8902,1414e" filled="t" fillcolor="#FFFFFF" stroked="f">
                <v:path arrowok="t"/>
                <v:fill/>
              </v:shape>
            </v:group>
            <v:group style="position:absolute;left:784;top:1668;width:2068;height:885" coordorigin="784,1668" coordsize="2068,885">
              <v:shape style="position:absolute;left:784;top:1668;width:2068;height:885" coordorigin="784,1668" coordsize="2068,885" path="m916,1668l852,1669,792,1701,784,1775,784,2423,784,2456,795,2524,861,2551,2263,2552,2293,2552,2357,2546,2409,2512,2445,2452,2852,1673,2852,1670,916,1668e" filled="t" fillcolor="#296EB7" stroked="f">
                <v:path arrowok="t"/>
                <v:fill/>
              </v:shape>
            </v:group>
            <v:group style="position:absolute;left:3300;top:2053;width:284;height:230" coordorigin="3300,2053" coordsize="284,230">
              <v:shape style="position:absolute;left:3300;top:2053;width:284;height:230" coordorigin="3300,2053" coordsize="284,230" path="m3420,2109l3386,2109,3386,2137,3342,2209,3334,2228,3332,2247,3332,2283,3553,2283,3553,2237,3552,2230,3548,2218,3545,2211,3400,2211,3400,2198,3537,2198,3531,2189,3400,2189,3400,2176,3523,2176,3517,2167,3400,2167,3400,2153,3509,2153,3498,2137,3498,2129,3420,2129,3420,2109e" filled="t" fillcolor="#4D4D4F" stroked="f">
                <v:path arrowok="t"/>
                <v:fill/>
              </v:shape>
              <v:shape style="position:absolute;left:3300;top:2053;width:284;height:230" coordorigin="3300,2053" coordsize="284,230" path="m3432,2198l3419,2198,3419,2211,3432,2211,3432,2198e" filled="t" fillcolor="#4D4D4F" stroked="f">
                <v:path arrowok="t"/>
                <v:fill/>
              </v:shape>
              <v:shape style="position:absolute;left:3300;top:2053;width:284;height:230" coordorigin="3300,2053" coordsize="284,230" path="m3464,2198l3451,2198,3451,2211,3464,2211,3464,2198e" filled="t" fillcolor="#4D4D4F" stroked="f">
                <v:path arrowok="t"/>
                <v:fill/>
              </v:shape>
              <v:shape style="position:absolute;left:3300;top:2053;width:284;height:230" coordorigin="3300,2053" coordsize="284,230" path="m3537,2198l3482,2198,3482,2211,3545,2211,3544,2210,3537,2198e" filled="t" fillcolor="#4D4D4F" stroked="f">
                <v:path arrowok="t"/>
                <v:fill/>
              </v:shape>
              <v:shape style="position:absolute;left:3300;top:2053;width:284;height:230" coordorigin="3300,2053" coordsize="284,230" path="m3432,2176l3419,2176,3419,2189,3432,2189,3432,2176e" filled="t" fillcolor="#4D4D4F" stroked="f">
                <v:path arrowok="t"/>
                <v:fill/>
              </v:shape>
              <v:shape style="position:absolute;left:3300;top:2053;width:284;height:230" coordorigin="3300,2053" coordsize="284,230" path="m3464,2176l3451,2176,3451,2189,3464,2189,3464,2176e" filled="t" fillcolor="#4D4D4F" stroked="f">
                <v:path arrowok="t"/>
                <v:fill/>
              </v:shape>
              <v:shape style="position:absolute;left:3300;top:2053;width:284;height:230" coordorigin="3300,2053" coordsize="284,230" path="m3523,2176l3482,2176,3482,2189,3531,2189,3523,2176e" filled="t" fillcolor="#4D4D4F" stroked="f">
                <v:path arrowok="t"/>
                <v:fill/>
              </v:shape>
              <v:shape style="position:absolute;left:3300;top:2053;width:284;height:230" coordorigin="3300,2053" coordsize="284,230" path="m3432,2153l3419,2153,3419,2167,3432,2167,3432,2153e" filled="t" fillcolor="#4D4D4F" stroked="f">
                <v:path arrowok="t"/>
                <v:fill/>
              </v:shape>
              <v:shape style="position:absolute;left:3300;top:2053;width:284;height:230" coordorigin="3300,2053" coordsize="284,230" path="m3464,2153l3451,2153,3451,2167,3464,2167,3464,2153e" filled="t" fillcolor="#4D4D4F" stroked="f">
                <v:path arrowok="t"/>
                <v:fill/>
              </v:shape>
              <v:shape style="position:absolute;left:3300;top:2053;width:284;height:230" coordorigin="3300,2053" coordsize="284,230" path="m3509,2153l3482,2153,3482,2167,3517,2167,3509,2153e" filled="t" fillcolor="#4D4D4F" stroked="f">
                <v:path arrowok="t"/>
                <v:fill/>
              </v:shape>
              <v:shape style="position:absolute;left:3300;top:2053;width:284;height:230" coordorigin="3300,2053" coordsize="284,230" path="m3300,2128l3300,2145,3302,2152,3310,2159,3318,2161,3344,2161,3356,2158,3370,2147,3373,2138,3373,2133,3320,2133,3310,2131,3300,2128e" filled="t" fillcolor="#4D4D4F" stroked="f">
                <v:path arrowok="t"/>
                <v:fill/>
              </v:shape>
              <v:shape style="position:absolute;left:3300;top:2053;width:284;height:230" coordorigin="3300,2053" coordsize="284,230" path="m3511,2120l3511,2138,3515,2146,3530,2157,3541,2159,3567,2159,3574,2158,3582,2151,3584,2144,3584,2131,3567,2131,3550,2131,3530,2127,3511,2120e" filled="t" fillcolor="#4D4D4F" stroked="f">
                <v:path arrowok="t"/>
                <v:fill/>
              </v:shape>
              <v:shape style="position:absolute;left:3300;top:2053;width:284;height:230" coordorigin="3300,2053" coordsize="284,230" path="m3373,2121l3367,2124,3348,2131,3328,2133,3373,2133,3373,2121e" filled="t" fillcolor="#4D4D4F" stroked="f">
                <v:path arrowok="t"/>
                <v:fill/>
              </v:shape>
              <v:shape style="position:absolute;left:3300;top:2053;width:284;height:230" coordorigin="3300,2053" coordsize="284,230" path="m3584,2127l3576,2130,3567,2131,3584,2131,3584,2127e" filled="t" fillcolor="#4D4D4F" stroked="f">
                <v:path arrowok="t"/>
                <v:fill/>
              </v:shape>
              <v:shape style="position:absolute;left:3300;top:2053;width:284;height:230" coordorigin="3300,2053" coordsize="284,230" path="m3498,2109l3465,2109,3465,2129,3498,2129,3498,2109e" filled="t" fillcolor="#4D4D4F" stroked="f">
                <v:path arrowok="t"/>
                <v:fill/>
              </v:shape>
              <v:shape style="position:absolute;left:3300;top:2053;width:284;height:230" coordorigin="3300,2053" coordsize="284,230" path="m3430,2053l3369,2060,3312,2083,3300,2121,3309,2124,3318,2126,3335,2126,3354,2121,3373,2112,3375,2103,3383,2096,3400,2091,3426,2088,3464,2087,3574,2087,3568,2074,3493,2056,3454,2053,3430,2053e" filled="t" fillcolor="#4D4D4F" stroked="f">
                <v:path arrowok="t"/>
                <v:fill/>
              </v:shape>
              <v:shape style="position:absolute;left:3300;top:2053;width:284;height:230" coordorigin="3300,2053" coordsize="284,230" path="m3574,2087l3464,2087,3490,2091,3506,2098,3511,2109,3520,2115,3539,2122,3558,2124,3567,2124,3575,2123,3582,2111,3576,2092,3574,2087e" filled="t" fillcolor="#4D4D4F" stroked="f">
                <v:path arrowok="t"/>
                <v:fill/>
              </v:shape>
            </v:group>
            <v:group style="position:absolute;left:3300;top:2450;width:252;height:236" coordorigin="3300,2450" coordsize="252,236">
              <v:shape style="position:absolute;left:3300;top:2450;width:252;height:236" coordorigin="3300,2450" coordsize="252,236" path="m3532,2450l3320,2450,3320,2603,3532,2603,3532,2596,3328,2596,3328,2458,3532,2458,3532,2450e" filled="t" fillcolor="#4D4D4F" stroked="f">
                <v:path arrowok="t"/>
                <v:fill/>
              </v:shape>
              <v:shape style="position:absolute;left:3300;top:2450;width:252;height:236" coordorigin="3300,2450" coordsize="252,236" path="m3532,2458l3524,2458,3524,2596,3532,2596,3532,2458e" filled="t" fillcolor="#4D4D4F" stroked="f">
                <v:path arrowok="t"/>
                <v:fill/>
              </v:shape>
              <v:shape style="position:absolute;left:3300;top:2450;width:252;height:236" coordorigin="3300,2450" coordsize="252,236" path="m3503,2466l3349,2466,3342,2467,3337,2472,3336,2478,3336,2575,3337,2581,3342,2586,3349,2588,3503,2588,3510,2586,3515,2581,3515,2580,3353,2580,3348,2579,3344,2575,3343,2571,3343,2483,3344,2478,3348,2475,3353,2474,3515,2474,3515,2472,3510,2467,3503,2466e" filled="t" fillcolor="#4D4D4F" stroked="f">
                <v:path arrowok="t"/>
                <v:fill/>
              </v:shape>
              <v:shape style="position:absolute;left:3300;top:2450;width:252;height:236" coordorigin="3300,2450" coordsize="252,236" path="m3515,2474l3499,2474,3504,2475,3508,2478,3509,2483,3509,2571,3508,2575,3504,2579,3499,2580,3515,2580,3516,2575,3516,2478,3515,2474e" filled="t" fillcolor="#4D4D4F" stroked="f">
                <v:path arrowok="t"/>
                <v:fill/>
              </v:shape>
              <v:shape style="position:absolute;left:3300;top:2450;width:252;height:236" coordorigin="3300,2450" coordsize="252,236" path="m3532,2611l3320,2611,3303,2646,3300,2657,3300,2686,3552,2686,3552,2678,3308,2678,3308,2657,3310,2650,3324,2619,3536,2619,3532,2611e" filled="t" fillcolor="#4D4D4F" stroked="f">
                <v:path arrowok="t"/>
                <v:fill/>
              </v:shape>
              <v:shape style="position:absolute;left:3300;top:2450;width:252;height:236" coordorigin="3300,2450" coordsize="252,236" path="m3536,2619l3527,2619,3541,2651,3544,2662,3544,2678,3552,2678,3552,2657,3549,2646,3544,2635,3536,2619e" filled="t" fillcolor="#4D4D4F" stroked="f">
                <v:path arrowok="t"/>
                <v:fill/>
              </v:shape>
              <v:shape style="position:absolute;left:3300;top:2450;width:252;height:236" coordorigin="3300,2450" coordsize="252,236" path="m3356,2629l3336,2629,3336,2637,3474,2637,3474,2645,3336,2645,3336,2652,3356,2652,3356,2645,3494,2645,3494,2637,3356,2637,3356,2629e" filled="t" fillcolor="#4D4D4F" stroked="f">
                <v:path arrowok="t"/>
                <v:fill/>
              </v:shape>
              <v:shape style="position:absolute;left:3300;top:2450;width:252;height:236" coordorigin="3300,2450" coordsize="252,236" path="m3395,2645l3376,2645,3376,2652,3395,2652,3395,2645e" filled="t" fillcolor="#4D4D4F" stroked="f">
                <v:path arrowok="t"/>
                <v:fill/>
              </v:shape>
              <v:shape style="position:absolute;left:3300;top:2450;width:252;height:236" coordorigin="3300,2450" coordsize="252,236" path="m3435,2645l3415,2645,3415,2652,3435,2652,3435,2645e" filled="t" fillcolor="#4D4D4F" stroked="f">
                <v:path arrowok="t"/>
                <v:fill/>
              </v:shape>
              <v:shape style="position:absolute;left:3300;top:2450;width:252;height:236" coordorigin="3300,2450" coordsize="252,236" path="m3474,2645l3455,2645,3455,2652,3474,2652,3474,2645e" filled="t" fillcolor="#4D4D4F" stroked="f">
                <v:path arrowok="t"/>
                <v:fill/>
              </v:shape>
              <v:shape style="position:absolute;left:3300;top:2450;width:252;height:236" coordorigin="3300,2450" coordsize="252,236" path="m3514,2645l3494,2645,3494,2652,3514,2652,3514,2645e" filled="t" fillcolor="#4D4D4F" stroked="f">
                <v:path arrowok="t"/>
                <v:fill/>
              </v:shape>
              <v:shape style="position:absolute;left:3300;top:2450;width:252;height:236" coordorigin="3300,2450" coordsize="252,236" path="m3376,2637l3356,2637,3356,2645,3376,2645,3376,2637e" filled="t" fillcolor="#4D4D4F" stroked="f">
                <v:path arrowok="t"/>
                <v:fill/>
              </v:shape>
              <v:shape style="position:absolute;left:3300;top:2450;width:252;height:236" coordorigin="3300,2450" coordsize="252,236" path="m3415,2637l3396,2637,3396,2645,3415,2645,3415,2637e" filled="t" fillcolor="#4D4D4F" stroked="f">
                <v:path arrowok="t"/>
                <v:fill/>
              </v:shape>
              <v:shape style="position:absolute;left:3300;top:2450;width:252;height:236" coordorigin="3300,2450" coordsize="252,236" path="m3455,2637l3435,2637,3435,2645,3455,2645,3455,2637e" filled="t" fillcolor="#4D4D4F" stroked="f">
                <v:path arrowok="t"/>
                <v:fill/>
              </v:shape>
              <v:shape style="position:absolute;left:3300;top:2450;width:252;height:236" coordorigin="3300,2450" coordsize="252,236" path="m3395,2629l3376,2629,3376,2637,3395,2637,3395,2629e" filled="t" fillcolor="#4D4D4F" stroked="f">
                <v:path arrowok="t"/>
                <v:fill/>
              </v:shape>
              <v:shape style="position:absolute;left:3300;top:2450;width:252;height:236" coordorigin="3300,2450" coordsize="252,236" path="m3435,2629l3415,2629,3415,2637,3435,2637,3435,2629e" filled="t" fillcolor="#4D4D4F" stroked="f">
                <v:path arrowok="t"/>
                <v:fill/>
              </v:shape>
              <v:shape style="position:absolute;left:3300;top:2450;width:252;height:236" coordorigin="3300,2450" coordsize="252,236" path="m3474,2629l3455,2629,3455,2637,3474,2637,3474,2629e" filled="t" fillcolor="#4D4D4F" stroked="f">
                <v:path arrowok="t"/>
                <v:fill/>
              </v:shape>
              <v:shape style="position:absolute;left:3300;top:2450;width:252;height:236" coordorigin="3300,2450" coordsize="252,236" path="m3514,2629l3494,2629,3494,2637,3514,2637,3514,2629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7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1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-25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76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e.nt.go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965" w:space="1454"/>
            <w:col w:w="6301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46" coordorigin="0,0" coordsize="9978,14173">
            <v:shape style="position:absolute;left:0;top:0;width:9978;height:14173" coordorigin="0,0" coordsize="9978,14173" path="m0,14173l9978,14173,9978,0,0,0,0,14173e" filled="t" fillcolor="#AADEF8" stroked="f">
              <v:path arrowok="t"/>
              <v:fill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Queensland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left="-38" w:right="3507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Queensland</w:t>
      </w:r>
      <w:r>
        <w:rPr>
          <w:rFonts w:ascii="Arial" w:hAnsi="Arial" w:cs="Arial" w:eastAsia="Arial"/>
          <w:sz w:val="24"/>
          <w:szCs w:val="24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Government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2"/>
          <w:w w:val="9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3Q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77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.health.qld.go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276" w:space="1144"/>
            <w:col w:w="63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137438953" w:footer="466" w:top="1300" w:bottom="660" w:left="400" w:right="1380"/>
          <w:pgSz w:w="9980" w:h="1418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exact"/>
        <w:ind w:left="42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2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Safe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Help</w:t>
      </w:r>
      <w:r>
        <w:rPr>
          <w:rFonts w:ascii="Arial" w:hAnsi="Arial" w:cs="Arial" w:eastAsia="Arial"/>
          <w:sz w:val="22"/>
          <w:szCs w:val="22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Early</w:t>
      </w:r>
      <w:r>
        <w:rPr>
          <w:rFonts w:ascii="Arial" w:hAnsi="Arial" w:cs="Arial" w:eastAsia="Arial"/>
          <w:sz w:val="22"/>
          <w:szCs w:val="22"/>
          <w:color w:val="4D4D4F"/>
          <w:spacing w:val="-3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1"/>
        </w:rPr>
        <w:t>Intervention</w:t>
      </w:r>
      <w:r>
        <w:rPr>
          <w:rFonts w:ascii="Arial" w:hAnsi="Arial" w:cs="Arial" w:eastAsia="Arial"/>
          <w:sz w:val="22"/>
          <w:szCs w:val="22"/>
          <w:color w:val="4D4D4F"/>
          <w:spacing w:val="24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Centre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0" w:lineRule="auto"/>
        <w:ind w:left="440" w:right="259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65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255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78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89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ework.sa.go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3"/>
        </w:rPr>
        <w:t>also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2" w:lineRule="auto"/>
        <w:ind w:left="440" w:right="98"/>
        <w:jc w:val="left"/>
        <w:rPr>
          <w:rFonts w:ascii="Arial" w:hAnsi="Arial" w:cs="Arial" w:eastAsia="Arial"/>
          <w:sz w:val="24"/>
          <w:szCs w:val="24"/>
        </w:rPr>
      </w:pPr>
      <w:rPr/>
      <w:hyperlink r:id="rId79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.health.sa.go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8"/>
          </w:rPr>
          <w:t>.au/pehs/topics/public-health-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8"/>
          </w:rPr>
          <w:t> </w:t>
        </w:r>
      </w:hyperlink>
      <w:hyperlink r:id="rId80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factsheets.htm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265" w:space="1458"/>
            <w:col w:w="547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asmania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orkplace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4D4D4F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asmania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322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7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asmania)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6233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states)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7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81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wst.tas.go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7"/>
          </w:rPr>
          <w:t>.au/sa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7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ety_comply/asbestos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331" w:space="1392"/>
            <w:col w:w="547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ictoria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5"/>
        </w:rPr>
        <w:t>ictoria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258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089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 </w:t>
      </w:r>
      <w:hyperlink r:id="rId82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2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2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vic.go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138" w:space="1586"/>
            <w:col w:w="54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40" coordorigin="0,0" coordsize="9978,14173">
            <v:shape style="position:absolute;left:0;top:0;width:9978;height:14173" coordorigin="0,0" coordsize="9978,14173" path="m0,14173l9978,14173,9978,0,0,0,0,14173e" filled="t" fillcolor="#AADEF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869867pt;margin-top:100.875168pt;width:418.176785pt;height:143.381294pt;mso-position-horizontal-relative:page;mso-position-vertical-relative:page;z-index:-3239" coordorigin="597,2018" coordsize="8364,2868">
            <v:group style="position:absolute;left:1232;top:2028;width:7719;height:2848" coordorigin="1232,2028" coordsize="7719,2848">
              <v:shape style="position:absolute;left:1232;top:2028;width:7719;height:2848" coordorigin="1232,2028" coordsize="7719,2848" path="m8726,2028l1232,2032,1232,2038,2128,4693,2156,4772,2194,4836,2249,4866,2311,4874,8764,4875,8799,4875,8877,4868,8932,4835,8949,4754,8951,4693,8951,2214,8951,2179,8944,2101,8911,2047,8830,2029,8765,2028,8726,2028e" filled="t" fillcolor="#D3EDFB" stroked="f">
                <v:path arrowok="t"/>
                <v:fill/>
              </v:shape>
            </v:group>
            <v:group style="position:absolute;left:607;top:2281;width:2068;height:885" coordorigin="607,2281" coordsize="2068,885">
              <v:shape style="position:absolute;left:607;top:2281;width:2068;height:885" coordorigin="607,2281" coordsize="2068,885" path="m740,2281l675,2283,616,2315,608,2389,607,3036,608,3069,618,3137,684,3165,2086,3166,2116,3166,2180,3160,2232,3125,2268,3065,2675,2286,2675,2283,740,2281e" filled="t" fillcolor="#296EB7" stroked="f">
                <v:path arrowok="t"/>
                <v:fill/>
              </v:shape>
            </v:group>
            <v:group style="position:absolute;left:3193;top:4036;width:5347;height:2" coordorigin="3193,4036" coordsize="5347,2">
              <v:shape style="position:absolute;left:3193;top:4036;width:5347;height:2" coordorigin="3193,4036" coordsize="5347,0" path="m3193,4036l8541,4036e" filled="f" stroked="t" strokeweight="1pt" strokecolor="#4D4D4F">
                <v:path arrowok="t"/>
                <v:stroke dashstyle="dash"/>
              </v:shape>
            </v:group>
            <v:group style="position:absolute;left:3134;top:4026;width:2;height:20" coordorigin="3134,4026" coordsize="2,20">
              <v:shape style="position:absolute;left:3134;top:4026;width:2;height:20" coordorigin="3134,4026" coordsize="0,20" path="m3134,4026l3134,4046e" filled="f" stroked="t" strokeweight="0pt" strokecolor="#4D4D4F">
                <v:path arrowok="t"/>
              </v:shape>
            </v:group>
            <v:group style="position:absolute;left:8571;top:4026;width:2;height:20" coordorigin="8571,4026" coordsize="2,20">
              <v:shape style="position:absolute;left:8571;top:4026;width:2;height:20" coordorigin="8571,4026" coordsize="0,20" path="m8571,4026l8571,4046e" filled="f" stroked="t" strokeweight="0pt" strokecolor="#4D4D4F">
                <v:path arrowok="t"/>
              </v:shape>
            </v:group>
            <v:group style="position:absolute;left:3124;top:2920;width:284;height:230" coordorigin="3124,2920" coordsize="284,230">
              <v:shape style="position:absolute;left:3124;top:2920;width:284;height:230" coordorigin="3124,2920" coordsize="284,230" path="m3243,2975l3210,2975,3210,3004,3165,3076,3158,3095,3155,3114,3155,3149,3376,3149,3376,3104,3375,3096,3371,3085,3368,3078,3224,3078,3224,3065,3360,3065,3354,3056,3224,3056,3224,3043,3346,3043,3340,3033,3224,3033,3224,3020,3332,3020,3322,3004,3322,2996,3243,2996,3243,2975e" filled="t" fillcolor="#4D4D4F" stroked="f">
                <v:path arrowok="t"/>
                <v:fill/>
              </v:shape>
              <v:shape style="position:absolute;left:3124;top:2920;width:284;height:230" coordorigin="3124,2920" coordsize="284,230" path="m3255,3065l3242,3065,3242,3078,3255,3078,3255,3065e" filled="t" fillcolor="#4D4D4F" stroked="f">
                <v:path arrowok="t"/>
                <v:fill/>
              </v:shape>
              <v:shape style="position:absolute;left:3124;top:2920;width:284;height:230" coordorigin="3124,2920" coordsize="284,230" path="m3287,3065l3274,3065,3274,3078,3287,3078,3287,3065e" filled="t" fillcolor="#4D4D4F" stroked="f">
                <v:path arrowok="t"/>
                <v:fill/>
              </v:shape>
              <v:shape style="position:absolute;left:3124;top:2920;width:284;height:230" coordorigin="3124,2920" coordsize="284,230" path="m3360,3065l3306,3065,3306,3078,3368,3078,3368,3077,3360,3065e" filled="t" fillcolor="#4D4D4F" stroked="f">
                <v:path arrowok="t"/>
                <v:fill/>
              </v:shape>
              <v:shape style="position:absolute;left:3124;top:2920;width:284;height:230" coordorigin="3124,2920" coordsize="284,230" path="m3255,3043l3242,3043,3242,3056,3255,3056,3255,3043e" filled="t" fillcolor="#4D4D4F" stroked="f">
                <v:path arrowok="t"/>
                <v:fill/>
              </v:shape>
              <v:shape style="position:absolute;left:3124;top:2920;width:284;height:230" coordorigin="3124,2920" coordsize="284,230" path="m3287,3043l3274,3043,3274,3056,3287,3056,3287,3043e" filled="t" fillcolor="#4D4D4F" stroked="f">
                <v:path arrowok="t"/>
                <v:fill/>
              </v:shape>
              <v:shape style="position:absolute;left:3124;top:2920;width:284;height:230" coordorigin="3124,2920" coordsize="284,230" path="m3346,3043l3306,3043,3306,3056,3354,3056,3346,3043e" filled="t" fillcolor="#4D4D4F" stroked="f">
                <v:path arrowok="t"/>
                <v:fill/>
              </v:shape>
              <v:shape style="position:absolute;left:3124;top:2920;width:284;height:230" coordorigin="3124,2920" coordsize="284,230" path="m3255,3020l3242,3020,3242,3033,3255,3033,3255,3020e" filled="t" fillcolor="#4D4D4F" stroked="f">
                <v:path arrowok="t"/>
                <v:fill/>
              </v:shape>
              <v:shape style="position:absolute;left:3124;top:2920;width:284;height:230" coordorigin="3124,2920" coordsize="284,230" path="m3287,3020l3274,3020,3274,3033,3287,3033,3287,3020e" filled="t" fillcolor="#4D4D4F" stroked="f">
                <v:path arrowok="t"/>
                <v:fill/>
              </v:shape>
              <v:shape style="position:absolute;left:3124;top:2920;width:284;height:230" coordorigin="3124,2920" coordsize="284,230" path="m3332,3020l3306,3020,3306,3033,3340,3033,3332,3020e" filled="t" fillcolor="#4D4D4F" stroked="f">
                <v:path arrowok="t"/>
                <v:fill/>
              </v:shape>
              <v:shape style="position:absolute;left:3124;top:2920;width:284;height:230" coordorigin="3124,2920" coordsize="284,230" path="m3124,2995l3124,3012,3126,3019,3134,3026,3141,3028,3168,3028,3179,3025,3193,3014,3196,3005,3196,3000,3143,3000,3134,2998,3124,2995e" filled="t" fillcolor="#4D4D4F" stroked="f">
                <v:path arrowok="t"/>
                <v:fill/>
              </v:shape>
              <v:shape style="position:absolute;left:3124;top:2920;width:284;height:230" coordorigin="3124,2920" coordsize="284,230" path="m3335,2986l3335,3004,3339,3013,3353,3023,3364,3026,3390,3026,3398,3024,3406,3017,3408,3011,3408,2998,3391,2998,3373,2998,3353,2994,3335,2986e" filled="t" fillcolor="#4D4D4F" stroked="f">
                <v:path arrowok="t"/>
                <v:fill/>
              </v:shape>
              <v:shape style="position:absolute;left:3124;top:2920;width:284;height:230" coordorigin="3124,2920" coordsize="284,230" path="m3196,2987l3190,2991,3171,2998,3151,3000,3196,3000,3196,2987e" filled="t" fillcolor="#4D4D4F" stroked="f">
                <v:path arrowok="t"/>
                <v:fill/>
              </v:shape>
              <v:shape style="position:absolute;left:3124;top:2920;width:284;height:230" coordorigin="3124,2920" coordsize="284,230" path="m3408,2994l3400,2997,3391,2998,3408,2998,3408,2994e" filled="t" fillcolor="#4D4D4F" stroked="f">
                <v:path arrowok="t"/>
                <v:fill/>
              </v:shape>
              <v:shape style="position:absolute;left:3124;top:2920;width:284;height:230" coordorigin="3124,2920" coordsize="284,230" path="m3322,2975l3288,2975,3288,2996,3322,2996,3322,2975e" filled="t" fillcolor="#4D4D4F" stroked="f">
                <v:path arrowok="t"/>
                <v:fill/>
              </v:shape>
              <v:shape style="position:absolute;left:3124;top:2920;width:284;height:230" coordorigin="3124,2920" coordsize="284,230" path="m3253,2920l3192,2926,3136,2950,3124,2988,3133,2991,3141,2993,3158,2992,3177,2988,3196,2979,3198,2969,3206,2962,3223,2957,3250,2954,3287,2954,3397,2954,3391,2941,3316,2923,3278,2920,3253,2920e" filled="t" fillcolor="#4D4D4F" stroked="f">
                <v:path arrowok="t"/>
                <v:fill/>
              </v:shape>
              <v:shape style="position:absolute;left:3124;top:2920;width:284;height:230" coordorigin="3124,2920" coordsize="284,230" path="m3397,2954l3287,2954,3314,2957,3330,2965,3335,2975,3343,2982,3363,2988,3381,2990,3390,2990,3399,2989,3406,2978,3400,2958,3397,2954e" filled="t" fillcolor="#4D4D4F" stroked="f">
                <v:path arrowok="t"/>
                <v:fill/>
              </v:shape>
            </v:group>
            <v:group style="position:absolute;left:3124;top:3317;width:252;height:236" coordorigin="3124,3317" coordsize="252,236">
              <v:shape style="position:absolute;left:3124;top:3317;width:252;height:236" coordorigin="3124,3317" coordsize="252,236" path="m3356,3317l3143,3317,3143,3470,3356,3470,3356,3462,3151,3462,3151,3325,3356,3325,3356,3317e" filled="t" fillcolor="#4D4D4F" stroked="f">
                <v:path arrowok="t"/>
                <v:fill/>
              </v:shape>
              <v:shape style="position:absolute;left:3124;top:3317;width:252;height:236" coordorigin="3124,3317" coordsize="252,236" path="m3356,3325l3348,3325,3348,3462,3356,3462,3356,3325e" filled="t" fillcolor="#4D4D4F" stroked="f">
                <v:path arrowok="t"/>
                <v:fill/>
              </v:shape>
              <v:shape style="position:absolute;left:3124;top:3317;width:252;height:236" coordorigin="3124,3317" coordsize="252,236" path="m3326,3333l3172,3333,3166,3334,3160,3339,3159,3345,3159,3442,3160,3448,3166,3453,3173,3454,3326,3454,3333,3453,3339,3448,3339,3447,3176,3447,3171,3446,3168,3442,3167,3438,3167,3349,3168,3345,3171,3341,3176,3341,3339,3341,3339,3339,3333,3334,3326,3333e" filled="t" fillcolor="#4D4D4F" stroked="f">
                <v:path arrowok="t"/>
                <v:fill/>
              </v:shape>
              <v:shape style="position:absolute;left:3124;top:3317;width:252;height:236" coordorigin="3124,3317" coordsize="252,236" path="m3339,3341l3322,3341,3327,3341,3331,3345,3332,3349,3332,3438,3331,3442,3327,3446,3323,3447,3339,3447,3340,3442,3340,3345,3339,3341e" filled="t" fillcolor="#4D4D4F" stroked="f">
                <v:path arrowok="t"/>
                <v:fill/>
              </v:shape>
              <v:shape style="position:absolute;left:3124;top:3317;width:252;height:236" coordorigin="3124,3317" coordsize="252,236" path="m3356,3478l3143,3478,3126,3513,3124,3524,3124,3553,3375,3553,3375,3545,3132,3545,3132,3524,3134,3517,3148,3486,3359,3486,3356,3478e" filled="t" fillcolor="#4D4D4F" stroked="f">
                <v:path arrowok="t"/>
                <v:fill/>
              </v:shape>
              <v:shape style="position:absolute;left:3124;top:3317;width:252;height:236" coordorigin="3124,3317" coordsize="252,236" path="m3359,3486l3350,3486,3365,3518,3367,3528,3367,3545,3375,3545,3375,3524,3372,3513,3367,3502,3359,3486e" filled="t" fillcolor="#4D4D4F" stroked="f">
                <v:path arrowok="t"/>
                <v:fill/>
              </v:shape>
              <v:shape style="position:absolute;left:3124;top:3317;width:252;height:236" coordorigin="3124,3317" coordsize="252,236" path="m3199,3504l3179,3504,3179,3511,3160,3511,3160,3519,3180,3519,3180,3512,3317,3512,3317,3511,3199,3511,3199,3504e" filled="t" fillcolor="#4D4D4F" stroked="f">
                <v:path arrowok="t"/>
                <v:fill/>
              </v:shape>
              <v:shape style="position:absolute;left:3124;top:3317;width:252;height:236" coordorigin="3124,3317" coordsize="252,236" path="m3219,3512l3199,3512,3199,3519,3219,3519,3219,3512e" filled="t" fillcolor="#4D4D4F" stroked="f">
                <v:path arrowok="t"/>
                <v:fill/>
              </v:shape>
              <v:shape style="position:absolute;left:3124;top:3317;width:252;height:236" coordorigin="3124,3317" coordsize="252,236" path="m3258,3512l3239,3512,3239,3519,3258,3519,3258,3512e" filled="t" fillcolor="#4D4D4F" stroked="f">
                <v:path arrowok="t"/>
                <v:fill/>
              </v:shape>
              <v:shape style="position:absolute;left:3124;top:3317;width:252;height:236" coordorigin="3124,3317" coordsize="252,236" path="m3298,3512l3278,3512,3278,3519,3298,3519,3298,3512e" filled="t" fillcolor="#4D4D4F" stroked="f">
                <v:path arrowok="t"/>
                <v:fill/>
              </v:shape>
              <v:shape style="position:absolute;left:3124;top:3317;width:252;height:236" coordorigin="3124,3317" coordsize="252,236" path="m3337,3512l3317,3512,3317,3519,3337,3519,3337,3512e" filled="t" fillcolor="#4D4D4F" stroked="f">
                <v:path arrowok="t"/>
                <v:fill/>
              </v:shape>
              <v:shape style="position:absolute;left:3124;top:3317;width:252;height:236" coordorigin="3124,3317" coordsize="252,236" path="m3239,3504l3219,3504,3219,3511,3239,3511,3239,3504e" filled="t" fillcolor="#4D4D4F" stroked="f">
                <v:path arrowok="t"/>
                <v:fill/>
              </v:shape>
              <v:shape style="position:absolute;left:3124;top:3317;width:252;height:236" coordorigin="3124,3317" coordsize="252,236" path="m3278,3504l3258,3504,3258,3511,3278,3511,3278,3504e" filled="t" fillcolor="#4D4D4F" stroked="f">
                <v:path arrowok="t"/>
                <v:fill/>
              </v:shape>
              <v:shape style="position:absolute;left:3124;top:3317;width:252;height:236" coordorigin="3124,3317" coordsize="252,236" path="m3180,3496l3160,3496,3160,3504,3298,3504,3298,3511,3317,3511,3317,3504,3180,3504,3180,3496e" filled="t" fillcolor="#4D4D4F" stroked="f">
                <v:path arrowok="t"/>
                <v:fill/>
              </v:shape>
              <v:shape style="position:absolute;left:3124;top:3317;width:252;height:236" coordorigin="3124,3317" coordsize="252,236" path="m3219,3496l3199,3496,3199,3504,3219,3504,3219,3496e" filled="t" fillcolor="#4D4D4F" stroked="f">
                <v:path arrowok="t"/>
                <v:fill/>
              </v:shape>
              <v:shape style="position:absolute;left:3124;top:3317;width:252;height:236" coordorigin="3124,3317" coordsize="252,236" path="m3258,3496l3239,3496,3239,3504,3258,3504,3258,3496e" filled="t" fillcolor="#4D4D4F" stroked="f">
                <v:path arrowok="t"/>
                <v:fill/>
              </v:shape>
              <v:shape style="position:absolute;left:3124;top:3317;width:252;height:236" coordorigin="3124,3317" coordsize="252,236" path="m3298,3496l3278,3496,3278,3504,3298,3504,3298,3496e" filled="t" fillcolor="#4D4D4F" stroked="f">
                <v:path arrowok="t"/>
                <v:fill/>
              </v:shape>
              <v:shape style="position:absolute;left:3124;top:3317;width:252;height:236" coordorigin="3124,3317" coordsize="252,236" path="m3337,3496l3317,3496,3317,3504,3337,3504,3337,3496e" filled="t" fillcolor="#4D4D4F" stroked="f">
                <v:path arrowok="t"/>
                <v:fill/>
              </v:shape>
            </v:group>
            <v:group style="position:absolute;left:3124;top:4124;width:252;height:236" coordorigin="3124,4124" coordsize="252,236">
              <v:shape style="position:absolute;left:3124;top:4124;width:252;height:236" coordorigin="3124,4124" coordsize="252,236" path="m3356,4124l3143,4124,3143,4277,3356,4277,3356,4269,3151,4269,3151,4132,3356,4132,3356,4124e" filled="t" fillcolor="#4D4D4F" stroked="f">
                <v:path arrowok="t"/>
                <v:fill/>
              </v:shape>
              <v:shape style="position:absolute;left:3124;top:4124;width:252;height:236" coordorigin="3124,4124" coordsize="252,236" path="m3356,4132l3348,4132,3348,4269,3356,4269,3356,4132e" filled="t" fillcolor="#4D4D4F" stroked="f">
                <v:path arrowok="t"/>
                <v:fill/>
              </v:shape>
              <v:shape style="position:absolute;left:3124;top:4124;width:252;height:236" coordorigin="3124,4124" coordsize="252,236" path="m3326,4139l3172,4139,3166,4141,3160,4146,3159,4152,3159,4249,3160,4255,3166,4260,3173,4261,3326,4261,3333,4260,3339,4255,3339,4253,3176,4253,3171,4252,3168,4249,3167,4245,3167,4156,3168,4152,3171,4148,3176,4147,3339,4147,3339,4146,3333,4141,3326,4139e" filled="t" fillcolor="#4D4D4F" stroked="f">
                <v:path arrowok="t"/>
                <v:fill/>
              </v:shape>
              <v:shape style="position:absolute;left:3124;top:4124;width:252;height:236" coordorigin="3124,4124" coordsize="252,236" path="m3339,4147l3322,4147,3327,4148,3331,4152,3332,4156,3332,4245,3331,4249,3327,4252,3323,4253,3339,4253,3340,4249,3340,4152,3339,4147e" filled="t" fillcolor="#4D4D4F" stroked="f">
                <v:path arrowok="t"/>
                <v:fill/>
              </v:shape>
              <v:shape style="position:absolute;left:3124;top:4124;width:252;height:236" coordorigin="3124,4124" coordsize="252,236" path="m3356,4285l3143,4285,3126,4320,3124,4331,3124,4359,3375,4359,3375,4352,3132,4352,3132,4331,3134,4323,3148,4293,3359,4293,3356,4285e" filled="t" fillcolor="#4D4D4F" stroked="f">
                <v:path arrowok="t"/>
                <v:fill/>
              </v:shape>
              <v:shape style="position:absolute;left:3124;top:4124;width:252;height:236" coordorigin="3124,4124" coordsize="252,236" path="m3359,4293l3350,4293,3365,4324,3367,4335,3367,4352,3375,4352,3375,4331,3372,4320,3367,4308,3359,4293e" filled="t" fillcolor="#4D4D4F" stroked="f">
                <v:path arrowok="t"/>
                <v:fill/>
              </v:shape>
              <v:shape style="position:absolute;left:3124;top:4124;width:252;height:236" coordorigin="3124,4124" coordsize="252,236" path="m3180,4303l3160,4303,3160,4311,3298,4311,3298,4318,3160,4318,3160,4326,3180,4326,3180,4318,3317,4318,3317,4310,3180,4310,3180,4303e" filled="t" fillcolor="#4D4D4F" stroked="f">
                <v:path arrowok="t"/>
                <v:fill/>
              </v:shape>
              <v:shape style="position:absolute;left:3124;top:4124;width:252;height:236" coordorigin="3124,4124" coordsize="252,236" path="m3219,4318l3199,4318,3199,4326,3219,4326,3219,4318e" filled="t" fillcolor="#4D4D4F" stroked="f">
                <v:path arrowok="t"/>
                <v:fill/>
              </v:shape>
              <v:shape style="position:absolute;left:3124;top:4124;width:252;height:236" coordorigin="3124,4124" coordsize="252,236" path="m3258,4318l3239,4318,3239,4326,3258,4326,3258,4318e" filled="t" fillcolor="#4D4D4F" stroked="f">
                <v:path arrowok="t"/>
                <v:fill/>
              </v:shape>
              <v:shape style="position:absolute;left:3124;top:4124;width:252;height:236" coordorigin="3124,4124" coordsize="252,236" path="m3298,4318l3278,4318,3278,4326,3298,4326,3298,4318e" filled="t" fillcolor="#4D4D4F" stroked="f">
                <v:path arrowok="t"/>
                <v:fill/>
              </v:shape>
              <v:shape style="position:absolute;left:3124;top:4124;width:252;height:236" coordorigin="3124,4124" coordsize="252,236" path="m3337,4318l3317,4318,3317,4326,3337,4326,3337,4318e" filled="t" fillcolor="#4D4D4F" stroked="f">
                <v:path arrowok="t"/>
                <v:fill/>
              </v:shape>
              <v:shape style="position:absolute;left:3124;top:4124;width:252;height:236" coordorigin="3124,4124" coordsize="252,236" path="m3199,4311l3179,4311,3179,4318,3199,4318,3199,4311e" filled="t" fillcolor="#4D4D4F" stroked="f">
                <v:path arrowok="t"/>
                <v:fill/>
              </v:shape>
              <v:shape style="position:absolute;left:3124;top:4124;width:252;height:236" coordorigin="3124,4124" coordsize="252,236" path="m3239,4311l3219,4311,3219,4318,3239,4318,3239,4311e" filled="t" fillcolor="#4D4D4F" stroked="f">
                <v:path arrowok="t"/>
                <v:fill/>
              </v:shape>
              <v:shape style="position:absolute;left:3124;top:4124;width:252;height:236" coordorigin="3124,4124" coordsize="252,236" path="m3278,4311l3258,4311,3258,4318,3278,4318,3278,4311e" filled="t" fillcolor="#4D4D4F" stroked="f">
                <v:path arrowok="t"/>
                <v:fill/>
              </v:shape>
              <v:shape style="position:absolute;left:3124;top:4124;width:252;height:236" coordorigin="3124,4124" coordsize="252,236" path="m3219,4303l3199,4303,3199,4310,3219,4310,3219,4303e" filled="t" fillcolor="#4D4D4F" stroked="f">
                <v:path arrowok="t"/>
                <v:fill/>
              </v:shape>
              <v:shape style="position:absolute;left:3124;top:4124;width:252;height:236" coordorigin="3124,4124" coordsize="252,236" path="m3258,4303l3239,4303,3239,4310,3258,4310,3258,4303e" filled="t" fillcolor="#4D4D4F" stroked="f">
                <v:path arrowok="t"/>
                <v:fill/>
              </v:shape>
              <v:shape style="position:absolute;left:3124;top:4124;width:252;height:236" coordorigin="3124,4124" coordsize="252,236" path="m3298,4303l3278,4303,3278,4310,3298,4310,3298,4303e" filled="t" fillcolor="#4D4D4F" stroked="f">
                <v:path arrowok="t"/>
                <v:fill/>
              </v:shape>
              <v:shape style="position:absolute;left:3124;top:4124;width:252;height:236" coordorigin="3124,4124" coordsize="252,236" path="m3337,4303l3317,4303,3317,4310,3337,4310,3337,4303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869867pt;margin-top:249.362961pt;width:418.176785pt;height:96.610294pt;mso-position-horizontal-relative:page;mso-position-vertical-relative:page;z-index:-3238" coordorigin="597,4987" coordsize="8364,1932">
            <v:group style="position:absolute;left:1232;top:4997;width:7719;height:1912" coordorigin="1232,4997" coordsize="7719,1912">
              <v:shape style="position:absolute;left:1232;top:4997;width:7719;height:1912" coordorigin="1232,4997" coordsize="7719,1912" path="m8726,4997l1232,5002,1232,5007,2102,6737,2140,6809,2185,6869,2238,6899,2318,6909,8764,6909,8799,6909,8877,6903,8932,6869,8949,6789,8951,5184,8951,5149,8944,5071,8911,5016,8830,4999,8765,4997,8726,4997e" filled="t" fillcolor="#FFFFFF" stroked="f">
                <v:path arrowok="t"/>
                <v:fill/>
              </v:shape>
            </v:group>
            <v:group style="position:absolute;left:607;top:5251;width:2068;height:885" coordorigin="607,5251" coordsize="2068,885">
              <v:shape style="position:absolute;left:607;top:5251;width:2068;height:885" coordorigin="607,5251" coordsize="2068,885" path="m740,5251l675,5253,616,5285,608,5359,607,6006,608,6039,618,6107,684,6135,2086,6136,2116,6135,2180,6130,2232,6095,2268,6035,2675,5256,2675,5253,740,5251e" filled="t" fillcolor="#296EB7" stroked="f">
                <v:path arrowok="t"/>
                <v:fill/>
              </v:shape>
            </v:group>
            <v:group style="position:absolute;left:3124;top:5636;width:284;height:230" coordorigin="3124,5636" coordsize="284,230">
              <v:shape style="position:absolute;left:3124;top:5636;width:284;height:230" coordorigin="3124,5636" coordsize="284,230" path="m3243,5692l3210,5692,3210,5720,3165,5792,3158,5812,3155,5830,3155,5866,3376,5866,3376,5821,3375,5813,3371,5801,3368,5795,3224,5795,3224,5782,3360,5782,3354,5772,3224,5772,3224,5759,3346,5759,3340,5750,3224,5750,3224,5737,3332,5737,3322,5720,3322,5712,3243,5712,3243,5692e" filled="t" fillcolor="#4D4D4F" stroked="f">
                <v:path arrowok="t"/>
                <v:fill/>
              </v:shape>
              <v:shape style="position:absolute;left:3124;top:5636;width:284;height:230" coordorigin="3124,5636" coordsize="284,230" path="m3255,5782l3242,5782,3242,5795,3255,5795,3255,5782e" filled="t" fillcolor="#4D4D4F" stroked="f">
                <v:path arrowok="t"/>
                <v:fill/>
              </v:shape>
              <v:shape style="position:absolute;left:3124;top:5636;width:284;height:230" coordorigin="3124,5636" coordsize="284,230" path="m3287,5782l3274,5782,3274,5795,3287,5795,3287,5782e" filled="t" fillcolor="#4D4D4F" stroked="f">
                <v:path arrowok="t"/>
                <v:fill/>
              </v:shape>
              <v:shape style="position:absolute;left:3124;top:5636;width:284;height:230" coordorigin="3124,5636" coordsize="284,230" path="m3360,5782l3306,5782,3306,5795,3368,5795,3368,5793,3360,5782e" filled="t" fillcolor="#4D4D4F" stroked="f">
                <v:path arrowok="t"/>
                <v:fill/>
              </v:shape>
              <v:shape style="position:absolute;left:3124;top:5636;width:284;height:230" coordorigin="3124,5636" coordsize="284,230" path="m3255,5759l3242,5759,3242,5772,3255,5772,3255,5759e" filled="t" fillcolor="#4D4D4F" stroked="f">
                <v:path arrowok="t"/>
                <v:fill/>
              </v:shape>
              <v:shape style="position:absolute;left:3124;top:5636;width:284;height:230" coordorigin="3124,5636" coordsize="284,230" path="m3287,5759l3274,5759,3274,5772,3287,5772,3287,5759e" filled="t" fillcolor="#4D4D4F" stroked="f">
                <v:path arrowok="t"/>
                <v:fill/>
              </v:shape>
              <v:shape style="position:absolute;left:3124;top:5636;width:284;height:230" coordorigin="3124,5636" coordsize="284,230" path="m3346,5759l3306,5759,3306,5772,3354,5772,3346,5759e" filled="t" fillcolor="#4D4D4F" stroked="f">
                <v:path arrowok="t"/>
                <v:fill/>
              </v:shape>
              <v:shape style="position:absolute;left:3124;top:5636;width:284;height:230" coordorigin="3124,5636" coordsize="284,230" path="m3255,5737l3242,5737,3242,5750,3255,5750,3255,5737e" filled="t" fillcolor="#4D4D4F" stroked="f">
                <v:path arrowok="t"/>
                <v:fill/>
              </v:shape>
              <v:shape style="position:absolute;left:3124;top:5636;width:284;height:230" coordorigin="3124,5636" coordsize="284,230" path="m3287,5737l3274,5737,3274,5750,3287,5750,3287,5737e" filled="t" fillcolor="#4D4D4F" stroked="f">
                <v:path arrowok="t"/>
                <v:fill/>
              </v:shape>
              <v:shape style="position:absolute;left:3124;top:5636;width:284;height:230" coordorigin="3124,5636" coordsize="284,230" path="m3332,5737l3306,5737,3306,5750,3340,5750,3332,5737e" filled="t" fillcolor="#4D4D4F" stroked="f">
                <v:path arrowok="t"/>
                <v:fill/>
              </v:shape>
              <v:shape style="position:absolute;left:3124;top:5636;width:284;height:230" coordorigin="3124,5636" coordsize="284,230" path="m3124,5711l3124,5728,3126,5735,3134,5742,3141,5744,3168,5744,3179,5742,3193,5731,3196,5722,3196,5716,3143,5716,3134,5715,3124,5711e" filled="t" fillcolor="#4D4D4F" stroked="f">
                <v:path arrowok="t"/>
                <v:fill/>
              </v:shape>
              <v:shape style="position:absolute;left:3124;top:5636;width:284;height:230" coordorigin="3124,5636" coordsize="284,230" path="m3335,5703l3335,5721,3339,5729,3353,5740,3364,5742,3390,5742,3398,5741,3406,5734,3408,5727,3408,5714,3391,5714,3373,5714,3353,5710,3335,5703e" filled="t" fillcolor="#4D4D4F" stroked="f">
                <v:path arrowok="t"/>
                <v:fill/>
              </v:shape>
              <v:shape style="position:absolute;left:3124;top:5636;width:284;height:230" coordorigin="3124,5636" coordsize="284,230" path="m3196,5704l3190,5707,3171,5714,3151,5716,3196,5716,3196,5704e" filled="t" fillcolor="#4D4D4F" stroked="f">
                <v:path arrowok="t"/>
                <v:fill/>
              </v:shape>
              <v:shape style="position:absolute;left:3124;top:5636;width:284;height:230" coordorigin="3124,5636" coordsize="284,230" path="m3408,5710l3400,5713,3391,5714,3408,5714,3408,5710e" filled="t" fillcolor="#4D4D4F" stroked="f">
                <v:path arrowok="t"/>
                <v:fill/>
              </v:shape>
              <v:shape style="position:absolute;left:3124;top:5636;width:284;height:230" coordorigin="3124,5636" coordsize="284,230" path="m3322,5692l3288,5692,3288,5712,3322,5712,3322,5692e" filled="t" fillcolor="#4D4D4F" stroked="f">
                <v:path arrowok="t"/>
                <v:fill/>
              </v:shape>
              <v:shape style="position:absolute;left:3124;top:5636;width:284;height:230" coordorigin="3124,5636" coordsize="284,230" path="m3253,5636l3192,5643,3136,5666,3124,5704,3133,5707,3141,5709,3158,5709,3177,5704,3196,5695,3198,5686,3206,5679,3223,5674,3250,5671,3287,5670,3397,5670,3391,5657,3316,5639,3278,5636,3253,5636e" filled="t" fillcolor="#4D4D4F" stroked="f">
                <v:path arrowok="t"/>
                <v:fill/>
              </v:shape>
              <v:shape style="position:absolute;left:3124;top:5636;width:284;height:230" coordorigin="3124,5636" coordsize="284,230" path="m3397,5670l3287,5670,3314,5674,3330,5681,3335,5692,3343,5699,3363,5705,3381,5707,3390,5707,3399,5706,3406,5694,3400,5675,3397,5670e" filled="t" fillcolor="#4D4D4F" stroked="f">
                <v:path arrowok="t"/>
                <v:fill/>
              </v:shape>
            </v:group>
            <v:group style="position:absolute;left:3124;top:6039;width:284;height:230" coordorigin="3124,6039" coordsize="284,230">
              <v:shape style="position:absolute;left:3124;top:6039;width:284;height:230" coordorigin="3124,6039" coordsize="284,230" path="m3243,6095l3210,6095,3210,6124,3165,6196,3158,6215,3155,6234,3155,6269,3376,6269,3376,6224,3375,6216,3371,6204,3368,6198,3224,6198,3224,6185,3360,6185,3354,6176,3224,6176,3224,6163,3346,6163,3340,6153,3224,6153,3224,6140,3332,6140,3322,6124,3322,6116,3243,6116,3243,6095e" filled="t" fillcolor="#4D4D4F" stroked="f">
                <v:path arrowok="t"/>
                <v:fill/>
              </v:shape>
              <v:shape style="position:absolute;left:3124;top:6039;width:284;height:230" coordorigin="3124,6039" coordsize="284,230" path="m3255,6185l3242,6185,3242,6198,3255,6198,3255,6185e" filled="t" fillcolor="#4D4D4F" stroked="f">
                <v:path arrowok="t"/>
                <v:fill/>
              </v:shape>
              <v:shape style="position:absolute;left:3124;top:6039;width:284;height:230" coordorigin="3124,6039" coordsize="284,230" path="m3287,6185l3274,6185,3274,6198,3287,6198,3287,6185e" filled="t" fillcolor="#4D4D4F" stroked="f">
                <v:path arrowok="t"/>
                <v:fill/>
              </v:shape>
              <v:shape style="position:absolute;left:3124;top:6039;width:284;height:230" coordorigin="3124,6039" coordsize="284,230" path="m3360,6185l3306,6185,3306,6198,3368,6198,3368,6197,3360,6185e" filled="t" fillcolor="#4D4D4F" stroked="f">
                <v:path arrowok="t"/>
                <v:fill/>
              </v:shape>
              <v:shape style="position:absolute;left:3124;top:6039;width:284;height:230" coordorigin="3124,6039" coordsize="284,230" path="m3255,6163l3242,6163,3242,6176,3255,6176,3255,6163e" filled="t" fillcolor="#4D4D4F" stroked="f">
                <v:path arrowok="t"/>
                <v:fill/>
              </v:shape>
              <v:shape style="position:absolute;left:3124;top:6039;width:284;height:230" coordorigin="3124,6039" coordsize="284,230" path="m3287,6163l3274,6163,3274,6176,3287,6176,3287,6163e" filled="t" fillcolor="#4D4D4F" stroked="f">
                <v:path arrowok="t"/>
                <v:fill/>
              </v:shape>
              <v:shape style="position:absolute;left:3124;top:6039;width:284;height:230" coordorigin="3124,6039" coordsize="284,230" path="m3346,6163l3306,6163,3306,6176,3354,6176,3346,6163e" filled="t" fillcolor="#4D4D4F" stroked="f">
                <v:path arrowok="t"/>
                <v:fill/>
              </v:shape>
              <v:shape style="position:absolute;left:3124;top:6039;width:284;height:230" coordorigin="3124,6039" coordsize="284,230" path="m3255,6140l3242,6140,3242,6153,3255,6153,3255,6140e" filled="t" fillcolor="#4D4D4F" stroked="f">
                <v:path arrowok="t"/>
                <v:fill/>
              </v:shape>
              <v:shape style="position:absolute;left:3124;top:6039;width:284;height:230" coordorigin="3124,6039" coordsize="284,230" path="m3287,6140l3274,6140,3274,6153,3287,6153,3287,6140e" filled="t" fillcolor="#4D4D4F" stroked="f">
                <v:path arrowok="t"/>
                <v:fill/>
              </v:shape>
              <v:shape style="position:absolute;left:3124;top:6039;width:284;height:230" coordorigin="3124,6039" coordsize="284,230" path="m3332,6140l3306,6140,3306,6153,3340,6153,3332,6140e" filled="t" fillcolor="#4D4D4F" stroked="f">
                <v:path arrowok="t"/>
                <v:fill/>
              </v:shape>
              <v:shape style="position:absolute;left:3124;top:6039;width:284;height:230" coordorigin="3124,6039" coordsize="284,230" path="m3124,6114l3124,6131,3126,6138,3134,6146,3141,6148,3168,6148,3179,6145,3193,6134,3196,6125,3196,6120,3143,6120,3134,6118,3124,6114e" filled="t" fillcolor="#4D4D4F" stroked="f">
                <v:path arrowok="t"/>
                <v:fill/>
              </v:shape>
              <v:shape style="position:absolute;left:3124;top:6039;width:284;height:230" coordorigin="3124,6039" coordsize="284,230" path="m3335,6106l3335,6124,3339,6132,3353,6143,3364,6146,3390,6146,3398,6144,3406,6137,3408,6131,3408,6118,3391,6118,3373,6117,3353,6114,3335,6106e" filled="t" fillcolor="#4D4D4F" stroked="f">
                <v:path arrowok="t"/>
                <v:fill/>
              </v:shape>
              <v:shape style="position:absolute;left:3124;top:6039;width:284;height:230" coordorigin="3124,6039" coordsize="284,230" path="m3196,6107l3190,6111,3171,6117,3151,6120,3196,6120,3196,6107e" filled="t" fillcolor="#4D4D4F" stroked="f">
                <v:path arrowok="t"/>
                <v:fill/>
              </v:shape>
              <v:shape style="position:absolute;left:3124;top:6039;width:284;height:230" coordorigin="3124,6039" coordsize="284,230" path="m3408,6114l3400,6116,3391,6118,3408,6118,3408,6114e" filled="t" fillcolor="#4D4D4F" stroked="f">
                <v:path arrowok="t"/>
                <v:fill/>
              </v:shape>
              <v:shape style="position:absolute;left:3124;top:6039;width:284;height:230" coordorigin="3124,6039" coordsize="284,230" path="m3322,6095l3288,6095,3288,6116,3322,6116,3322,6095e" filled="t" fillcolor="#4D4D4F" stroked="f">
                <v:path arrowok="t"/>
                <v:fill/>
              </v:shape>
              <v:shape style="position:absolute;left:3124;top:6039;width:284;height:230" coordorigin="3124,6039" coordsize="284,230" path="m3253,6039l3192,6046,3136,6069,3124,6107,3133,6111,3141,6112,3158,6112,3177,6108,3196,6098,3198,6089,3206,6082,3223,6077,3250,6074,3287,6073,3397,6073,3391,6061,3316,6042,3278,6040,3253,6039e" filled="t" fillcolor="#4D4D4F" stroked="f">
                <v:path arrowok="t"/>
                <v:fill/>
              </v:shape>
              <v:shape style="position:absolute;left:3124;top:6039;width:284;height:230" coordorigin="3124,6039" coordsize="284,230" path="m3397,6073l3287,6073,3314,6077,3330,6084,3335,6095,3343,6102,3363,6108,3381,6110,3390,6110,3399,6109,3406,6097,3400,6078,3397,6073e" filled="t" fillcolor="#4D4D4F" stroked="f">
                <v:path arrowok="t"/>
                <v:fill/>
              </v:shape>
            </v:group>
            <v:group style="position:absolute;left:3124;top:6437;width:252;height:236" coordorigin="3124,6437" coordsize="252,236">
              <v:shape style="position:absolute;left:3124;top:6437;width:252;height:236" coordorigin="3124,6437" coordsize="252,236" path="m3356,6437l3143,6437,3143,6590,3356,6590,3356,6582,3151,6582,3151,6445,3356,6445,3356,6437e" filled="t" fillcolor="#4D4D4F" stroked="f">
                <v:path arrowok="t"/>
                <v:fill/>
              </v:shape>
              <v:shape style="position:absolute;left:3124;top:6437;width:252;height:236" coordorigin="3124,6437" coordsize="252,236" path="m3356,6445l3348,6445,3348,6582,3356,6582,3356,6445e" filled="t" fillcolor="#4D4D4F" stroked="f">
                <v:path arrowok="t"/>
                <v:fill/>
              </v:shape>
              <v:shape style="position:absolute;left:3124;top:6437;width:252;height:236" coordorigin="3124,6437" coordsize="252,236" path="m3326,6452l3172,6452,3166,6454,3160,6459,3159,6465,3159,6562,3160,6568,3166,6573,3173,6574,3326,6574,3333,6573,3339,6568,3339,6566,3176,6566,3171,6565,3168,6562,3167,6558,3167,6469,3168,6465,3171,6461,3176,6460,3339,6460,3339,6459,3333,6454,3326,6452e" filled="t" fillcolor="#4D4D4F" stroked="f">
                <v:path arrowok="t"/>
                <v:fill/>
              </v:shape>
              <v:shape style="position:absolute;left:3124;top:6437;width:252;height:236" coordorigin="3124,6437" coordsize="252,236" path="m3339,6460l3322,6460,3327,6461,3331,6465,3332,6469,3332,6558,3331,6562,3327,6565,3323,6566,3339,6566,3340,6562,3340,6465,3339,6460e" filled="t" fillcolor="#4D4D4F" stroked="f">
                <v:path arrowok="t"/>
                <v:fill/>
              </v:shape>
              <v:shape style="position:absolute;left:3124;top:6437;width:252;height:236" coordorigin="3124,6437" coordsize="252,236" path="m3356,6598l3143,6598,3126,6633,3124,6644,3124,6672,3375,6672,3375,6665,3132,6665,3132,6644,3134,6636,3148,6606,3359,6606,3356,6598e" filled="t" fillcolor="#4D4D4F" stroked="f">
                <v:path arrowok="t"/>
                <v:fill/>
              </v:shape>
              <v:shape style="position:absolute;left:3124;top:6437;width:252;height:236" coordorigin="3124,6437" coordsize="252,236" path="m3359,6606l3350,6606,3365,6637,3367,6648,3367,6665,3375,6665,3375,6644,3372,6633,3367,6621,3359,6606e" filled="t" fillcolor="#4D4D4F" stroked="f">
                <v:path arrowok="t"/>
                <v:fill/>
              </v:shape>
              <v:shape style="position:absolute;left:3124;top:6437;width:252;height:236" coordorigin="3124,6437" coordsize="252,236" path="m3180,6616l3160,6616,3160,6624,3298,6624,3298,6631,3160,6631,3160,6639,3180,6639,3180,6631,3317,6631,3317,6623,3180,6623,3180,6616e" filled="t" fillcolor="#4D4D4F" stroked="f">
                <v:path arrowok="t"/>
                <v:fill/>
              </v:shape>
              <v:shape style="position:absolute;left:3124;top:6437;width:252;height:236" coordorigin="3124,6437" coordsize="252,236" path="m3219,6631l3199,6631,3199,6639,3219,6639,3219,6631e" filled="t" fillcolor="#4D4D4F" stroked="f">
                <v:path arrowok="t"/>
                <v:fill/>
              </v:shape>
              <v:shape style="position:absolute;left:3124;top:6437;width:252;height:236" coordorigin="3124,6437" coordsize="252,236" path="m3258,6631l3239,6631,3239,6639,3258,6639,3258,6631e" filled="t" fillcolor="#4D4D4F" stroked="f">
                <v:path arrowok="t"/>
                <v:fill/>
              </v:shape>
              <v:shape style="position:absolute;left:3124;top:6437;width:252;height:236" coordorigin="3124,6437" coordsize="252,236" path="m3298,6631l3278,6631,3278,6639,3298,6639,3298,6631e" filled="t" fillcolor="#4D4D4F" stroked="f">
                <v:path arrowok="t"/>
                <v:fill/>
              </v:shape>
              <v:shape style="position:absolute;left:3124;top:6437;width:252;height:236" coordorigin="3124,6437" coordsize="252,236" path="m3337,6631l3317,6631,3317,6639,3337,6639,3337,6631e" filled="t" fillcolor="#4D4D4F" stroked="f">
                <v:path arrowok="t"/>
                <v:fill/>
              </v:shape>
              <v:shape style="position:absolute;left:3124;top:6437;width:252;height:236" coordorigin="3124,6437" coordsize="252,236" path="m3199,6624l3179,6624,3179,6631,3199,6631,3199,6624e" filled="t" fillcolor="#4D4D4F" stroked="f">
                <v:path arrowok="t"/>
                <v:fill/>
              </v:shape>
              <v:shape style="position:absolute;left:3124;top:6437;width:252;height:236" coordorigin="3124,6437" coordsize="252,236" path="m3239,6624l3219,6624,3219,6631,3239,6631,3239,6624e" filled="t" fillcolor="#4D4D4F" stroked="f">
                <v:path arrowok="t"/>
                <v:fill/>
              </v:shape>
              <v:shape style="position:absolute;left:3124;top:6437;width:252;height:236" coordorigin="3124,6437" coordsize="252,236" path="m3278,6624l3258,6624,3258,6631,3278,6631,3278,6624e" filled="t" fillcolor="#4D4D4F" stroked="f">
                <v:path arrowok="t"/>
                <v:fill/>
              </v:shape>
              <v:shape style="position:absolute;left:3124;top:6437;width:252;height:236" coordorigin="3124,6437" coordsize="252,236" path="m3219,6616l3199,6616,3199,6623,3219,6623,3219,6616e" filled="t" fillcolor="#4D4D4F" stroked="f">
                <v:path arrowok="t"/>
                <v:fill/>
              </v:shape>
              <v:shape style="position:absolute;left:3124;top:6437;width:252;height:236" coordorigin="3124,6437" coordsize="252,236" path="m3258,6616l3239,6616,3239,6623,3258,6623,3258,6616e" filled="t" fillcolor="#4D4D4F" stroked="f">
                <v:path arrowok="t"/>
                <v:fill/>
              </v:shape>
              <v:shape style="position:absolute;left:3124;top:6437;width:252;height:236" coordorigin="3124,6437" coordsize="252,236" path="m3298,6616l3278,6616,3278,6623,3298,6623,3298,6616e" filled="t" fillcolor="#4D4D4F" stroked="f">
                <v:path arrowok="t"/>
                <v:fill/>
              </v:shape>
              <v:shape style="position:absolute;left:3124;top:6437;width:252;height:236" coordorigin="3124,6437" coordsize="252,236" path="m3337,6616l3317,6616,3317,6623,3337,6623,3337,6616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869867pt;margin-top:350.003571pt;width:418.176785pt;height:74.641294pt;mso-position-horizontal-relative:page;mso-position-vertical-relative:page;z-index:-3237" coordorigin="597,7000" coordsize="8364,1493">
            <v:group style="position:absolute;left:1232;top:7010;width:7719;height:1473" coordorigin="1232,7010" coordsize="7719,1473">
              <v:shape style="position:absolute;left:1232;top:7010;width:7719;height:1473" coordorigin="1232,7010" coordsize="7719,1473" path="m8726,7010l1232,7014,1232,7020,2083,8320,2127,8386,2177,8442,2230,8471,2305,8481,8764,8483,8799,8483,8877,8476,8932,8443,8949,8362,8951,8297,8951,7197,8951,7162,8944,7084,8911,7029,8830,7012,8765,7010,8726,7010e" filled="t" fillcolor="#D3EDFB" stroked="f">
                <v:path arrowok="t"/>
                <v:fill/>
              </v:shape>
            </v:group>
            <v:group style="position:absolute;left:607;top:7264;width:2068;height:885" coordorigin="607,7264" coordsize="2068,885">
              <v:shape style="position:absolute;left:607;top:7264;width:2068;height:885" coordorigin="607,7264" coordsize="2068,885" path="m740,7264l675,7265,616,7297,608,7371,607,8019,608,8052,618,8120,684,8147,2086,8148,2116,8148,2180,8142,2232,8108,2268,8048,2675,7269,2675,7266,740,7264e" filled="t" fillcolor="#296EB7" stroked="f">
                <v:path arrowok="t"/>
                <v:fill/>
              </v:shape>
            </v:group>
            <v:group style="position:absolute;left:3124;top:7609;width:284;height:230" coordorigin="3124,7609" coordsize="284,230">
              <v:shape style="position:absolute;left:3124;top:7609;width:284;height:230" coordorigin="3124,7609" coordsize="284,230" path="m3243,7665l3210,7665,3210,7693,3165,7765,3158,7784,3155,7803,3155,7838,3376,7838,3376,7793,3375,7786,3371,7774,3368,7767,3224,7767,3224,7754,3360,7754,3354,7745,3224,7745,3224,7732,3346,7732,3340,7723,3224,7723,3224,7709,3332,7709,3322,7693,3322,7685,3243,7685,3243,7665e" filled="t" fillcolor="#4D4D4F" stroked="f">
                <v:path arrowok="t"/>
                <v:fill/>
              </v:shape>
              <v:shape style="position:absolute;left:3124;top:7609;width:284;height:230" coordorigin="3124,7609" coordsize="284,230" path="m3255,7754l3242,7754,3242,7767,3255,7767,3255,7754e" filled="t" fillcolor="#4D4D4F" stroked="f">
                <v:path arrowok="t"/>
                <v:fill/>
              </v:shape>
              <v:shape style="position:absolute;left:3124;top:7609;width:284;height:230" coordorigin="3124,7609" coordsize="284,230" path="m3287,7754l3274,7754,3274,7767,3287,7767,3287,7754e" filled="t" fillcolor="#4D4D4F" stroked="f">
                <v:path arrowok="t"/>
                <v:fill/>
              </v:shape>
              <v:shape style="position:absolute;left:3124;top:7609;width:284;height:230" coordorigin="3124,7609" coordsize="284,230" path="m3360,7754l3306,7754,3306,7767,3368,7767,3368,7766,3360,7754e" filled="t" fillcolor="#4D4D4F" stroked="f">
                <v:path arrowok="t"/>
                <v:fill/>
              </v:shape>
              <v:shape style="position:absolute;left:3124;top:7609;width:284;height:230" coordorigin="3124,7609" coordsize="284,230" path="m3255,7732l3242,7732,3242,7745,3255,7745,3255,7732e" filled="t" fillcolor="#4D4D4F" stroked="f">
                <v:path arrowok="t"/>
                <v:fill/>
              </v:shape>
              <v:shape style="position:absolute;left:3124;top:7609;width:284;height:230" coordorigin="3124,7609" coordsize="284,230" path="m3287,7732l3274,7732,3274,7745,3287,7745,3287,7732e" filled="t" fillcolor="#4D4D4F" stroked="f">
                <v:path arrowok="t"/>
                <v:fill/>
              </v:shape>
              <v:shape style="position:absolute;left:3124;top:7609;width:284;height:230" coordorigin="3124,7609" coordsize="284,230" path="m3346,7732l3306,7732,3306,7745,3354,7745,3346,7732e" filled="t" fillcolor="#4D4D4F" stroked="f">
                <v:path arrowok="t"/>
                <v:fill/>
              </v:shape>
              <v:shape style="position:absolute;left:3124;top:7609;width:284;height:230" coordorigin="3124,7609" coordsize="284,230" path="m3255,7709l3242,7709,3242,7723,3255,7723,3255,7709e" filled="t" fillcolor="#4D4D4F" stroked="f">
                <v:path arrowok="t"/>
                <v:fill/>
              </v:shape>
              <v:shape style="position:absolute;left:3124;top:7609;width:284;height:230" coordorigin="3124,7609" coordsize="284,230" path="m3287,7709l3274,7709,3274,7723,3287,7723,3287,7709e" filled="t" fillcolor="#4D4D4F" stroked="f">
                <v:path arrowok="t"/>
                <v:fill/>
              </v:shape>
              <v:shape style="position:absolute;left:3124;top:7609;width:284;height:230" coordorigin="3124,7609" coordsize="284,230" path="m3332,7709l3306,7709,3306,7723,3340,7723,3332,7709e" filled="t" fillcolor="#4D4D4F" stroked="f">
                <v:path arrowok="t"/>
                <v:fill/>
              </v:shape>
              <v:shape style="position:absolute;left:3124;top:7609;width:284;height:230" coordorigin="3124,7609" coordsize="284,230" path="m3124,7684l3124,7701,3126,7708,3134,7715,3141,7717,3168,7717,3179,7714,3193,7703,3196,7694,3196,7689,3143,7689,3134,7687,3124,7684e" filled="t" fillcolor="#4D4D4F" stroked="f">
                <v:path arrowok="t"/>
                <v:fill/>
              </v:shape>
              <v:shape style="position:absolute;left:3124;top:7609;width:284;height:230" coordorigin="3124,7609" coordsize="284,230" path="m3335,7676l3335,7694,3339,7702,3353,7713,3364,7715,3390,7715,3398,7714,3406,7707,3408,7700,3408,7687,3391,7687,3373,7687,3353,7683,3335,7676e" filled="t" fillcolor="#4D4D4F" stroked="f">
                <v:path arrowok="t"/>
                <v:fill/>
              </v:shape>
              <v:shape style="position:absolute;left:3124;top:7609;width:284;height:230" coordorigin="3124,7609" coordsize="284,230" path="m3196,7677l3190,7680,3171,7687,3151,7689,3196,7689,3196,7677e" filled="t" fillcolor="#4D4D4F" stroked="f">
                <v:path arrowok="t"/>
                <v:fill/>
              </v:shape>
              <v:shape style="position:absolute;left:3124;top:7609;width:284;height:230" coordorigin="3124,7609" coordsize="284,230" path="m3408,7683l3400,7686,3391,7687,3408,7687,3408,7683e" filled="t" fillcolor="#4D4D4F" stroked="f">
                <v:path arrowok="t"/>
                <v:fill/>
              </v:shape>
              <v:shape style="position:absolute;left:3124;top:7609;width:284;height:230" coordorigin="3124,7609" coordsize="284,230" path="m3322,7665l3288,7665,3288,7685,3322,7685,3322,7665e" filled="t" fillcolor="#4D4D4F" stroked="f">
                <v:path arrowok="t"/>
                <v:fill/>
              </v:shape>
              <v:shape style="position:absolute;left:3124;top:7609;width:284;height:230" coordorigin="3124,7609" coordsize="284,230" path="m3253,7609l3192,7616,3136,7639,3124,7677,3133,7680,3141,7682,3158,7681,3177,7677,3196,7668,3198,7659,3206,7652,3223,7647,3250,7644,3287,7643,3397,7643,3391,7630,3316,7612,3278,7609,3253,7609e" filled="t" fillcolor="#4D4D4F" stroked="f">
                <v:path arrowok="t"/>
                <v:fill/>
              </v:shape>
              <v:shape style="position:absolute;left:3124;top:7609;width:284;height:230" coordorigin="3124,7609" coordsize="284,230" path="m3397,7643l3287,7643,3314,7647,3330,7654,3335,7665,3343,7671,3363,7678,3381,7680,3390,7680,3399,7679,3406,7667,3400,7648,3397,7643e" filled="t" fillcolor="#4D4D4F" stroked="f">
                <v:path arrowok="t"/>
                <v:fill/>
              </v:shape>
            </v:group>
            <v:group style="position:absolute;left:3124;top:8006;width:252;height:236" coordorigin="3124,8006" coordsize="252,236">
              <v:shape style="position:absolute;left:3124;top:8006;width:252;height:236" coordorigin="3124,8006" coordsize="252,236" path="m3356,8006l3143,8006,3143,8159,3356,8159,3356,8152,3151,8152,3151,8014,3356,8014,3356,8006e" filled="t" fillcolor="#4D4D4F" stroked="f">
                <v:path arrowok="t"/>
                <v:fill/>
              </v:shape>
              <v:shape style="position:absolute;left:3124;top:8006;width:252;height:236" coordorigin="3124,8006" coordsize="252,236" path="m3356,8014l3348,8014,3348,8152,3356,8152,3356,8014e" filled="t" fillcolor="#4D4D4F" stroked="f">
                <v:path arrowok="t"/>
                <v:fill/>
              </v:shape>
              <v:shape style="position:absolute;left:3124;top:8006;width:252;height:236" coordorigin="3124,8006" coordsize="252,236" path="m3326,8022l3172,8022,3166,8023,3160,8028,3159,8034,3159,8131,3160,8137,3166,8142,3173,8144,3326,8144,3333,8142,3339,8137,3339,8136,3176,8136,3171,8135,3168,8131,3167,8127,3167,8039,3168,8034,3171,8031,3176,8030,3339,8030,3339,8028,3333,8023,3326,8022e" filled="t" fillcolor="#4D4D4F" stroked="f">
                <v:path arrowok="t"/>
                <v:fill/>
              </v:shape>
              <v:shape style="position:absolute;left:3124;top:8006;width:252;height:236" coordorigin="3124,8006" coordsize="252,236" path="m3339,8030l3322,8030,3327,8031,3331,8034,3332,8039,3332,8127,3331,8131,3327,8135,3323,8136,3339,8136,3340,8131,3340,8034,3339,8030e" filled="t" fillcolor="#4D4D4F" stroked="f">
                <v:path arrowok="t"/>
                <v:fill/>
              </v:shape>
              <v:shape style="position:absolute;left:3124;top:8006;width:252;height:236" coordorigin="3124,8006" coordsize="252,236" path="m3356,8167l3143,8167,3126,8202,3124,8213,3124,8242,3375,8242,3375,8234,3132,8234,3132,8213,3134,8206,3148,8175,3359,8175,3356,8167e" filled="t" fillcolor="#4D4D4F" stroked="f">
                <v:path arrowok="t"/>
                <v:fill/>
              </v:shape>
              <v:shape style="position:absolute;left:3124;top:8006;width:252;height:236" coordorigin="3124,8006" coordsize="252,236" path="m3359,8175l3350,8175,3365,8207,3367,8218,3367,8234,3375,8234,3375,8213,3372,8202,3367,8191,3359,8175e" filled="t" fillcolor="#4D4D4F" stroked="f">
                <v:path arrowok="t"/>
                <v:fill/>
              </v:shape>
              <v:shape style="position:absolute;left:3124;top:8006;width:252;height:236" coordorigin="3124,8006" coordsize="252,236" path="m3199,8193l3179,8193,3179,8200,3160,8200,3160,8208,3180,8208,3180,8201,3317,8201,3317,8200,3199,8200,3199,8193e" filled="t" fillcolor="#4D4D4F" stroked="f">
                <v:path arrowok="t"/>
                <v:fill/>
              </v:shape>
              <v:shape style="position:absolute;left:3124;top:8006;width:252;height:236" coordorigin="3124,8006" coordsize="252,236" path="m3219,8201l3199,8201,3199,8208,3219,8208,3219,8201e" filled="t" fillcolor="#4D4D4F" stroked="f">
                <v:path arrowok="t"/>
                <v:fill/>
              </v:shape>
              <v:shape style="position:absolute;left:3124;top:8006;width:252;height:236" coordorigin="3124,8006" coordsize="252,236" path="m3258,8201l3239,8201,3239,8208,3258,8208,3258,8201e" filled="t" fillcolor="#4D4D4F" stroked="f">
                <v:path arrowok="t"/>
                <v:fill/>
              </v:shape>
              <v:shape style="position:absolute;left:3124;top:8006;width:252;height:236" coordorigin="3124,8006" coordsize="252,236" path="m3298,8201l3278,8201,3278,8208,3298,8208,3298,8201e" filled="t" fillcolor="#4D4D4F" stroked="f">
                <v:path arrowok="t"/>
                <v:fill/>
              </v:shape>
              <v:shape style="position:absolute;left:3124;top:8006;width:252;height:236" coordorigin="3124,8006" coordsize="252,236" path="m3337,8201l3317,8201,3317,8208,3337,8208,3337,8201e" filled="t" fillcolor="#4D4D4F" stroked="f">
                <v:path arrowok="t"/>
                <v:fill/>
              </v:shape>
              <v:shape style="position:absolute;left:3124;top:8006;width:252;height:236" coordorigin="3124,8006" coordsize="252,236" path="m3239,8193l3219,8193,3219,8200,3239,8200,3239,8193e" filled="t" fillcolor="#4D4D4F" stroked="f">
                <v:path arrowok="t"/>
                <v:fill/>
              </v:shape>
              <v:shape style="position:absolute;left:3124;top:8006;width:252;height:236" coordorigin="3124,8006" coordsize="252,236" path="m3278,8193l3258,8193,3258,8200,3278,8200,3278,8193e" filled="t" fillcolor="#4D4D4F" stroked="f">
                <v:path arrowok="t"/>
                <v:fill/>
              </v:shape>
              <v:shape style="position:absolute;left:3124;top:8006;width:252;height:236" coordorigin="3124,8006" coordsize="252,236" path="m3180,8185l3160,8185,3160,8193,3298,8193,3298,8200,3317,8200,3317,8193,3180,8193,3180,8185e" filled="t" fillcolor="#4D4D4F" stroked="f">
                <v:path arrowok="t"/>
                <v:fill/>
              </v:shape>
              <v:shape style="position:absolute;left:3124;top:8006;width:252;height:236" coordorigin="3124,8006" coordsize="252,236" path="m3219,8185l3199,8185,3199,8193,3219,8193,3219,8185e" filled="t" fillcolor="#4D4D4F" stroked="f">
                <v:path arrowok="t"/>
                <v:fill/>
              </v:shape>
              <v:shape style="position:absolute;left:3124;top:8006;width:252;height:236" coordorigin="3124,8006" coordsize="252,236" path="m3258,8185l3239,8185,3239,8193,3258,8193,3258,8185e" filled="t" fillcolor="#4D4D4F" stroked="f">
                <v:path arrowok="t"/>
                <v:fill/>
              </v:shape>
              <v:shape style="position:absolute;left:3124;top:8006;width:252;height:236" coordorigin="3124,8006" coordsize="252,236" path="m3298,8185l3278,8185,3278,8193,3298,8193,3298,8185e" filled="t" fillcolor="#4D4D4F" stroked="f">
                <v:path arrowok="t"/>
                <v:fill/>
              </v:shape>
              <v:shape style="position:absolute;left:3124;top:8006;width:252;height:236" coordorigin="3124,8006" coordsize="252,236" path="m3337,8185l3317,8185,3317,8193,3337,8193,3337,8185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869867pt;margin-top:428.675659pt;width:418.176785pt;height:77.476294pt;mso-position-horizontal-relative:page;mso-position-vertical-relative:page;z-index:-3236" coordorigin="597,8574" coordsize="8364,1550">
            <v:group style="position:absolute;left:1232;top:8584;width:7719;height:1530" coordorigin="1232,8584" coordsize="7719,1530">
              <v:shape style="position:absolute;left:1232;top:8584;width:7719;height:1530" coordorigin="1232,8584" coordsize="7719,1530" path="m8726,8584l1232,8588,1232,8594,2085,9949,2129,10015,2178,10072,2232,10101,2307,10112,8764,10113,8799,10113,8877,10106,8932,10073,8949,9992,8951,9927,8951,8770,8951,8735,8944,8657,8911,8603,8830,8585,8765,8584,8726,8584e" filled="t" fillcolor="#FFFFFF" stroked="f">
                <v:path arrowok="t"/>
                <v:fill/>
              </v:shape>
            </v:group>
            <v:group style="position:absolute;left:607;top:8837;width:2068;height:885" coordorigin="607,8837" coordsize="2068,885">
              <v:shape style="position:absolute;left:607;top:8837;width:2068;height:885" coordorigin="607,8837" coordsize="2068,885" path="m740,8837l675,8839,616,8871,608,8945,607,9592,608,9625,618,9693,684,9721,2086,9722,2116,9722,2180,9716,2232,9681,2268,9621,2675,8842,2675,8839,740,8837e" filled="t" fillcolor="#296EB7" stroked="f">
                <v:path arrowok="t"/>
                <v:fill/>
              </v:shape>
            </v:group>
            <v:group style="position:absolute;left:3124;top:9182;width:284;height:230" coordorigin="3124,9182" coordsize="284,230">
              <v:shape style="position:absolute;left:3124;top:9182;width:284;height:230" coordorigin="3124,9182" coordsize="284,230" path="m3243,9238l3210,9238,3210,9267,3165,9339,3158,9358,3155,9376,3155,9412,3376,9412,3376,9367,3375,9359,3371,9347,3368,9341,3224,9341,3224,9328,3360,9328,3354,9318,3224,9318,3224,9306,3346,9306,3340,9296,3224,9296,3224,9283,3332,9283,3322,9267,3322,9259,3243,9259,3243,9238e" filled="t" fillcolor="#4D4D4F" stroked="f">
                <v:path arrowok="t"/>
                <v:fill/>
              </v:shape>
              <v:shape style="position:absolute;left:3124;top:9182;width:284;height:230" coordorigin="3124,9182" coordsize="284,230" path="m3255,9328l3242,9328,3242,9341,3255,9341,3255,9328e" filled="t" fillcolor="#4D4D4F" stroked="f">
                <v:path arrowok="t"/>
                <v:fill/>
              </v:shape>
              <v:shape style="position:absolute;left:3124;top:9182;width:284;height:230" coordorigin="3124,9182" coordsize="284,230" path="m3287,9328l3274,9328,3274,9341,3287,9341,3287,9328e" filled="t" fillcolor="#4D4D4F" stroked="f">
                <v:path arrowok="t"/>
                <v:fill/>
              </v:shape>
              <v:shape style="position:absolute;left:3124;top:9182;width:284;height:230" coordorigin="3124,9182" coordsize="284,230" path="m3360,9328l3306,9328,3306,9341,3368,9341,3368,9340,3360,9328e" filled="t" fillcolor="#4D4D4F" stroked="f">
                <v:path arrowok="t"/>
                <v:fill/>
              </v:shape>
              <v:shape style="position:absolute;left:3124;top:9182;width:284;height:230" coordorigin="3124,9182" coordsize="284,230" path="m3255,9306l3242,9306,3242,9318,3255,9318,3255,9306e" filled="t" fillcolor="#4D4D4F" stroked="f">
                <v:path arrowok="t"/>
                <v:fill/>
              </v:shape>
              <v:shape style="position:absolute;left:3124;top:9182;width:284;height:230" coordorigin="3124,9182" coordsize="284,230" path="m3287,9306l3274,9306,3274,9318,3287,9318,3287,9306e" filled="t" fillcolor="#4D4D4F" stroked="f">
                <v:path arrowok="t"/>
                <v:fill/>
              </v:shape>
              <v:shape style="position:absolute;left:3124;top:9182;width:284;height:230" coordorigin="3124,9182" coordsize="284,230" path="m3346,9306l3306,9306,3306,9318,3354,9318,3346,9306e" filled="t" fillcolor="#4D4D4F" stroked="f">
                <v:path arrowok="t"/>
                <v:fill/>
              </v:shape>
              <v:shape style="position:absolute;left:3124;top:9182;width:284;height:230" coordorigin="3124,9182" coordsize="284,230" path="m3255,9283l3242,9283,3242,9296,3255,9296,3255,9283e" filled="t" fillcolor="#4D4D4F" stroked="f">
                <v:path arrowok="t"/>
                <v:fill/>
              </v:shape>
              <v:shape style="position:absolute;left:3124;top:9182;width:284;height:230" coordorigin="3124,9182" coordsize="284,230" path="m3287,9283l3274,9283,3274,9296,3287,9296,3287,9283e" filled="t" fillcolor="#4D4D4F" stroked="f">
                <v:path arrowok="t"/>
                <v:fill/>
              </v:shape>
              <v:shape style="position:absolute;left:3124;top:9182;width:284;height:230" coordorigin="3124,9182" coordsize="284,230" path="m3332,9283l3306,9283,3306,9296,3340,9296,3332,9283e" filled="t" fillcolor="#4D4D4F" stroked="f">
                <v:path arrowok="t"/>
                <v:fill/>
              </v:shape>
              <v:shape style="position:absolute;left:3124;top:9182;width:284;height:230" coordorigin="3124,9182" coordsize="284,230" path="m3124,9257l3124,9274,3126,9281,3134,9289,3141,9291,3168,9291,3179,9288,3193,9277,3196,9268,3196,9263,3143,9263,3134,9261,3124,9257e" filled="t" fillcolor="#4D4D4F" stroked="f">
                <v:path arrowok="t"/>
                <v:fill/>
              </v:shape>
              <v:shape style="position:absolute;left:3124;top:9182;width:284;height:230" coordorigin="3124,9182" coordsize="284,230" path="m3335,9249l3335,9267,3339,9275,3353,9286,3364,9289,3390,9289,3398,9287,3406,9280,3408,9274,3408,9261,3391,9261,3373,9260,3353,9257,3335,9249e" filled="t" fillcolor="#4D4D4F" stroked="f">
                <v:path arrowok="t"/>
                <v:fill/>
              </v:shape>
              <v:shape style="position:absolute;left:3124;top:9182;width:284;height:230" coordorigin="3124,9182" coordsize="284,230" path="m3196,9250l3190,9253,3171,9260,3151,9263,3196,9263,3196,9250e" filled="t" fillcolor="#4D4D4F" stroked="f">
                <v:path arrowok="t"/>
                <v:fill/>
              </v:shape>
              <v:shape style="position:absolute;left:3124;top:9182;width:284;height:230" coordorigin="3124,9182" coordsize="284,230" path="m3408,9257l3400,9259,3391,9261,3408,9261,3408,9257e" filled="t" fillcolor="#4D4D4F" stroked="f">
                <v:path arrowok="t"/>
                <v:fill/>
              </v:shape>
              <v:shape style="position:absolute;left:3124;top:9182;width:284;height:230" coordorigin="3124,9182" coordsize="284,230" path="m3322,9238l3288,9238,3288,9259,3322,9259,3322,9238e" filled="t" fillcolor="#4D4D4F" stroked="f">
                <v:path arrowok="t"/>
                <v:fill/>
              </v:shape>
              <v:shape style="position:absolute;left:3124;top:9182;width:284;height:230" coordorigin="3124,9182" coordsize="284,230" path="m3253,9182l3192,9189,3136,9212,3124,9250,3133,9254,3141,9255,3158,9255,3177,9251,3196,9241,3198,9232,3206,9225,3223,9220,3250,9217,3287,9216,3397,9216,3391,9203,3316,9185,3278,9183,3253,9182e" filled="t" fillcolor="#4D4D4F" stroked="f">
                <v:path arrowok="t"/>
                <v:fill/>
              </v:shape>
              <v:shape style="position:absolute;left:3124;top:9182;width:284;height:230" coordorigin="3124,9182" coordsize="284,230" path="m3397,9216l3287,9216,3314,9220,3330,9227,3335,9238,3343,9245,3363,9251,3381,9253,3390,9253,3399,9252,3406,9240,3400,9221,3397,9216e" filled="t" fillcolor="#4D4D4F" stroked="f">
                <v:path arrowok="t"/>
                <v:fill/>
              </v:shape>
            </v:group>
            <v:group style="position:absolute;left:3124;top:9580;width:252;height:236" coordorigin="3124,9580" coordsize="252,236">
              <v:shape style="position:absolute;left:3124;top:9580;width:252;height:236" coordorigin="3124,9580" coordsize="252,236" path="m3356,9580l3143,9580,3143,9733,3356,9733,3356,9725,3151,9725,3151,9587,3356,9587,3356,9580e" filled="t" fillcolor="#4D4D4F" stroked="f">
                <v:path arrowok="t"/>
                <v:fill/>
              </v:shape>
              <v:shape style="position:absolute;left:3124;top:9580;width:252;height:236" coordorigin="3124,9580" coordsize="252,236" path="m3356,9587l3348,9587,3348,9725,3356,9725,3356,9587e" filled="t" fillcolor="#4D4D4F" stroked="f">
                <v:path arrowok="t"/>
                <v:fill/>
              </v:shape>
              <v:shape style="position:absolute;left:3124;top:9580;width:252;height:236" coordorigin="3124,9580" coordsize="252,236" path="m3326,9595l3172,9595,3166,9597,3160,9602,3159,9608,3159,9705,3160,9710,3166,9716,3173,9717,3326,9717,3333,9716,3339,9710,3339,9709,3176,9709,3171,9708,3168,9705,3167,9700,3167,9612,3168,9608,3171,9604,3176,9603,3339,9603,3339,9602,3333,9597,3326,9595e" filled="t" fillcolor="#4D4D4F" stroked="f">
                <v:path arrowok="t"/>
                <v:fill/>
              </v:shape>
              <v:shape style="position:absolute;left:3124;top:9580;width:252;height:236" coordorigin="3124,9580" coordsize="252,236" path="m3339,9603l3322,9603,3327,9604,3331,9608,3332,9612,3332,9700,3331,9705,3327,9708,3323,9709,3339,9709,3340,9705,3340,9608,3339,9603e" filled="t" fillcolor="#4D4D4F" stroked="f">
                <v:path arrowok="t"/>
                <v:fill/>
              </v:shape>
              <v:shape style="position:absolute;left:3124;top:9580;width:252;height:236" coordorigin="3124,9580" coordsize="252,236" path="m3356,9741l3143,9741,3126,9776,3124,9787,3124,9815,3375,9815,3375,9807,3132,9807,3132,9787,3134,9779,3148,9749,3359,9749,3356,9741e" filled="t" fillcolor="#4D4D4F" stroked="f">
                <v:path arrowok="t"/>
                <v:fill/>
              </v:shape>
              <v:shape style="position:absolute;left:3124;top:9580;width:252;height:236" coordorigin="3124,9580" coordsize="252,236" path="m3359,9749l3350,9749,3365,9780,3367,9791,3367,9807,3375,9807,3375,9787,3372,9776,3367,9764,3359,9749e" filled="t" fillcolor="#4D4D4F" stroked="f">
                <v:path arrowok="t"/>
                <v:fill/>
              </v:shape>
              <v:shape style="position:absolute;left:3124;top:9580;width:252;height:236" coordorigin="3124,9580" coordsize="252,236" path="m3199,9767l3179,9767,3179,9774,3160,9774,3160,9782,3180,9782,3180,9774,3317,9774,3317,9774,3199,9774,3199,9767e" filled="t" fillcolor="#4D4D4F" stroked="f">
                <v:path arrowok="t"/>
                <v:fill/>
              </v:shape>
              <v:shape style="position:absolute;left:3124;top:9580;width:252;height:236" coordorigin="3124,9580" coordsize="252,236" path="m3219,9774l3199,9774,3199,9782,3219,9782,3219,9774e" filled="t" fillcolor="#4D4D4F" stroked="f">
                <v:path arrowok="t"/>
                <v:fill/>
              </v:shape>
              <v:shape style="position:absolute;left:3124;top:9580;width:252;height:236" coordorigin="3124,9580" coordsize="252,236" path="m3258,9774l3239,9774,3239,9782,3258,9782,3258,9774e" filled="t" fillcolor="#4D4D4F" stroked="f">
                <v:path arrowok="t"/>
                <v:fill/>
              </v:shape>
              <v:shape style="position:absolute;left:3124;top:9580;width:252;height:236" coordorigin="3124,9580" coordsize="252,236" path="m3298,9774l3278,9774,3278,9782,3298,9782,3298,9774e" filled="t" fillcolor="#4D4D4F" stroked="f">
                <v:path arrowok="t"/>
                <v:fill/>
              </v:shape>
              <v:shape style="position:absolute;left:3124;top:9580;width:252;height:236" coordorigin="3124,9580" coordsize="252,236" path="m3337,9774l3317,9774,3317,9782,3337,9782,3337,9774e" filled="t" fillcolor="#4D4D4F" stroked="f">
                <v:path arrowok="t"/>
                <v:fill/>
              </v:shape>
              <v:shape style="position:absolute;left:3124;top:9580;width:252;height:236" coordorigin="3124,9580" coordsize="252,236" path="m3239,9767l3219,9767,3219,9774,3239,9774,3239,9767e" filled="t" fillcolor="#4D4D4F" stroked="f">
                <v:path arrowok="t"/>
                <v:fill/>
              </v:shape>
              <v:shape style="position:absolute;left:3124;top:9580;width:252;height:236" coordorigin="3124,9580" coordsize="252,236" path="m3278,9767l3258,9767,3258,9774,3278,9774,3278,9767e" filled="t" fillcolor="#4D4D4F" stroked="f">
                <v:path arrowok="t"/>
                <v:fill/>
              </v:shape>
              <v:shape style="position:absolute;left:3124;top:9580;width:252;height:236" coordorigin="3124,9580" coordsize="252,236" path="m3180,9759l3160,9759,3160,9767,3298,9767,3298,9774,3317,9774,3317,9766,3180,9766,3180,9759e" filled="t" fillcolor="#4D4D4F" stroked="f">
                <v:path arrowok="t"/>
                <v:fill/>
              </v:shape>
              <v:shape style="position:absolute;left:3124;top:9580;width:252;height:236" coordorigin="3124,9580" coordsize="252,236" path="m3219,9759l3199,9759,3199,9766,3219,9766,3219,9759e" filled="t" fillcolor="#4D4D4F" stroked="f">
                <v:path arrowok="t"/>
                <v:fill/>
              </v:shape>
              <v:shape style="position:absolute;left:3124;top:9580;width:252;height:236" coordorigin="3124,9580" coordsize="252,236" path="m3258,9759l3239,9759,3239,9766,3258,9766,3258,9759e" filled="t" fillcolor="#4D4D4F" stroked="f">
                <v:path arrowok="t"/>
                <v:fill/>
              </v:shape>
              <v:shape style="position:absolute;left:3124;top:9580;width:252;height:236" coordorigin="3124,9580" coordsize="252,236" path="m3298,9759l3278,9759,3278,9766,3298,9766,3298,9759e" filled="t" fillcolor="#4D4D4F" stroked="f">
                <v:path arrowok="t"/>
                <v:fill/>
              </v:shape>
              <v:shape style="position:absolute;left:3124;top:9580;width:252;height:236" coordorigin="3124,9580" coordsize="252,236" path="m3337,9759l3317,9759,3317,9766,3337,9766,3337,9759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0" w:after="0" w:line="239" w:lineRule="exact"/>
        <w:ind w:left="42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  <w:position w:val="-1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estern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2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orkSafe,</w:t>
      </w:r>
      <w:r>
        <w:rPr>
          <w:rFonts w:ascii="Arial" w:hAnsi="Arial" w:cs="Arial" w:eastAsia="Arial"/>
          <w:sz w:val="24"/>
          <w:szCs w:val="24"/>
          <w:color w:val="4D4D4F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1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color w:val="4D4D4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Comme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ce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440" w:right="25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877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 </w:t>
      </w:r>
      <w:hyperlink r:id="rId83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2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2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wa.go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265" w:space="1458"/>
            <w:col w:w="5477"/>
          </w:cols>
        </w:sectPr>
      </w:pPr>
      <w:rPr/>
    </w:p>
    <w:p>
      <w:pPr>
        <w:spacing w:before="53" w:after="0" w:line="338" w:lineRule="exact"/>
        <w:ind w:left="126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8.477669pt;margin-top:35.971001pt;width:418.176785pt;height:76.059294pt;mso-position-horizontal-relative:page;mso-position-vertical-relative:paragraph;z-index:-3234" coordorigin="770,719" coordsize="8364,1521">
            <v:group style="position:absolute;left:1404;top:729;width:7719;height:1501" coordorigin="1404,729" coordsize="7719,1501">
              <v:shape style="position:absolute;left:1404;top:729;width:7719;height:1501" coordorigin="1404,729" coordsize="7719,1501" path="m8898,729l1404,734,1404,740,2256,2067,2300,2133,2350,2190,2403,2219,2478,2229,8936,2231,8971,2230,9049,2224,9104,2191,9122,2110,9123,2045,9123,916,9123,881,9116,803,9083,748,9002,731,8938,729,8898,729e" filled="t" fillcolor="#F2DFCF" stroked="f">
                <v:path arrowok="t"/>
                <v:fill/>
              </v:shape>
            </v:group>
            <v:group style="position:absolute;left:780;top:983;width:2068;height:885" coordorigin="780,983" coordsize="2068,885">
              <v:shape style="position:absolute;left:780;top:983;width:2068;height:885" coordorigin="780,983" coordsize="2068,885" path="m912,983l847,985,788,1017,780,1091,780,1738,780,1771,790,1839,856,1867,2258,1868,2288,1868,2353,1862,2404,1827,2440,1767,2847,988,2847,985,912,983e" filled="t" fillcolor="#296EB7" stroked="f">
                <v:path arrowok="t"/>
                <v:fill/>
              </v:shape>
            </v:group>
            <v:group style="position:absolute;left:3296;top:1328;width:284;height:230" coordorigin="3296,1328" coordsize="284,230">
              <v:shape style="position:absolute;left:3296;top:1328;width:284;height:230" coordorigin="3296,1328" coordsize="284,230" path="m3415,1384l3382,1384,3382,1412,3338,1485,3330,1504,3328,1522,3328,1558,3548,1558,3548,1513,3547,1505,3544,1493,3540,1487,3396,1487,3396,1474,3532,1474,3526,1464,3396,1464,3396,1451,3518,1451,3512,1442,3396,1442,3396,1429,3504,1429,3494,1412,3494,1404,3415,1404,3415,1384e" filled="t" fillcolor="#4D4D4F" stroked="f">
                <v:path arrowok="t"/>
                <v:fill/>
              </v:shape>
              <v:shape style="position:absolute;left:3296;top:1328;width:284;height:230" coordorigin="3296,1328" coordsize="284,230" path="m3428,1474l3414,1474,3414,1487,3428,1487,3428,1474e" filled="t" fillcolor="#4D4D4F" stroked="f">
                <v:path arrowok="t"/>
                <v:fill/>
              </v:shape>
              <v:shape style="position:absolute;left:3296;top:1328;width:284;height:230" coordorigin="3296,1328" coordsize="284,230" path="m3459,1474l3446,1474,3446,1487,3459,1487,3459,1474e" filled="t" fillcolor="#4D4D4F" stroked="f">
                <v:path arrowok="t"/>
                <v:fill/>
              </v:shape>
              <v:shape style="position:absolute;left:3296;top:1328;width:284;height:230" coordorigin="3296,1328" coordsize="284,230" path="m3532,1474l3478,1474,3478,1487,3540,1487,3540,1485,3532,1474e" filled="t" fillcolor="#4D4D4F" stroked="f">
                <v:path arrowok="t"/>
                <v:fill/>
              </v:shape>
              <v:shape style="position:absolute;left:3296;top:1328;width:284;height:230" coordorigin="3296,1328" coordsize="284,230" path="m3428,1451l3414,1451,3414,1464,3428,1464,3428,1451e" filled="t" fillcolor="#4D4D4F" stroked="f">
                <v:path arrowok="t"/>
                <v:fill/>
              </v:shape>
              <v:shape style="position:absolute;left:3296;top:1328;width:284;height:230" coordorigin="3296,1328" coordsize="284,230" path="m3459,1451l3446,1451,3446,1464,3459,1464,3459,1451e" filled="t" fillcolor="#4D4D4F" stroked="f">
                <v:path arrowok="t"/>
                <v:fill/>
              </v:shape>
              <v:shape style="position:absolute;left:3296;top:1328;width:284;height:230" coordorigin="3296,1328" coordsize="284,230" path="m3518,1451l3478,1451,3478,1464,3526,1464,3518,1451e" filled="t" fillcolor="#4D4D4F" stroked="f">
                <v:path arrowok="t"/>
                <v:fill/>
              </v:shape>
              <v:shape style="position:absolute;left:3296;top:1328;width:284;height:230" coordorigin="3296,1328" coordsize="284,230" path="m3428,1429l3414,1429,3414,1442,3428,1442,3428,1429e" filled="t" fillcolor="#4D4D4F" stroked="f">
                <v:path arrowok="t"/>
                <v:fill/>
              </v:shape>
              <v:shape style="position:absolute;left:3296;top:1328;width:284;height:230" coordorigin="3296,1328" coordsize="284,230" path="m3459,1429l3446,1429,3446,1442,3459,1442,3459,1429e" filled="t" fillcolor="#4D4D4F" stroked="f">
                <v:path arrowok="t"/>
                <v:fill/>
              </v:shape>
              <v:shape style="position:absolute;left:3296;top:1328;width:284;height:230" coordorigin="3296,1328" coordsize="284,230" path="m3504,1429l3478,1429,3478,1442,3512,1442,3504,1429e" filled="t" fillcolor="#4D4D4F" stroked="f">
                <v:path arrowok="t"/>
                <v:fill/>
              </v:shape>
              <v:shape style="position:absolute;left:3296;top:1328;width:284;height:230" coordorigin="3296,1328" coordsize="284,230" path="m3296,1403l3296,1420,3298,1427,3306,1435,3313,1437,3340,1437,3351,1434,3365,1423,3369,1414,3369,1408,3315,1408,3306,1407,3296,1403e" filled="t" fillcolor="#4D4D4F" stroked="f">
                <v:path arrowok="t"/>
                <v:fill/>
              </v:shape>
              <v:shape style="position:absolute;left:3296;top:1328;width:284;height:230" coordorigin="3296,1328" coordsize="284,230" path="m3507,1395l3507,1413,3511,1421,3525,1432,3537,1435,3563,1435,3570,1433,3578,1426,3580,1419,3580,1407,3563,1407,3545,1406,3526,1403,3507,1395e" filled="t" fillcolor="#4D4D4F" stroked="f">
                <v:path arrowok="t"/>
                <v:fill/>
              </v:shape>
              <v:shape style="position:absolute;left:3296;top:1328;width:284;height:230" coordorigin="3296,1328" coordsize="284,230" path="m3369,1396l3362,1399,3343,1406,3324,1408,3369,1408,3369,1396e" filled="t" fillcolor="#4D4D4F" stroked="f">
                <v:path arrowok="t"/>
                <v:fill/>
              </v:shape>
              <v:shape style="position:absolute;left:3296;top:1328;width:284;height:230" coordorigin="3296,1328" coordsize="284,230" path="m3580,1403l3572,1405,3563,1407,3580,1407,3580,1403e" filled="t" fillcolor="#4D4D4F" stroked="f">
                <v:path arrowok="t"/>
                <v:fill/>
              </v:shape>
              <v:shape style="position:absolute;left:3296;top:1328;width:284;height:230" coordorigin="3296,1328" coordsize="284,230" path="m3494,1384l3460,1384,3460,1404,3494,1404,3494,1384e" filled="t" fillcolor="#4D4D4F" stroked="f">
                <v:path arrowok="t"/>
                <v:fill/>
              </v:shape>
              <v:shape style="position:absolute;left:3296;top:1328;width:284;height:230" coordorigin="3296,1328" coordsize="284,230" path="m3425,1328l3364,1335,3308,1358,3296,1396,3305,1400,3314,1401,3330,1401,3349,1396,3369,1387,3370,1378,3379,1371,3396,1366,3422,1363,3459,1362,3570,1362,3563,1349,3488,1331,3450,1328,3425,1328e" filled="t" fillcolor="#4D4D4F" stroked="f">
                <v:path arrowok="t"/>
                <v:fill/>
              </v:shape>
              <v:shape style="position:absolute;left:3296;top:1328;width:284;height:230" coordorigin="3296,1328" coordsize="284,230" path="m3570,1362l3459,1362,3486,1366,3502,1373,3507,1384,3515,1391,3535,1397,3554,1399,3562,1399,3571,1398,3578,1386,3572,1367,3570,1362e" filled="t" fillcolor="#4D4D4F" stroked="f">
                <v:path arrowok="t"/>
                <v:fill/>
              </v:shape>
            </v:group>
            <v:group style="position:absolute;left:3296;top:1725;width:252;height:236" coordorigin="3296,1725" coordsize="252,236">
              <v:shape style="position:absolute;left:3296;top:1725;width:252;height:236" coordorigin="3296,1725" coordsize="252,236" path="m3528,1725l3315,1725,3315,1879,3528,1879,3528,1871,3323,1871,3323,1733,3528,1733,3528,1725e" filled="t" fillcolor="#4D4D4F" stroked="f">
                <v:path arrowok="t"/>
                <v:fill/>
              </v:shape>
              <v:shape style="position:absolute;left:3296;top:1725;width:252;height:236" coordorigin="3296,1725" coordsize="252,236" path="m3528,1733l3520,1733,3520,1871,3528,1871,3528,1733e" filled="t" fillcolor="#4D4D4F" stroked="f">
                <v:path arrowok="t"/>
                <v:fill/>
              </v:shape>
              <v:shape style="position:absolute;left:3296;top:1725;width:252;height:236" coordorigin="3296,1725" coordsize="252,236" path="m3499,1741l3345,1741,3338,1742,3332,1748,3331,1753,3331,1851,3332,1856,3338,1862,3345,1863,3498,1863,3505,1862,3511,1856,3511,1855,3348,1855,3344,1854,3340,1851,3339,1846,3339,1758,3340,1753,3344,1750,3348,1749,3511,1749,3511,1748,3505,1742,3499,1741e" filled="t" fillcolor="#4D4D4F" stroked="f">
                <v:path arrowok="t"/>
                <v:fill/>
              </v:shape>
              <v:shape style="position:absolute;left:3296;top:1725;width:252;height:236" coordorigin="3296,1725" coordsize="252,236" path="m3511,1749l3495,1749,3499,1750,3503,1754,3504,1758,3504,1846,3503,1851,3499,1854,3495,1855,3511,1855,3512,1851,3512,1753,3511,1749e" filled="t" fillcolor="#4D4D4F" stroked="f">
                <v:path arrowok="t"/>
                <v:fill/>
              </v:shape>
              <v:shape style="position:absolute;left:3296;top:1725;width:252;height:236" coordorigin="3296,1725" coordsize="252,236" path="m3528,1887l3315,1887,3299,1922,3296,1932,3296,1961,3547,1961,3547,1953,3304,1953,3304,1932,3306,1925,3320,1894,3532,1894,3528,1887e" filled="t" fillcolor="#4D4D4F" stroked="f">
                <v:path arrowok="t"/>
                <v:fill/>
              </v:shape>
              <v:shape style="position:absolute;left:3296;top:1725;width:252;height:236" coordorigin="3296,1725" coordsize="252,236" path="m3532,1894l3523,1894,3537,1926,3539,1937,3539,1953,3547,1953,3547,1932,3545,1921,3539,1910,3532,1894e" filled="t" fillcolor="#4D4D4F" stroked="f">
                <v:path arrowok="t"/>
                <v:fill/>
              </v:shape>
              <v:shape style="position:absolute;left:3296;top:1725;width:252;height:236" coordorigin="3296,1725" coordsize="252,236" path="m3352,1905l3332,1905,3332,1913,3470,1913,3470,1920,3332,1920,3332,1928,3352,1928,3352,1920,3490,1920,3490,1912,3352,1912,3352,1905e" filled="t" fillcolor="#4D4D4F" stroked="f">
                <v:path arrowok="t"/>
                <v:fill/>
              </v:shape>
              <v:shape style="position:absolute;left:3296;top:1725;width:252;height:236" coordorigin="3296,1725" coordsize="252,236" path="m3391,1920l3372,1920,3372,1928,3391,1928,3391,1920e" filled="t" fillcolor="#4D4D4F" stroked="f">
                <v:path arrowok="t"/>
                <v:fill/>
              </v:shape>
              <v:shape style="position:absolute;left:3296;top:1725;width:252;height:236" coordorigin="3296,1725" coordsize="252,236" path="m3430,1920l3411,1920,3411,1928,3430,1928,3430,1920e" filled="t" fillcolor="#4D4D4F" stroked="f">
                <v:path arrowok="t"/>
                <v:fill/>
              </v:shape>
              <v:shape style="position:absolute;left:3296;top:1725;width:252;height:236" coordorigin="3296,1725" coordsize="252,236" path="m3470,1920l3450,1920,3450,1928,3470,1928,3470,1920e" filled="t" fillcolor="#4D4D4F" stroked="f">
                <v:path arrowok="t"/>
                <v:fill/>
              </v:shape>
              <v:shape style="position:absolute;left:3296;top:1725;width:252;height:236" coordorigin="3296,1725" coordsize="252,236" path="m3509,1920l3489,1920,3489,1928,3509,1928,3509,1920e" filled="t" fillcolor="#4D4D4F" stroked="f">
                <v:path arrowok="t"/>
                <v:fill/>
              </v:shape>
              <v:shape style="position:absolute;left:3296;top:1725;width:252;height:236" coordorigin="3296,1725" coordsize="252,236" path="m3371,1913l3352,1913,3352,1920,3371,1920,3371,1913e" filled="t" fillcolor="#4D4D4F" stroked="f">
                <v:path arrowok="t"/>
                <v:fill/>
              </v:shape>
              <v:shape style="position:absolute;left:3296;top:1725;width:252;height:236" coordorigin="3296,1725" coordsize="252,236" path="m3411,1913l3391,1913,3391,1920,3411,1920,3411,1913e" filled="t" fillcolor="#4D4D4F" stroked="f">
                <v:path arrowok="t"/>
                <v:fill/>
              </v:shape>
              <v:shape style="position:absolute;left:3296;top:1725;width:252;height:236" coordorigin="3296,1725" coordsize="252,236" path="m3450,1913l3430,1913,3430,1920,3450,1920,3450,1913e" filled="t" fillcolor="#4D4D4F" stroked="f">
                <v:path arrowok="t"/>
                <v:fill/>
              </v:shape>
              <v:shape style="position:absolute;left:3296;top:1725;width:252;height:236" coordorigin="3296,1725" coordsize="252,236" path="m3391,1905l3372,1905,3372,1912,3391,1912,3391,1905e" filled="t" fillcolor="#4D4D4F" stroked="f">
                <v:path arrowok="t"/>
                <v:fill/>
              </v:shape>
              <v:shape style="position:absolute;left:3296;top:1725;width:252;height:236" coordorigin="3296,1725" coordsize="252,236" path="m3430,1905l3411,1905,3411,1912,3430,1912,3430,1905e" filled="t" fillcolor="#4D4D4F" stroked="f">
                <v:path arrowok="t"/>
                <v:fill/>
              </v:shape>
              <v:shape style="position:absolute;left:3296;top:1725;width:252;height:236" coordorigin="3296,1725" coordsize="252,236" path="m3470,1905l3450,1905,3450,1912,3470,1912,3470,1905e" filled="t" fillcolor="#4D4D4F" stroked="f">
                <v:path arrowok="t"/>
                <v:fill/>
              </v:shape>
              <v:shape style="position:absolute;left:3296;top:1725;width:252;height:236" coordorigin="3296,1725" coordsize="252,236" path="m3509,1905l3489,1905,3489,1912,3509,1912,3509,1905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Asbestos</w:t>
      </w:r>
      <w:r>
        <w:rPr>
          <w:rFonts w:ascii="Arial" w:hAnsi="Arial" w:cs="Arial" w:eastAsia="Arial"/>
          <w:sz w:val="30"/>
          <w:szCs w:val="30"/>
          <w:color w:val="2D317E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emoval,</w:t>
      </w:r>
      <w:r>
        <w:rPr>
          <w:rFonts w:ascii="Arial" w:hAnsi="Arial" w:cs="Arial" w:eastAsia="Arial"/>
          <w:sz w:val="30"/>
          <w:szCs w:val="30"/>
          <w:color w:val="2D317E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transport</w:t>
      </w:r>
      <w:r>
        <w:rPr>
          <w:rFonts w:ascii="Arial" w:hAnsi="Arial" w:cs="Arial" w:eastAsia="Arial"/>
          <w:sz w:val="30"/>
          <w:szCs w:val="30"/>
          <w:color w:val="2D317E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30"/>
          <w:szCs w:val="30"/>
          <w:color w:val="2D317E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4"/>
          <w:position w:val="-1"/>
        </w:rPr>
        <w:t>disposal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1000" w:bottom="720" w:left="880" w:right="380"/>
          <w:pgSz w:w="9980" w:h="1418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10" w:lineRule="exact"/>
        <w:ind w:left="103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Capi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aste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209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02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84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.tams.act.go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.au/recycling-waste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061" w:space="1354"/>
            <w:col w:w="630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exact"/>
        <w:ind w:left="125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2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orkers</w:t>
      </w:r>
      <w:r>
        <w:rPr>
          <w:rFonts w:ascii="Arial" w:hAnsi="Arial" w:cs="Arial" w:eastAsia="Arial"/>
          <w:sz w:val="24"/>
          <w:szCs w:val="24"/>
          <w:color w:val="4D4D4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4"/>
          <w:szCs w:val="24"/>
          <w:color w:val="4D4D4F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Cent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1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397" w:right="890" w:firstLine="10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02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85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4"/>
          </w:rPr>
          <w:t>workershealth.com.au/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4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9"/>
          </w:rPr>
          <w:t>orkers-Health/fact-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4" w:after="0" w:line="240" w:lineRule="auto"/>
        <w:ind w:left="39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173302pt;margin-top:27.219227pt;width:386.957252pt;height:75.350293pt;mso-position-horizontal-relative:page;mso-position-vertical-relative:paragraph;z-index:-3232" coordorigin="1403,544" coordsize="7739,1507">
            <v:group style="position:absolute;left:1413;top:554;width:7719;height:1487" coordorigin="1413,554" coordsize="7719,1487">
              <v:shape style="position:absolute;left:1413;top:554;width:7719;height:1487" coordorigin="1413,554" coordsize="7719,1487" path="m8908,554l1413,559,1413,565,2265,1878,2309,1944,2359,2001,2412,2029,2487,2040,8946,2041,8981,2041,9059,2035,9114,2001,9131,1921,9133,1856,9133,741,9132,706,9126,628,9093,573,9012,556,8947,554,8908,554e" filled="t" fillcolor="#FFFFFF" stroked="f">
                <v:path arrowok="t"/>
                <v:fill/>
              </v:shape>
            </v:group>
            <v:group style="position:absolute;left:3305;top:1153;width:284;height:230" coordorigin="3305,1153" coordsize="284,230">
              <v:shape style="position:absolute;left:3305;top:1153;width:284;height:230" coordorigin="3305,1153" coordsize="284,230" path="m3425,1209l3391,1209,3391,1237,3347,1310,3340,1329,3337,1347,3337,1383,3558,1383,3558,1338,3557,1330,3553,1318,3550,1312,3405,1312,3405,1299,3542,1299,3536,1289,3405,1289,3405,1276,3528,1276,3522,1267,3405,1267,3405,1254,3514,1254,3503,1237,3503,1229,3425,1229,3425,1209e" filled="t" fillcolor="#4D4D4F" stroked="f">
                <v:path arrowok="t"/>
                <v:fill/>
              </v:shape>
              <v:shape style="position:absolute;left:3305;top:1153;width:284;height:230" coordorigin="3305,1153" coordsize="284,230" path="m3437,1299l3424,1299,3424,1312,3437,1312,3437,1299e" filled="t" fillcolor="#4D4D4F" stroked="f">
                <v:path arrowok="t"/>
                <v:fill/>
              </v:shape>
              <v:shape style="position:absolute;left:3305;top:1153;width:284;height:230" coordorigin="3305,1153" coordsize="284,230" path="m3469,1299l3456,1299,3456,1312,3469,1312,3469,1299e" filled="t" fillcolor="#4D4D4F" stroked="f">
                <v:path arrowok="t"/>
                <v:fill/>
              </v:shape>
              <v:shape style="position:absolute;left:3305;top:1153;width:284;height:230" coordorigin="3305,1153" coordsize="284,230" path="m3542,1299l3487,1299,3487,1312,3550,1312,3549,1310,3542,1299e" filled="t" fillcolor="#4D4D4F" stroked="f">
                <v:path arrowok="t"/>
                <v:fill/>
              </v:shape>
              <v:shape style="position:absolute;left:3305;top:1153;width:284;height:230" coordorigin="3305,1153" coordsize="284,230" path="m3437,1276l3424,1276,3424,1289,3437,1289,3437,1276e" filled="t" fillcolor="#4D4D4F" stroked="f">
                <v:path arrowok="t"/>
                <v:fill/>
              </v:shape>
              <v:shape style="position:absolute;left:3305;top:1153;width:284;height:230" coordorigin="3305,1153" coordsize="284,230" path="m3469,1276l3456,1276,3456,1289,3469,1289,3469,1276e" filled="t" fillcolor="#4D4D4F" stroked="f">
                <v:path arrowok="t"/>
                <v:fill/>
              </v:shape>
              <v:shape style="position:absolute;left:3305;top:1153;width:284;height:230" coordorigin="3305,1153" coordsize="284,230" path="m3528,1276l3487,1276,3487,1289,3536,1289,3528,1276e" filled="t" fillcolor="#4D4D4F" stroked="f">
                <v:path arrowok="t"/>
                <v:fill/>
              </v:shape>
              <v:shape style="position:absolute;left:3305;top:1153;width:284;height:230" coordorigin="3305,1153" coordsize="284,230" path="m3437,1254l3424,1254,3424,1267,3437,1267,3437,1254e" filled="t" fillcolor="#4D4D4F" stroked="f">
                <v:path arrowok="t"/>
                <v:fill/>
              </v:shape>
              <v:shape style="position:absolute;left:3305;top:1153;width:284;height:230" coordorigin="3305,1153" coordsize="284,230" path="m3469,1254l3456,1254,3456,1267,3469,1267,3469,1254e" filled="t" fillcolor="#4D4D4F" stroked="f">
                <v:path arrowok="t"/>
                <v:fill/>
              </v:shape>
              <v:shape style="position:absolute;left:3305;top:1153;width:284;height:230" coordorigin="3305,1153" coordsize="284,230" path="m3514,1254l3487,1254,3487,1267,3522,1267,3514,1254e" filled="t" fillcolor="#4D4D4F" stroked="f">
                <v:path arrowok="t"/>
                <v:fill/>
              </v:shape>
              <v:shape style="position:absolute;left:3305;top:1153;width:284;height:230" coordorigin="3305,1153" coordsize="284,230" path="m3305,1228l3305,1245,3307,1252,3315,1260,3323,1261,3349,1261,3361,1259,3375,1248,3378,1239,3378,1233,3325,1233,3316,1232,3305,1228e" filled="t" fillcolor="#4D4D4F" stroked="f">
                <v:path arrowok="t"/>
                <v:fill/>
              </v:shape>
              <v:shape style="position:absolute;left:3305;top:1153;width:284;height:230" coordorigin="3305,1153" coordsize="284,230" path="m3517,1220l3517,1238,3520,1246,3535,1257,3546,1260,3572,1260,3579,1258,3587,1251,3589,1244,3589,1231,3572,1231,3555,1231,3535,1228,3517,1220e" filled="t" fillcolor="#4D4D4F" stroked="f">
                <v:path arrowok="t"/>
                <v:fill/>
              </v:shape>
              <v:shape style="position:absolute;left:3305;top:1153;width:284;height:230" coordorigin="3305,1153" coordsize="284,230" path="m3378,1221l3372,1224,3353,1231,3333,1233,3378,1233,3378,1221e" filled="t" fillcolor="#4D4D4F" stroked="f">
                <v:path arrowok="t"/>
                <v:fill/>
              </v:shape>
              <v:shape style="position:absolute;left:3305;top:1153;width:284;height:230" coordorigin="3305,1153" coordsize="284,230" path="m3589,1228l3581,1230,3572,1231,3589,1231,3589,1228e" filled="t" fillcolor="#4D4D4F" stroked="f">
                <v:path arrowok="t"/>
                <v:fill/>
              </v:shape>
              <v:shape style="position:absolute;left:3305;top:1153;width:284;height:230" coordorigin="3305,1153" coordsize="284,230" path="m3503,1209l3470,1209,3470,1229,3503,1229,3503,1209e" filled="t" fillcolor="#4D4D4F" stroked="f">
                <v:path arrowok="t"/>
                <v:fill/>
              </v:shape>
              <v:shape style="position:absolute;left:3305;top:1153;width:284;height:230" coordorigin="3305,1153" coordsize="284,230" path="m3435,1153l3374,1160,3318,1183,3305,1221,3314,1224,3323,1226,3340,1226,3359,1221,3378,1212,3380,1203,3388,1196,3405,1191,3432,1188,3469,1187,3579,1187,3573,1174,3498,1156,3459,1153,3435,1153e" filled="t" fillcolor="#4D4D4F" stroked="f">
                <v:path arrowok="t"/>
                <v:fill/>
              </v:shape>
              <v:shape style="position:absolute;left:3305;top:1153;width:284;height:230" coordorigin="3305,1153" coordsize="284,230" path="m3579,1187l3469,1187,3495,1191,3511,1198,3517,1209,3525,1216,3544,1222,3563,1224,3572,1224,3581,1223,3587,1211,3581,1192,3579,1187e" filled="t" fillcolor="#4D4D4F" stroked="f">
                <v:path arrowok="t"/>
                <v:fill/>
              </v:shape>
            </v:group>
            <v:group style="position:absolute;left:3305;top:1550;width:252;height:236" coordorigin="3305,1550" coordsize="252,236">
              <v:shape style="position:absolute;left:3305;top:1550;width:252;height:236" coordorigin="3305,1550" coordsize="252,236" path="m3537,1550l3325,1550,3325,1704,3537,1704,3537,1696,3333,1696,3333,1558,3537,1558,3537,1550e" filled="t" fillcolor="#4D4D4F" stroked="f">
                <v:path arrowok="t"/>
                <v:fill/>
              </v:shape>
              <v:shape style="position:absolute;left:3305;top:1550;width:252;height:236" coordorigin="3305,1550" coordsize="252,236" path="m3537,1558l3529,1558,3529,1696,3537,1696,3537,1558e" filled="t" fillcolor="#4D4D4F" stroked="f">
                <v:path arrowok="t"/>
                <v:fill/>
              </v:shape>
              <v:shape style="position:absolute;left:3305;top:1550;width:252;height:236" coordorigin="3305,1550" coordsize="252,236" path="m3508,1566l3354,1566,3347,1567,3342,1573,3341,1578,3341,1676,3342,1681,3347,1687,3354,1688,3508,1688,3515,1687,3520,1681,3521,1680,3358,1680,3353,1679,3349,1676,3349,1671,3348,1583,3349,1578,3353,1575,3358,1574,3521,1574,3520,1573,3515,1567,3508,1566e" filled="t" fillcolor="#4D4D4F" stroked="f">
                <v:path arrowok="t"/>
                <v:fill/>
              </v:shape>
              <v:shape style="position:absolute;left:3305;top:1550;width:252;height:236" coordorigin="3305,1550" coordsize="252,236" path="m3521,1574l3504,1574,3509,1575,3513,1578,3514,1583,3514,1671,3513,1676,3509,1679,3504,1680,3521,1680,3521,1676,3521,1578,3521,1574e" filled="t" fillcolor="#4D4D4F" stroked="f">
                <v:path arrowok="t"/>
                <v:fill/>
              </v:shape>
              <v:shape style="position:absolute;left:3305;top:1550;width:252;height:236" coordorigin="3305,1550" coordsize="252,236" path="m3537,1712l3325,1712,3308,1747,3305,1757,3305,1786,3557,1786,3557,1778,3313,1778,3313,1757,3315,1750,3329,1719,3541,1719,3537,1712e" filled="t" fillcolor="#4D4D4F" stroked="f">
                <v:path arrowok="t"/>
                <v:fill/>
              </v:shape>
              <v:shape style="position:absolute;left:3305;top:1550;width:252;height:236" coordorigin="3305,1550" coordsize="252,236" path="m3541,1719l3532,1719,3547,1751,3549,1762,3549,1778,3557,1778,3557,1757,3554,1746,3549,1735,3541,1719e" filled="t" fillcolor="#4D4D4F" stroked="f">
                <v:path arrowok="t"/>
                <v:fill/>
              </v:shape>
              <v:shape style="position:absolute;left:3305;top:1550;width:252;height:236" coordorigin="3305,1550" coordsize="252,236" path="m3381,1737l3361,1737,3361,1745,3341,1745,3341,1753,3361,1753,3361,1745,3499,1745,3499,1745,3381,1745,3381,1737e" filled="t" fillcolor="#4D4D4F" stroked="f">
                <v:path arrowok="t"/>
                <v:fill/>
              </v:shape>
              <v:shape style="position:absolute;left:3305;top:1550;width:252;height:236" coordorigin="3305,1550" coordsize="252,236" path="m3400,1745l3381,1745,3381,1753,3400,1753,3400,1745e" filled="t" fillcolor="#4D4D4F" stroked="f">
                <v:path arrowok="t"/>
                <v:fill/>
              </v:shape>
              <v:shape style="position:absolute;left:3305;top:1550;width:252;height:236" coordorigin="3305,1550" coordsize="252,236" path="m3440,1745l3420,1745,3420,1753,3440,1753,3440,1745e" filled="t" fillcolor="#4D4D4F" stroked="f">
                <v:path arrowok="t"/>
                <v:fill/>
              </v:shape>
              <v:shape style="position:absolute;left:3305;top:1550;width:252;height:236" coordorigin="3305,1550" coordsize="252,236" path="m3479,1745l3460,1745,3460,1753,3479,1753,3479,1745e" filled="t" fillcolor="#4D4D4F" stroked="f">
                <v:path arrowok="t"/>
                <v:fill/>
              </v:shape>
              <v:shape style="position:absolute;left:3305;top:1550;width:252;height:236" coordorigin="3305,1550" coordsize="252,236" path="m3519,1745l3499,1745,3499,1753,3519,1753,3519,1745e" filled="t" fillcolor="#4D4D4F" stroked="f">
                <v:path arrowok="t"/>
                <v:fill/>
              </v:shape>
              <v:shape style="position:absolute;left:3305;top:1550;width:252;height:236" coordorigin="3305,1550" coordsize="252,236" path="m3420,1737l3401,1737,3401,1745,3420,1745,3420,1737e" filled="t" fillcolor="#4D4D4F" stroked="f">
                <v:path arrowok="t"/>
                <v:fill/>
              </v:shape>
              <v:shape style="position:absolute;left:3305;top:1550;width:252;height:236" coordorigin="3305,1550" coordsize="252,236" path="m3460,1737l3440,1737,3440,1745,3460,1745,3460,1737e" filled="t" fillcolor="#4D4D4F" stroked="f">
                <v:path arrowok="t"/>
                <v:fill/>
              </v:shape>
              <v:shape style="position:absolute;left:3305;top:1550;width:252;height:236" coordorigin="3305,1550" coordsize="252,236" path="m3361,1730l3341,1730,3341,1737,3479,1737,3479,1745,3499,1745,3499,1737,3361,1737,3361,1730e" filled="t" fillcolor="#4D4D4F" stroked="f">
                <v:path arrowok="t"/>
                <v:fill/>
              </v:shape>
              <v:shape style="position:absolute;left:3305;top:1550;width:252;height:236" coordorigin="3305,1550" coordsize="252,236" path="m3400,1730l3381,1730,3381,1737,3400,1737,3400,1730e" filled="t" fillcolor="#4D4D4F" stroked="f">
                <v:path arrowok="t"/>
                <v:fill/>
              </v:shape>
              <v:shape style="position:absolute;left:3305;top:1550;width:252;height:236" coordorigin="3305,1550" coordsize="252,236" path="m3440,1730l3420,1730,3420,1737,3440,1737,3440,1730e" filled="t" fillcolor="#4D4D4F" stroked="f">
                <v:path arrowok="t"/>
                <v:fill/>
              </v:shape>
              <v:shape style="position:absolute;left:3305;top:1550;width:252;height:236" coordorigin="3305,1550" coordsize="252,236" path="m3479,1730l3460,1730,3460,1737,3479,1737,3479,1730e" filled="t" fillcolor="#4D4D4F" stroked="f">
                <v:path arrowok="t"/>
                <v:fill/>
              </v:shape>
              <v:shape style="position:absolute;left:3305;top:1550;width:252;height:236" coordorigin="3305,1550" coordsize="252,236" path="m3519,1730l3499,1730,3499,1737,3519,1737,3519,1730e" filled="t" fillcolor="#4D4D4F" stroked="f">
                <v:path arrowok="t"/>
                <v:fill/>
              </v:shape>
            </v:group>
            <w10:wrap type="none"/>
          </v:group>
        </w:pict>
      </w:r>
      <w:hyperlink r:id="rId86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sheets.html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863266pt;margin-top:-102.343903pt;width:418.176685pt;height:83.103302pt;mso-position-horizontal-relative:page;mso-position-vertical-relative:paragraph;z-index:-3233" coordorigin="777,-2047" coordsize="8364,1662">
            <v:group style="position:absolute;left:1412;top:-2037;width:7719;height:1642" coordorigin="1412,-2037" coordsize="7719,1642">
              <v:shape style="position:absolute;left:1412;top:-2037;width:7719;height:1642" coordorigin="1412,-2037" coordsize="7719,1642" path="m8906,-2037l1412,-2032,1412,-2026,2271,-562,2313,-494,2360,-436,2413,-406,2490,-396,8944,-395,8979,-395,9057,-402,9112,-435,9129,-516,9131,-580,9131,-1850,9130,-1885,9124,-1963,9091,-2018,9010,-2035,8945,-2037,8906,-2037e" filled="t" fillcolor="#FFFFFF" stroked="f">
                <v:path arrowok="t"/>
                <v:fill/>
              </v:shape>
            </v:group>
            <v:group style="position:absolute;left:787;top:-1783;width:2068;height:885" coordorigin="787,-1783" coordsize="2068,885">
              <v:shape style="position:absolute;left:787;top:-1783;width:2068;height:885" coordorigin="787,-1783" coordsize="2068,885" path="m919,-1783l855,-1782,796,-1750,787,-1676,787,-1028,788,-995,798,-927,864,-900,2266,-899,2296,-899,2360,-905,2412,-939,2448,-999,2855,-1778,2855,-1781,919,-1783e" filled="t" fillcolor="#296EB7" stroked="f">
                <v:path arrowok="t"/>
                <v:fill/>
              </v:shape>
            </v:group>
            <v:group style="position:absolute;left:3304;top:-1438;width:284;height:230" coordorigin="3304,-1438" coordsize="284,230">
              <v:shape style="position:absolute;left:3304;top:-1438;width:284;height:230" coordorigin="3304,-1438" coordsize="284,230" path="m3423,-1382l3390,-1382,3390,-1354,3345,-1282,3338,-1263,3335,-1244,3335,-1208,3556,-1208,3556,-1254,3555,-1261,3551,-1273,3548,-1280,3403,-1280,3403,-1293,3540,-1293,3534,-1302,3403,-1302,3403,-1315,3526,-1315,3520,-1324,3403,-1324,3403,-1337,3512,-1337,3502,-1354,3502,-1362,3423,-1362,3423,-1382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35,-1293l3422,-1293,3422,-1280,3435,-1280,3435,-1293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67,-1293l3454,-1293,3454,-1280,3467,-1280,3467,-1293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40,-1293l3486,-1293,3486,-1280,3548,-1280,3548,-1281,3540,-1293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35,-1315l3422,-1315,3422,-1302,3435,-1302,3435,-1315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67,-1315l3454,-1315,3454,-1302,3467,-1302,3467,-1315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26,-1315l3486,-1315,3486,-1302,3534,-1302,3526,-1315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35,-1337l3422,-1337,3422,-1324,3435,-1324,3435,-1337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67,-1337l3454,-1337,3454,-1324,3467,-1324,3467,-1337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12,-1337l3486,-1337,3486,-1324,3520,-1324,3512,-1337e" filled="t" fillcolor="#4D4D4F" stroked="f">
                <v:path arrowok="t"/>
                <v:fill/>
              </v:shape>
              <v:shape style="position:absolute;left:3304;top:-1438;width:284;height:230" coordorigin="3304,-1438" coordsize="284,230" path="m3304,-1363l3304,-1346,3306,-1339,3313,-1332,3321,-1330,3348,-1330,3359,-1333,3373,-1344,3376,-1352,3376,-1358,3323,-1358,3314,-1360,3304,-1363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15,-1371l3515,-1353,3518,-1345,3533,-1334,3544,-1332,3570,-1332,3578,-1333,3586,-1340,3588,-1347,3588,-1360,3571,-1360,3553,-1360,3533,-1364,3515,-1371e" filled="t" fillcolor="#4D4D4F" stroked="f">
                <v:path arrowok="t"/>
                <v:fill/>
              </v:shape>
              <v:shape style="position:absolute;left:3304;top:-1438;width:284;height:230" coordorigin="3304,-1438" coordsize="284,230" path="m3376,-1370l3370,-1367,3351,-1360,3331,-1358,3376,-1358,3376,-1370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88,-1364l3579,-1361,3571,-1360,3588,-1360,3588,-1364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02,-1382l3468,-1382,3468,-1362,3502,-1362,3502,-1382e" filled="t" fillcolor="#4D4D4F" stroked="f">
                <v:path arrowok="t"/>
                <v:fill/>
              </v:shape>
              <v:shape style="position:absolute;left:3304;top:-1438;width:284;height:230" coordorigin="3304,-1438" coordsize="284,230" path="m3433,-1438l3372,-1431,3316,-1408,3304,-1370,3312,-1367,3321,-1365,3338,-1365,3357,-1370,3376,-1379,3378,-1388,3386,-1395,3403,-1400,3430,-1403,3467,-1404,3577,-1404,3571,-1417,3496,-1435,3457,-1438,3433,-1438e" filled="t" fillcolor="#4D4D4F" stroked="f">
                <v:path arrowok="t"/>
                <v:fill/>
              </v:shape>
              <v:shape style="position:absolute;left:3304;top:-1438;width:284;height:230" coordorigin="3304,-1438" coordsize="284,230" path="m3577,-1404l3467,-1404,3494,-1400,3509,-1393,3515,-1382,3523,-1376,3542,-1369,3561,-1367,3570,-1367,3579,-1368,3586,-1380,3580,-1399,3577,-1404e" filled="t" fillcolor="#4D4D4F" stroked="f">
                <v:path arrowok="t"/>
                <v:fill/>
              </v:shape>
            </v:group>
            <v:group style="position:absolute;left:3304;top:-1041;width:252;height:236" coordorigin="3304,-1041" coordsize="252,236">
              <v:shape style="position:absolute;left:3304;top:-1041;width:252;height:236" coordorigin="3304,-1041" coordsize="252,236" path="m3536,-1041l3323,-1041,3323,-888,3536,-888,3536,-895,3331,-895,3331,-1033,3536,-1033,3536,-1041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36,-1033l3528,-1033,3528,-895,3536,-895,3536,-1033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06,-1025l3352,-1025,3345,-1024,3340,-1019,3339,-1013,3339,-916,3340,-910,3346,-905,3352,-903,3506,-903,3513,-905,3518,-910,3519,-911,3356,-911,3351,-912,3348,-916,3347,-920,3347,-1008,3348,-1013,3351,-1016,3356,-1017,3519,-1017,3518,-1019,3513,-1024,3506,-1025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19,-1017l3502,-1017,3507,-1016,3511,-1013,3512,-1008,3512,-920,3511,-916,3507,-912,3502,-911,3519,-911,3520,-916,3520,-1013,3519,-1017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36,-880l3323,-880,3306,-845,3304,-834,3304,-805,3555,-805,3555,-813,3311,-813,3311,-834,3314,-841,3328,-872,3539,-872,3536,-880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39,-872l3530,-872,3545,-840,3547,-829,3547,-813,3555,-813,3555,-834,3552,-845,3547,-856,3539,-872e" filled="t" fillcolor="#4D4D4F" stroked="f">
                <v:path arrowok="t"/>
                <v:fill/>
              </v:shape>
              <v:shape style="position:absolute;left:3304;top:-1041;width:252;height:236" coordorigin="3304,-1041" coordsize="252,236" path="m3360,-862l3340,-862,3340,-854,3478,-854,3478,-846,3340,-846,3340,-839,3360,-839,3360,-846,3497,-846,3497,-854,3360,-854,3360,-862e" filled="t" fillcolor="#4D4D4F" stroked="f">
                <v:path arrowok="t"/>
                <v:fill/>
              </v:shape>
              <v:shape style="position:absolute;left:3304;top:-1041;width:252;height:236" coordorigin="3304,-1041" coordsize="252,236" path="m3399,-846l3379,-846,3379,-839,3399,-839,3399,-846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38,-846l3419,-846,3419,-839,3438,-839,3438,-846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78,-846l3458,-846,3458,-839,3478,-839,3478,-846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17,-846l3497,-846,3497,-839,3517,-839,3517,-846e" filled="t" fillcolor="#4D4D4F" stroked="f">
                <v:path arrowok="t"/>
                <v:fill/>
              </v:shape>
              <v:shape style="position:absolute;left:3304;top:-1041;width:252;height:236" coordorigin="3304,-1041" coordsize="252,236" path="m3379,-854l3359,-854,3359,-846,3379,-846,3379,-854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19,-854l3399,-854,3399,-846,3419,-846,3419,-854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58,-854l3438,-854,3438,-846,3458,-846,3458,-854e" filled="t" fillcolor="#4D4D4F" stroked="f">
                <v:path arrowok="t"/>
                <v:fill/>
              </v:shape>
              <v:shape style="position:absolute;left:3304;top:-1041;width:252;height:236" coordorigin="3304,-1041" coordsize="252,236" path="m3399,-862l3379,-862,3379,-854,3399,-854,3399,-862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38,-862l3419,-862,3419,-854,3438,-854,3438,-862e" filled="t" fillcolor="#4D4D4F" stroked="f">
                <v:path arrowok="t"/>
                <v:fill/>
              </v:shape>
              <v:shape style="position:absolute;left:3304;top:-1041;width:252;height:236" coordorigin="3304,-1041" coordsize="252,236" path="m3478,-862l3458,-862,3458,-854,3478,-854,3478,-862e" filled="t" fillcolor="#4D4D4F" stroked="f">
                <v:path arrowok="t"/>
                <v:fill/>
              </v:shape>
              <v:shape style="position:absolute;left:3304;top:-1041;width:252;height:236" coordorigin="3304,-1041" coordsize="252,236" path="m3517,-862l3497,-862,3497,-854,3517,-854,3517,-862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Office</w:t>
      </w:r>
      <w:r>
        <w:rPr>
          <w:rFonts w:ascii="Arial" w:hAnsi="Arial" w:cs="Arial" w:eastAsia="Arial"/>
          <w:sz w:val="24"/>
          <w:szCs w:val="24"/>
          <w:color w:val="4D4D4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Envi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onment</w:t>
      </w:r>
      <w:r>
        <w:rPr>
          <w:rFonts w:ascii="Arial" w:hAnsi="Arial" w:cs="Arial" w:eastAsia="Arial"/>
          <w:sz w:val="24"/>
          <w:szCs w:val="24"/>
          <w:color w:val="4D4D4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&amp;</w:t>
      </w:r>
      <w:r>
        <w:rPr>
          <w:rFonts w:ascii="Arial" w:hAnsi="Arial" w:cs="Arial" w:eastAsia="Arial"/>
          <w:sz w:val="24"/>
          <w:szCs w:val="24"/>
          <w:color w:val="4D4D4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Heri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age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2" w:right="121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62968pt;margin-top:54.380905pt;width:418.176684pt;height:72.515285pt;mso-position-horizontal-relative:page;mso-position-vertical-relative:paragraph;z-index:-3231" coordorigin="773,1088" coordsize="8364,1450">
            <v:group style="position:absolute;left:1408;top:1098;width:7719;height:1430" coordorigin="1408,1098" coordsize="7719,1430">
              <v:shape style="position:absolute;left:1408;top:1098;width:7719;height:1430" coordorigin="1408,1098" coordsize="7719,1430" path="m8902,1098l1408,1101,1408,1105,2256,2367,2302,2432,2352,2487,2406,2516,2480,2526,8940,2528,8975,2528,9053,2521,9108,2488,9125,2407,9127,2342,9127,1284,9126,1250,9120,1171,9087,1117,9006,1099,8941,1098,8902,1098e" filled="t" fillcolor="#F2DFCF" stroked="f">
                <v:path arrowok="t"/>
                <v:fill/>
              </v:shape>
            </v:group>
            <v:group style="position:absolute;left:783;top:1351;width:2068;height:885" coordorigin="783,1351" coordsize="2068,885">
              <v:shape style="position:absolute;left:783;top:1351;width:2068;height:885" coordorigin="783,1351" coordsize="2068,885" path="m915,1351l851,1353,792,1385,783,1459,783,2106,784,2139,794,2207,860,2235,2262,2236,2292,2236,2356,2230,2408,2195,2444,2135,2851,1356,2851,1353,915,1351e" filled="t" fillcolor="#296EB7" stroked="f">
                <v:path arrowok="t"/>
                <v:fill/>
              </v:shape>
            </v:group>
            <v:group style="position:absolute;left:3300;top:1696;width:284;height:230" coordorigin="3300,1696" coordsize="284,230">
              <v:shape style="position:absolute;left:3300;top:1696;width:284;height:230" coordorigin="3300,1696" coordsize="284,230" path="m3419,1752l3386,1752,3386,1781,3341,1853,3334,1872,3331,1891,3331,1926,3552,1926,3552,1881,3551,1873,3547,1861,3544,1855,3399,1855,3399,1842,3536,1842,3530,1832,3399,1832,3399,1820,3522,1820,3516,1810,3399,1810,3399,1797,3508,1797,3498,1781,3498,1773,3419,1773,3419,1752e" filled="t" fillcolor="#4D4D4F" stroked="f">
                <v:path arrowok="t"/>
                <v:fill/>
              </v:shape>
              <v:shape style="position:absolute;left:3300;top:1696;width:284;height:230" coordorigin="3300,1696" coordsize="284,230" path="m3431,1842l3418,1842,3418,1855,3431,1855,3431,1842e" filled="t" fillcolor="#4D4D4F" stroked="f">
                <v:path arrowok="t"/>
                <v:fill/>
              </v:shape>
              <v:shape style="position:absolute;left:3300;top:1696;width:284;height:230" coordorigin="3300,1696" coordsize="284,230" path="m3463,1842l3450,1842,3450,1855,3463,1855,3463,1842e" filled="t" fillcolor="#4D4D4F" stroked="f">
                <v:path arrowok="t"/>
                <v:fill/>
              </v:shape>
              <v:shape style="position:absolute;left:3300;top:1696;width:284;height:230" coordorigin="3300,1696" coordsize="284,230" path="m3536,1842l3482,1842,3482,1855,3544,1855,3544,1854,3536,1842e" filled="t" fillcolor="#4D4D4F" stroked="f">
                <v:path arrowok="t"/>
                <v:fill/>
              </v:shape>
              <v:shape style="position:absolute;left:3300;top:1696;width:284;height:230" coordorigin="3300,1696" coordsize="284,230" path="m3431,1820l3418,1820,3418,1832,3431,1832,3431,1820e" filled="t" fillcolor="#4D4D4F" stroked="f">
                <v:path arrowok="t"/>
                <v:fill/>
              </v:shape>
              <v:shape style="position:absolute;left:3300;top:1696;width:284;height:230" coordorigin="3300,1696" coordsize="284,230" path="m3463,1820l3450,1820,3450,1832,3463,1832,3463,1820e" filled="t" fillcolor="#4D4D4F" stroked="f">
                <v:path arrowok="t"/>
                <v:fill/>
              </v:shape>
              <v:shape style="position:absolute;left:3300;top:1696;width:284;height:230" coordorigin="3300,1696" coordsize="284,230" path="m3522,1820l3482,1820,3482,1832,3530,1832,3522,1820e" filled="t" fillcolor="#4D4D4F" stroked="f">
                <v:path arrowok="t"/>
                <v:fill/>
              </v:shape>
              <v:shape style="position:absolute;left:3300;top:1696;width:284;height:230" coordorigin="3300,1696" coordsize="284,230" path="m3431,1797l3418,1797,3418,1810,3431,1810,3431,1797e" filled="t" fillcolor="#4D4D4F" stroked="f">
                <v:path arrowok="t"/>
                <v:fill/>
              </v:shape>
              <v:shape style="position:absolute;left:3300;top:1696;width:284;height:230" coordorigin="3300,1696" coordsize="284,230" path="m3463,1797l3450,1797,3450,1810,3463,1810,3463,1797e" filled="t" fillcolor="#4D4D4F" stroked="f">
                <v:path arrowok="t"/>
                <v:fill/>
              </v:shape>
              <v:shape style="position:absolute;left:3300;top:1696;width:284;height:230" coordorigin="3300,1696" coordsize="284,230" path="m3508,1797l3482,1797,3482,1810,3516,1810,3508,1797e" filled="t" fillcolor="#4D4D4F" stroked="f">
                <v:path arrowok="t"/>
                <v:fill/>
              </v:shape>
              <v:shape style="position:absolute;left:3300;top:1696;width:284;height:230" coordorigin="3300,1696" coordsize="284,230" path="m3300,1771l3300,1788,3302,1795,3309,1803,3317,1805,3344,1805,3355,1802,3369,1791,3372,1782,3372,1777,3319,1777,3310,1775,3300,1771e" filled="t" fillcolor="#4D4D4F" stroked="f">
                <v:path arrowok="t"/>
                <v:fill/>
              </v:shape>
              <v:shape style="position:absolute;left:3300;top:1696;width:284;height:230" coordorigin="3300,1696" coordsize="284,230" path="m3511,1763l3511,1781,3514,1789,3529,1800,3540,1803,3566,1803,3574,1801,3582,1794,3584,1788,3584,1775,3567,1775,3549,1774,3529,1771,3511,1763e" filled="t" fillcolor="#4D4D4F" stroked="f">
                <v:path arrowok="t"/>
                <v:fill/>
              </v:shape>
              <v:shape style="position:absolute;left:3300;top:1696;width:284;height:230" coordorigin="3300,1696" coordsize="284,230" path="m3372,1764l3366,1768,3347,1774,3327,1777,3372,1777,3372,1764e" filled="t" fillcolor="#4D4D4F" stroked="f">
                <v:path arrowok="t"/>
                <v:fill/>
              </v:shape>
              <v:shape style="position:absolute;left:3300;top:1696;width:284;height:230" coordorigin="3300,1696" coordsize="284,230" path="m3584,1771l3575,1773,3567,1775,3584,1775,3584,1771e" filled="t" fillcolor="#4D4D4F" stroked="f">
                <v:path arrowok="t"/>
                <v:fill/>
              </v:shape>
              <v:shape style="position:absolute;left:3300;top:1696;width:284;height:230" coordorigin="3300,1696" coordsize="284,230" path="m3498,1752l3464,1752,3464,1773,3498,1773,3498,1752e" filled="t" fillcolor="#4D4D4F" stroked="f">
                <v:path arrowok="t"/>
                <v:fill/>
              </v:shape>
              <v:shape style="position:absolute;left:3300;top:1696;width:284;height:230" coordorigin="3300,1696" coordsize="284,230" path="m3429,1696l3368,1703,3312,1726,3300,1764,3308,1768,3317,1769,3334,1769,3353,1765,3372,1755,3374,1746,3382,1739,3399,1734,3426,1731,3463,1730,3573,1730,3567,1718,3492,1699,3453,1697,3429,1696e" filled="t" fillcolor="#4D4D4F" stroked="f">
                <v:path arrowok="t"/>
                <v:fill/>
              </v:shape>
              <v:shape style="position:absolute;left:3300;top:1696;width:284;height:230" coordorigin="3300,1696" coordsize="284,230" path="m3573,1730l3463,1730,3490,1734,3505,1741,3511,1752,3519,1759,3538,1765,3557,1767,3566,1767,3575,1766,3582,1754,3576,1735,3573,1730e" filled="t" fillcolor="#4D4D4F" stroked="f">
                <v:path arrowok="t"/>
                <v:fill/>
              </v:shape>
            </v:group>
            <v:group style="position:absolute;left:3300;top:2094;width:252;height:236" coordorigin="3300,2094" coordsize="252,236">
              <v:shape style="position:absolute;left:3300;top:2094;width:252;height:236" coordorigin="3300,2094" coordsize="252,236" path="m3532,2094l3319,2094,3319,2247,3532,2247,3532,2239,3327,2239,3327,2101,3532,2101,3532,2094e" filled="t" fillcolor="#4D4D4F" stroked="f">
                <v:path arrowok="t"/>
                <v:fill/>
              </v:shape>
              <v:shape style="position:absolute;left:3300;top:2094;width:252;height:236" coordorigin="3300,2094" coordsize="252,236" path="m3532,2101l3524,2101,3524,2239,3532,2239,3532,2101e" filled="t" fillcolor="#4D4D4F" stroked="f">
                <v:path arrowok="t"/>
                <v:fill/>
              </v:shape>
              <v:shape style="position:absolute;left:3300;top:2094;width:252;height:236" coordorigin="3300,2094" coordsize="252,236" path="m3502,2109l3348,2109,3341,2111,3336,2116,3335,2122,3335,2219,3336,2225,3342,2230,3348,2231,3502,2231,3509,2230,3514,2225,3515,2223,3352,2223,3347,2222,3344,2219,3343,2214,3343,2126,3344,2122,3347,2118,3352,2117,3515,2117,3514,2116,3509,2111,3502,2109e" filled="t" fillcolor="#4D4D4F" stroked="f">
                <v:path arrowok="t"/>
                <v:fill/>
              </v:shape>
              <v:shape style="position:absolute;left:3300;top:2094;width:252;height:236" coordorigin="3300,2094" coordsize="252,236" path="m3515,2117l3498,2117,3503,2118,3507,2122,3508,2126,3508,2214,3507,2219,3503,2222,3498,2223,3515,2223,3516,2219,3516,2122,3515,2117e" filled="t" fillcolor="#4D4D4F" stroked="f">
                <v:path arrowok="t"/>
                <v:fill/>
              </v:shape>
              <v:shape style="position:absolute;left:3300;top:2094;width:252;height:236" coordorigin="3300,2094" coordsize="252,236" path="m3532,2255l3319,2255,3302,2290,3300,2301,3300,2329,3551,2329,3551,2322,3307,2322,3307,2301,3310,2293,3324,2263,3535,2263,3532,2255e" filled="t" fillcolor="#4D4D4F" stroked="f">
                <v:path arrowok="t"/>
                <v:fill/>
              </v:shape>
              <v:shape style="position:absolute;left:3300;top:2094;width:252;height:236" coordorigin="3300,2094" coordsize="252,236" path="m3535,2263l3526,2263,3541,2294,3543,2305,3543,2322,3551,2322,3551,2301,3548,2290,3543,2278,3535,2263e" filled="t" fillcolor="#4D4D4F" stroked="f">
                <v:path arrowok="t"/>
                <v:fill/>
              </v:shape>
              <v:shape style="position:absolute;left:3300;top:2094;width:252;height:236" coordorigin="3300,2094" coordsize="252,236" path="m3355,2273l3336,2273,3336,2281,3474,2281,3474,2288,3336,2288,3336,2296,3355,2296,3355,2288,3493,2288,3493,2280,3355,2280,3355,2273e" filled="t" fillcolor="#4D4D4F" stroked="f">
                <v:path arrowok="t"/>
                <v:fill/>
              </v:shape>
              <v:shape style="position:absolute;left:3300;top:2094;width:252;height:236" coordorigin="3300,2094" coordsize="252,236" path="m3395,2288l3375,2288,3375,2296,3395,2296,3395,2288e" filled="t" fillcolor="#4D4D4F" stroked="f">
                <v:path arrowok="t"/>
                <v:fill/>
              </v:shape>
              <v:shape style="position:absolute;left:3300;top:2094;width:252;height:236" coordorigin="3300,2094" coordsize="252,236" path="m3434,2288l3415,2288,3415,2296,3434,2296,3434,2288e" filled="t" fillcolor="#4D4D4F" stroked="f">
                <v:path arrowok="t"/>
                <v:fill/>
              </v:shape>
              <v:shape style="position:absolute;left:3300;top:2094;width:252;height:236" coordorigin="3300,2094" coordsize="252,236" path="m3474,2288l3454,2288,3454,2296,3474,2296,3474,2288e" filled="t" fillcolor="#4D4D4F" stroked="f">
                <v:path arrowok="t"/>
                <v:fill/>
              </v:shape>
              <v:shape style="position:absolute;left:3300;top:2094;width:252;height:236" coordorigin="3300,2094" coordsize="252,236" path="m3513,2288l3493,2288,3493,2296,3513,2296,3513,2288e" filled="t" fillcolor="#4D4D4F" stroked="f">
                <v:path arrowok="t"/>
                <v:fill/>
              </v:shape>
              <v:shape style="position:absolute;left:3300;top:2094;width:252;height:236" coordorigin="3300,2094" coordsize="252,236" path="m3375,2281l3355,2281,3355,2288,3375,2288,3375,2281e" filled="t" fillcolor="#4D4D4F" stroked="f">
                <v:path arrowok="t"/>
                <v:fill/>
              </v:shape>
              <v:shape style="position:absolute;left:3300;top:2094;width:252;height:236" coordorigin="3300,2094" coordsize="252,236" path="m3415,2281l3395,2281,3395,2288,3415,2288,3415,2281e" filled="t" fillcolor="#4D4D4F" stroked="f">
                <v:path arrowok="t"/>
                <v:fill/>
              </v:shape>
              <v:shape style="position:absolute;left:3300;top:2094;width:252;height:236" coordorigin="3300,2094" coordsize="252,236" path="m3454,2281l3434,2281,3434,2288,3454,2288,3454,2281e" filled="t" fillcolor="#4D4D4F" stroked="f">
                <v:path arrowok="t"/>
                <v:fill/>
              </v:shape>
              <v:shape style="position:absolute;left:3300;top:2094;width:252;height:236" coordorigin="3300,2094" coordsize="252,236" path="m3395,2273l3375,2273,3375,2280,3395,2280,3395,2273e" filled="t" fillcolor="#4D4D4F" stroked="f">
                <v:path arrowok="t"/>
                <v:fill/>
              </v:shape>
              <v:shape style="position:absolute;left:3300;top:2094;width:252;height:236" coordorigin="3300,2094" coordsize="252,236" path="m3434,2273l3415,2273,3415,2280,3434,2280,3434,2273e" filled="t" fillcolor="#4D4D4F" stroked="f">
                <v:path arrowok="t"/>
                <v:fill/>
              </v:shape>
              <v:shape style="position:absolute;left:3300;top:2094;width:252;height:236" coordorigin="3300,2094" coordsize="252,236" path="m3474,2273l3454,2273,3454,2280,3474,2280,3474,2273e" filled="t" fillcolor="#4D4D4F" stroked="f">
                <v:path arrowok="t"/>
                <v:fill/>
              </v:shape>
              <v:shape style="position:absolute;left:3300;top:2094;width:252;height:236" coordorigin="3300,2094" coordsize="252,236" path="m3513,2273l3493,2273,3493,2280,3513,2280,3513,2273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-12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555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87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.environment.ns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7"/>
          </w:rPr>
          <w:t>.au/waste/asbestos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183" w:space="1241"/>
            <w:col w:w="629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exact"/>
        <w:ind w:left="12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  <w:position w:val="-1"/>
        </w:rPr>
        <w:t>Northern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2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Envi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onment</w:t>
      </w:r>
      <w:r>
        <w:rPr>
          <w:rFonts w:ascii="Arial" w:hAnsi="Arial" w:cs="Arial" w:eastAsia="Arial"/>
          <w:sz w:val="22"/>
          <w:szCs w:val="22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4D4D4F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otection</w:t>
      </w:r>
      <w:r>
        <w:rPr>
          <w:rFonts w:ascii="Arial" w:hAnsi="Arial" w:cs="Arial" w:eastAsia="Arial"/>
          <w:sz w:val="22"/>
          <w:szCs w:val="22"/>
          <w:color w:val="4D4D4F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4"/>
        </w:rPr>
        <w:t>Authority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400" w:lineRule="atLeast"/>
        <w:ind w:left="440" w:right="380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9179pt;margin-top:52.145649pt;width:386.957254pt;height:77.47633pt;mso-position-horizontal-relative:page;mso-position-vertical-relative:paragraph;z-index:-3229" coordorigin="1398,1043" coordsize="7739,1550">
            <v:group style="position:absolute;left:1408;top:1053;width:7719;height:1530" coordorigin="1408,1053" coordsize="7719,1530">
              <v:shape style="position:absolute;left:1408;top:1053;width:7719;height:1530" coordorigin="1408,1053" coordsize="7719,1530" path="m8903,1053l1408,1059,1408,1068,2262,2418,2306,2485,2355,2542,2408,2571,2483,2581,8941,2582,8975,2582,9054,2576,9108,2542,9126,2462,9127,2397,9128,1240,9127,1205,9121,1127,9088,1072,9007,1054,8942,1053,8903,1053e" filled="t" fillcolor="#F2DFCF" stroked="f">
                <v:path arrowok="t"/>
                <v:fill/>
              </v:shape>
            </v:group>
            <v:group style="position:absolute;left:3300;top:1760;width:284;height:230" coordorigin="3300,1760" coordsize="284,230">
              <v:shape style="position:absolute;left:3300;top:1760;width:284;height:230" coordorigin="3300,1760" coordsize="284,230" path="m3420,1815l3386,1815,3386,1844,3342,1916,3334,1935,3332,1954,3332,1989,3553,1989,3553,1944,3552,1936,3548,1924,3545,1918,3400,1918,3400,1905,3537,1905,3531,1896,3400,1896,3400,1883,3523,1883,3517,1873,3400,1873,3400,1860,3509,1860,3498,1844,3498,1836,3420,1836,3420,1815e" filled="t" fillcolor="#4D4D4F" stroked="f">
                <v:path arrowok="t"/>
                <v:fill/>
              </v:shape>
              <v:shape style="position:absolute;left:3300;top:1760;width:284;height:230" coordorigin="3300,1760" coordsize="284,230" path="m3432,1905l3419,1905,3419,1918,3432,1918,3432,1905e" filled="t" fillcolor="#4D4D4F" stroked="f">
                <v:path arrowok="t"/>
                <v:fill/>
              </v:shape>
              <v:shape style="position:absolute;left:3300;top:1760;width:284;height:230" coordorigin="3300,1760" coordsize="284,230" path="m3464,1905l3451,1905,3451,1918,3464,1918,3464,1905e" filled="t" fillcolor="#4D4D4F" stroked="f">
                <v:path arrowok="t"/>
                <v:fill/>
              </v:shape>
              <v:shape style="position:absolute;left:3300;top:1760;width:284;height:230" coordorigin="3300,1760" coordsize="284,230" path="m3537,1905l3482,1905,3482,1918,3545,1918,3544,1917,3537,1905e" filled="t" fillcolor="#4D4D4F" stroked="f">
                <v:path arrowok="t"/>
                <v:fill/>
              </v:shape>
              <v:shape style="position:absolute;left:3300;top:1760;width:284;height:230" coordorigin="3300,1760" coordsize="284,230" path="m3432,1883l3419,1883,3419,1896,3432,1896,3432,1883e" filled="t" fillcolor="#4D4D4F" stroked="f">
                <v:path arrowok="t"/>
                <v:fill/>
              </v:shape>
              <v:shape style="position:absolute;left:3300;top:1760;width:284;height:230" coordorigin="3300,1760" coordsize="284,230" path="m3464,1883l3451,1883,3451,1896,3464,1896,3464,1883e" filled="t" fillcolor="#4D4D4F" stroked="f">
                <v:path arrowok="t"/>
                <v:fill/>
              </v:shape>
              <v:shape style="position:absolute;left:3300;top:1760;width:284;height:230" coordorigin="3300,1760" coordsize="284,230" path="m3523,1883l3482,1883,3482,1896,3531,1896,3523,1883e" filled="t" fillcolor="#4D4D4F" stroked="f">
                <v:path arrowok="t"/>
                <v:fill/>
              </v:shape>
              <v:shape style="position:absolute;left:3300;top:1760;width:284;height:230" coordorigin="3300,1760" coordsize="284,230" path="m3432,1860l3419,1860,3419,1873,3432,1873,3432,1860e" filled="t" fillcolor="#4D4D4F" stroked="f">
                <v:path arrowok="t"/>
                <v:fill/>
              </v:shape>
              <v:shape style="position:absolute;left:3300;top:1760;width:284;height:230" coordorigin="3300,1760" coordsize="284,230" path="m3464,1860l3451,1860,3451,1873,3464,1873,3464,1860e" filled="t" fillcolor="#4D4D4F" stroked="f">
                <v:path arrowok="t"/>
                <v:fill/>
              </v:shape>
              <v:shape style="position:absolute;left:3300;top:1760;width:284;height:230" coordorigin="3300,1760" coordsize="284,230" path="m3509,1860l3482,1860,3482,1873,3517,1873,3509,1860e" filled="t" fillcolor="#4D4D4F" stroked="f">
                <v:path arrowok="t"/>
                <v:fill/>
              </v:shape>
              <v:shape style="position:absolute;left:3300;top:1760;width:284;height:230" coordorigin="3300,1760" coordsize="284,230" path="m3300,1835l3300,1852,3302,1859,3310,1866,3318,1868,3344,1868,3356,1865,3370,1854,3373,1845,3373,1840,3320,1840,3310,1838,3300,1835e" filled="t" fillcolor="#4D4D4F" stroked="f">
                <v:path arrowok="t"/>
                <v:fill/>
              </v:shape>
              <v:shape style="position:absolute;left:3300;top:1760;width:284;height:230" coordorigin="3300,1760" coordsize="284,230" path="m3511,1826l3511,1844,3515,1853,3530,1863,3541,1866,3567,1866,3574,1864,3582,1857,3584,1851,3584,1838,3567,1838,3550,1838,3530,1834,3511,1826e" filled="t" fillcolor="#4D4D4F" stroked="f">
                <v:path arrowok="t"/>
                <v:fill/>
              </v:shape>
              <v:shape style="position:absolute;left:3300;top:1760;width:284;height:230" coordorigin="3300,1760" coordsize="284,230" path="m3373,1827l3367,1831,3348,1838,3328,1840,3373,1840,3373,1827e" filled="t" fillcolor="#4D4D4F" stroked="f">
                <v:path arrowok="t"/>
                <v:fill/>
              </v:shape>
              <v:shape style="position:absolute;left:3300;top:1760;width:284;height:230" coordorigin="3300,1760" coordsize="284,230" path="m3584,1834l3576,1837,3567,1838,3584,1838,3584,1834e" filled="t" fillcolor="#4D4D4F" stroked="f">
                <v:path arrowok="t"/>
                <v:fill/>
              </v:shape>
              <v:shape style="position:absolute;left:3300;top:1760;width:284;height:230" coordorigin="3300,1760" coordsize="284,230" path="m3498,1815l3465,1815,3465,1836,3498,1836,3498,1815e" filled="t" fillcolor="#4D4D4F" stroked="f">
                <v:path arrowok="t"/>
                <v:fill/>
              </v:shape>
              <v:shape style="position:absolute;left:3300;top:1760;width:284;height:230" coordorigin="3300,1760" coordsize="284,230" path="m3430,1760l3369,1766,3312,1789,3300,1827,3309,1831,3318,1833,3335,1832,3354,1828,3373,1819,3375,1809,3383,1802,3400,1797,3426,1794,3464,1794,3574,1794,3568,1781,3493,1763,3454,1760,3430,1760e" filled="t" fillcolor="#4D4D4F" stroked="f">
                <v:path arrowok="t"/>
                <v:fill/>
              </v:shape>
              <v:shape style="position:absolute;left:3300;top:1760;width:284;height:230" coordorigin="3300,1760" coordsize="284,230" path="m3574,1794l3464,1794,3490,1797,3506,1805,3511,1815,3520,1822,3539,1828,3558,1830,3567,1830,3575,1829,3582,1818,3576,1798,3574,1794e" filled="t" fillcolor="#4D4D4F" stroked="f">
                <v:path arrowok="t"/>
                <v:fill/>
              </v:shape>
            </v:group>
            <v:group style="position:absolute;left:3300;top:2157;width:252;height:236" coordorigin="3300,2157" coordsize="252,236">
              <v:shape style="position:absolute;left:3300;top:2157;width:252;height:236" coordorigin="3300,2157" coordsize="252,236" path="m3532,2157l3320,2157,3320,2310,3532,2310,3532,2302,3328,2302,3328,2165,3532,2165,3532,2157e" filled="t" fillcolor="#4D4D4F" stroked="f">
                <v:path arrowok="t"/>
                <v:fill/>
              </v:shape>
              <v:shape style="position:absolute;left:3300;top:2157;width:252;height:236" coordorigin="3300,2157" coordsize="252,236" path="m3532,2165l3524,2165,3524,2302,3532,2302,3532,2165e" filled="t" fillcolor="#4D4D4F" stroked="f">
                <v:path arrowok="t"/>
                <v:fill/>
              </v:shape>
              <v:shape style="position:absolute;left:3300;top:2157;width:252;height:236" coordorigin="3300,2157" coordsize="252,236" path="m3503,2173l3349,2173,3342,2174,3337,2179,3336,2185,3336,2282,3337,2288,3342,2293,3349,2294,3503,2294,3510,2293,3515,2288,3515,2287,3353,2287,3348,2286,3344,2282,3343,2278,3343,2189,3344,2185,3348,2181,3353,2180,3515,2180,3515,2179,3510,2174,3503,2173e" filled="t" fillcolor="#4D4D4F" stroked="f">
                <v:path arrowok="t"/>
                <v:fill/>
              </v:shape>
              <v:shape style="position:absolute;left:3300;top:2157;width:252;height:236" coordorigin="3300,2157" coordsize="252,236" path="m3515,2180l3499,2180,3504,2181,3508,2185,3509,2189,3509,2278,3508,2282,3504,2286,3499,2287,3515,2287,3516,2282,3516,2185,3515,2180e" filled="t" fillcolor="#4D4D4F" stroked="f">
                <v:path arrowok="t"/>
                <v:fill/>
              </v:shape>
              <v:shape style="position:absolute;left:3300;top:2157;width:252;height:236" coordorigin="3300,2157" coordsize="252,236" path="m3532,2318l3320,2318,3303,2353,3300,2364,3300,2393,3552,2393,3552,2385,3308,2385,3308,2364,3310,2356,3324,2326,3536,2326,3532,2318e" filled="t" fillcolor="#4D4D4F" stroked="f">
                <v:path arrowok="t"/>
                <v:fill/>
              </v:shape>
              <v:shape style="position:absolute;left:3300;top:2157;width:252;height:236" coordorigin="3300,2157" coordsize="252,236" path="m3536,2326l3527,2326,3541,2358,3544,2368,3544,2385,3552,2385,3552,2364,3549,2353,3544,2342,3536,2326e" filled="t" fillcolor="#4D4D4F" stroked="f">
                <v:path arrowok="t"/>
                <v:fill/>
              </v:shape>
              <v:shape style="position:absolute;left:3300;top:2157;width:252;height:236" coordorigin="3300,2157" coordsize="252,236" path="m3356,2336l3336,2336,3336,2344,3474,2344,3474,2351,3336,2351,3336,2359,3356,2359,3356,2352,3494,2352,3494,2344,3356,2344,3356,2336e" filled="t" fillcolor="#4D4D4F" stroked="f">
                <v:path arrowok="t"/>
                <v:fill/>
              </v:shape>
              <v:shape style="position:absolute;left:3300;top:2157;width:252;height:236" coordorigin="3300,2157" coordsize="252,236" path="m3395,2352l3376,2352,3376,2359,3395,2359,3395,2352e" filled="t" fillcolor="#4D4D4F" stroked="f">
                <v:path arrowok="t"/>
                <v:fill/>
              </v:shape>
              <v:shape style="position:absolute;left:3300;top:2157;width:252;height:236" coordorigin="3300,2157" coordsize="252,236" path="m3435,2352l3415,2352,3415,2359,3435,2359,3435,2352e" filled="t" fillcolor="#4D4D4F" stroked="f">
                <v:path arrowok="t"/>
                <v:fill/>
              </v:shape>
              <v:shape style="position:absolute;left:3300;top:2157;width:252;height:236" coordorigin="3300,2157" coordsize="252,236" path="m3474,2352l3455,2352,3455,2359,3474,2359,3474,2352e" filled="t" fillcolor="#4D4D4F" stroked="f">
                <v:path arrowok="t"/>
                <v:fill/>
              </v:shape>
              <v:shape style="position:absolute;left:3300;top:2157;width:252;height:236" coordorigin="3300,2157" coordsize="252,236" path="m3514,2352l3494,2352,3494,2359,3514,2359,3514,2352e" filled="t" fillcolor="#4D4D4F" stroked="f">
                <v:path arrowok="t"/>
                <v:fill/>
              </v:shape>
              <v:shape style="position:absolute;left:3300;top:2157;width:252;height:236" coordorigin="3300,2157" coordsize="252,236" path="m3376,2344l3356,2344,3356,2351,3376,2351,3376,2344e" filled="t" fillcolor="#4D4D4F" stroked="f">
                <v:path arrowok="t"/>
                <v:fill/>
              </v:shape>
              <v:shape style="position:absolute;left:3300;top:2157;width:252;height:236" coordorigin="3300,2157" coordsize="252,236" path="m3415,2344l3396,2344,3396,2351,3415,2351,3415,2344e" filled="t" fillcolor="#4D4D4F" stroked="f">
                <v:path arrowok="t"/>
                <v:fill/>
              </v:shape>
              <v:shape style="position:absolute;left:3300;top:2157;width:252;height:236" coordorigin="3300,2157" coordsize="252,236" path="m3455,2344l3435,2344,3435,2351,3455,2351,3455,2344e" filled="t" fillcolor="#4D4D4F" stroked="f">
                <v:path arrowok="t"/>
                <v:fill/>
              </v:shape>
              <v:shape style="position:absolute;left:3300;top:2157;width:252;height:236" coordorigin="3300,2157" coordsize="252,236" path="m3395,2336l3376,2336,3376,2344,3395,2344,3395,2336e" filled="t" fillcolor="#4D4D4F" stroked="f">
                <v:path arrowok="t"/>
                <v:fill/>
              </v:shape>
              <v:shape style="position:absolute;left:3300;top:2157;width:252;height:236" coordorigin="3300,2157" coordsize="252,236" path="m3435,2336l3415,2336,3415,2344,3435,2344,3435,2336e" filled="t" fillcolor="#4D4D4F" stroked="f">
                <v:path arrowok="t"/>
                <v:fill/>
              </v:shape>
              <v:shape style="position:absolute;left:3300;top:2157;width:252;height:236" coordorigin="3300,2157" coordsize="252,236" path="m3474,2336l3455,2336,3455,2344,3474,2344,3474,2336e" filled="t" fillcolor="#4D4D4F" stroked="f">
                <v:path arrowok="t"/>
                <v:fill/>
              </v:shape>
              <v:shape style="position:absolute;left:3300;top:2157;width:252;height:236" coordorigin="3300,2157" coordsize="252,236" path="m3514,2336l3494,2336,3494,2344,3514,2344,3514,2336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924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104"/>
        </w:rPr>
        <w:t>2</w:t>
      </w:r>
      <w:r>
        <w:rPr>
          <w:rFonts w:ascii="Arial" w:hAnsi="Arial" w:cs="Arial" w:eastAsia="Arial"/>
          <w:sz w:val="24"/>
          <w:szCs w:val="24"/>
          <w:color w:val="4D4D4F"/>
          <w:spacing w:val="-24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88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.ntepa.nt.go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965" w:space="1454"/>
            <w:col w:w="6301"/>
          </w:cols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4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NT</w:t>
      </w:r>
      <w:r>
        <w:rPr>
          <w:rFonts w:ascii="Arial" w:hAnsi="Arial" w:cs="Arial" w:eastAsia="Arial"/>
          <w:sz w:val="24"/>
          <w:szCs w:val="24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2860" w:right="3464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98368pt;margin-top:53.236588pt;width:418.176785pt;height:77.476294pt;mso-position-horizontal-relative:page;mso-position-vertical-relative:paragraph;z-index:-3230" coordorigin="774,1065" coordsize="8364,1550">
            <v:group style="position:absolute;left:1408;top:1075;width:7719;height:1530" coordorigin="1408,1075" coordsize="7719,1530">
              <v:shape style="position:absolute;left:1408;top:1075;width:7719;height:1530" coordorigin="1408,1075" coordsize="7719,1530" path="m8902,1075l1408,1079,1408,1085,2262,2440,2306,2507,2355,2563,2408,2592,2483,2603,8941,2604,8975,2604,9054,2597,9108,2564,9126,2483,9127,2419,9128,1262,9127,1227,9121,1149,9087,1094,9007,1076,8942,1075,8902,1075e" filled="t" fillcolor="#FFFFFF" stroked="f">
                <v:path arrowok="t"/>
                <v:fill/>
              </v:shape>
            </v:group>
            <v:group style="position:absolute;left:784;top:1328;width:2068;height:885" coordorigin="784,1328" coordsize="2068,885">
              <v:shape style="position:absolute;left:784;top:1328;width:2068;height:885" coordorigin="784,1328" coordsize="2068,885" path="m916,1328l852,1330,792,1362,784,1436,784,2084,784,2117,795,2184,861,2212,2263,2213,2293,2213,2357,2207,2409,2172,2445,2112,2852,1333,2852,1330,916,1328e" filled="t" fillcolor="#296EB7" stroked="f">
                <v:path arrowok="t"/>
                <v:fill/>
              </v:shape>
            </v:group>
            <v:group style="position:absolute;left:3300;top:1714;width:284;height:230" coordorigin="3300,1714" coordsize="284,230">
              <v:shape style="position:absolute;left:3300;top:1714;width:284;height:230" coordorigin="3300,1714" coordsize="284,230" path="m3420,1769l3386,1769,3386,1798,3342,1870,3334,1889,3332,1908,3332,1943,3553,1943,3553,1898,3552,1890,3548,1878,3545,1872,3400,1872,3400,1859,3537,1859,3531,1850,3400,1850,3400,1837,3523,1837,3517,1827,3400,1827,3400,1814,3509,1814,3498,1798,3498,1790,3420,1790,3420,1769e" filled="t" fillcolor="#4D4D4F" stroked="f">
                <v:path arrowok="t"/>
                <v:fill/>
              </v:shape>
              <v:shape style="position:absolute;left:3300;top:1714;width:284;height:230" coordorigin="3300,1714" coordsize="284,230" path="m3432,1859l3419,1859,3419,1872,3432,1872,3432,1859e" filled="t" fillcolor="#4D4D4F" stroked="f">
                <v:path arrowok="t"/>
                <v:fill/>
              </v:shape>
              <v:shape style="position:absolute;left:3300;top:1714;width:284;height:230" coordorigin="3300,1714" coordsize="284,230" path="m3464,1859l3451,1859,3451,1872,3464,1872,3464,1859e" filled="t" fillcolor="#4D4D4F" stroked="f">
                <v:path arrowok="t"/>
                <v:fill/>
              </v:shape>
              <v:shape style="position:absolute;left:3300;top:1714;width:284;height:230" coordorigin="3300,1714" coordsize="284,230" path="m3537,1859l3482,1859,3482,1872,3545,1872,3544,1871,3537,1859e" filled="t" fillcolor="#4D4D4F" stroked="f">
                <v:path arrowok="t"/>
                <v:fill/>
              </v:shape>
              <v:shape style="position:absolute;left:3300;top:1714;width:284;height:230" coordorigin="3300,1714" coordsize="284,230" path="m3432,1837l3419,1837,3419,1850,3432,1850,3432,1837e" filled="t" fillcolor="#4D4D4F" stroked="f">
                <v:path arrowok="t"/>
                <v:fill/>
              </v:shape>
              <v:shape style="position:absolute;left:3300;top:1714;width:284;height:230" coordorigin="3300,1714" coordsize="284,230" path="m3464,1837l3451,1837,3451,1850,3464,1850,3464,1837e" filled="t" fillcolor="#4D4D4F" stroked="f">
                <v:path arrowok="t"/>
                <v:fill/>
              </v:shape>
              <v:shape style="position:absolute;left:3300;top:1714;width:284;height:230" coordorigin="3300,1714" coordsize="284,230" path="m3523,1837l3482,1837,3482,1850,3531,1850,3523,1837e" filled="t" fillcolor="#4D4D4F" stroked="f">
                <v:path arrowok="t"/>
                <v:fill/>
              </v:shape>
              <v:shape style="position:absolute;left:3300;top:1714;width:284;height:230" coordorigin="3300,1714" coordsize="284,230" path="m3432,1814l3419,1814,3419,1827,3432,1827,3432,1814e" filled="t" fillcolor="#4D4D4F" stroked="f">
                <v:path arrowok="t"/>
                <v:fill/>
              </v:shape>
              <v:shape style="position:absolute;left:3300;top:1714;width:284;height:230" coordorigin="3300,1714" coordsize="284,230" path="m3464,1814l3451,1814,3451,1827,3464,1827,3464,1814e" filled="t" fillcolor="#4D4D4F" stroked="f">
                <v:path arrowok="t"/>
                <v:fill/>
              </v:shape>
              <v:shape style="position:absolute;left:3300;top:1714;width:284;height:230" coordorigin="3300,1714" coordsize="284,230" path="m3509,1814l3482,1814,3482,1827,3517,1827,3509,1814e" filled="t" fillcolor="#4D4D4F" stroked="f">
                <v:path arrowok="t"/>
                <v:fill/>
              </v:shape>
              <v:shape style="position:absolute;left:3300;top:1714;width:284;height:230" coordorigin="3300,1714" coordsize="284,230" path="m3300,1789l3300,1806,3302,1813,3310,1820,3318,1822,3344,1822,3356,1819,3370,1808,3373,1799,3373,1794,3320,1794,3310,1792,3300,1789e" filled="t" fillcolor="#4D4D4F" stroked="f">
                <v:path arrowok="t"/>
                <v:fill/>
              </v:shape>
              <v:shape style="position:absolute;left:3300;top:1714;width:284;height:230" coordorigin="3300,1714" coordsize="284,230" path="m3511,1780l3511,1798,3515,1806,3530,1817,3541,1820,3567,1820,3574,1818,3582,1811,3584,1805,3584,1792,3567,1792,3550,1792,3530,1788,3511,1780e" filled="t" fillcolor="#4D4D4F" stroked="f">
                <v:path arrowok="t"/>
                <v:fill/>
              </v:shape>
              <v:shape style="position:absolute;left:3300;top:1714;width:284;height:230" coordorigin="3300,1714" coordsize="284,230" path="m3373,1781l3367,1785,3348,1791,3328,1794,3373,1794,3373,1781e" filled="t" fillcolor="#4D4D4F" stroked="f">
                <v:path arrowok="t"/>
                <v:fill/>
              </v:shape>
              <v:shape style="position:absolute;left:3300;top:1714;width:284;height:230" coordorigin="3300,1714" coordsize="284,230" path="m3584,1788l3576,1791,3567,1792,3584,1792,3584,1788e" filled="t" fillcolor="#4D4D4F" stroked="f">
                <v:path arrowok="t"/>
                <v:fill/>
              </v:shape>
              <v:shape style="position:absolute;left:3300;top:1714;width:284;height:230" coordorigin="3300,1714" coordsize="284,230" path="m3498,1769l3465,1769,3465,1790,3498,1790,3498,1769e" filled="t" fillcolor="#4D4D4F" stroked="f">
                <v:path arrowok="t"/>
                <v:fill/>
              </v:shape>
              <v:shape style="position:absolute;left:3300;top:1714;width:284;height:230" coordorigin="3300,1714" coordsize="284,230" path="m3430,1714l3369,1720,3312,1743,3300,1781,3309,1785,3318,1787,3335,1786,3354,1782,3373,1773,3375,1763,3383,1756,3400,1751,3426,1748,3464,1748,3574,1748,3568,1735,3493,1716,3454,1714,3430,1714e" filled="t" fillcolor="#4D4D4F" stroked="f">
                <v:path arrowok="t"/>
                <v:fill/>
              </v:shape>
              <v:shape style="position:absolute;left:3300;top:1714;width:284;height:230" coordorigin="3300,1714" coordsize="284,230" path="m3574,1748l3464,1748,3490,1751,3506,1759,3511,1769,3520,1776,3539,1782,3558,1784,3567,1784,3575,1783,3582,1772,3576,1752,3574,1748e" filled="t" fillcolor="#4D4D4F" stroked="f">
                <v:path arrowok="t"/>
                <v:fill/>
              </v:shape>
            </v:group>
            <v:group style="position:absolute;left:3300;top:2071;width:252;height:236" coordorigin="3300,2071" coordsize="252,236">
              <v:shape style="position:absolute;left:3300;top:2071;width:252;height:236" coordorigin="3300,2071" coordsize="252,236" path="m3532,2071l3320,2071,3320,2224,3532,2224,3532,2216,3328,2216,3328,2079,3532,2079,3532,2071e" filled="t" fillcolor="#4D4D4F" stroked="f">
                <v:path arrowok="t"/>
                <v:fill/>
              </v:shape>
              <v:shape style="position:absolute;left:3300;top:2071;width:252;height:236" coordorigin="3300,2071" coordsize="252,236" path="m3532,2079l3524,2079,3524,2216,3532,2216,3532,2079e" filled="t" fillcolor="#4D4D4F" stroked="f">
                <v:path arrowok="t"/>
                <v:fill/>
              </v:shape>
              <v:shape style="position:absolute;left:3300;top:2071;width:252;height:236" coordorigin="3300,2071" coordsize="252,236" path="m3503,2086l3349,2086,3342,2088,3337,2093,3336,2099,3336,2196,3337,2202,3342,2207,3349,2208,3503,2208,3510,2207,3515,2202,3515,2200,3353,2200,3348,2200,3344,2196,3343,2192,3343,2103,3344,2099,3348,2095,3353,2094,3515,2094,3515,2093,3510,2088,3503,2086e" filled="t" fillcolor="#4D4D4F" stroked="f">
                <v:path arrowok="t"/>
                <v:fill/>
              </v:shape>
              <v:shape style="position:absolute;left:3300;top:2071;width:252;height:236" coordorigin="3300,2071" coordsize="252,236" path="m3515,2094l3499,2094,3504,2095,3508,2099,3509,2103,3509,2192,3508,2196,3504,2200,3499,2200,3515,2200,3516,2196,3516,2099,3515,2094e" filled="t" fillcolor="#4D4D4F" stroked="f">
                <v:path arrowok="t"/>
                <v:fill/>
              </v:shape>
              <v:shape style="position:absolute;left:3300;top:2071;width:252;height:236" coordorigin="3300,2071" coordsize="252,236" path="m3532,2232l3320,2232,3303,2267,3300,2278,3300,2307,3552,2307,3552,2299,3308,2299,3308,2278,3310,2270,3324,2240,3536,2240,3532,2232e" filled="t" fillcolor="#4D4D4F" stroked="f">
                <v:path arrowok="t"/>
                <v:fill/>
              </v:shape>
              <v:shape style="position:absolute;left:3300;top:2071;width:252;height:236" coordorigin="3300,2071" coordsize="252,236" path="m3536,2240l3527,2240,3541,2272,3544,2282,3544,2299,3552,2299,3552,2278,3549,2267,3544,2255,3536,2240e" filled="t" fillcolor="#4D4D4F" stroked="f">
                <v:path arrowok="t"/>
                <v:fill/>
              </v:shape>
              <v:shape style="position:absolute;left:3300;top:2071;width:252;height:236" coordorigin="3300,2071" coordsize="252,236" path="m3356,2250l3336,2250,3336,2258,3474,2258,3474,2265,3336,2265,3336,2273,3356,2273,3356,2265,3494,2265,3494,2258,3356,2258,3356,2250e" filled="t" fillcolor="#4D4D4F" stroked="f">
                <v:path arrowok="t"/>
                <v:fill/>
              </v:shape>
              <v:shape style="position:absolute;left:3300;top:2071;width:252;height:236" coordorigin="3300,2071" coordsize="252,236" path="m3395,2265l3376,2265,3376,2273,3395,2273,3395,2265e" filled="t" fillcolor="#4D4D4F" stroked="f">
                <v:path arrowok="t"/>
                <v:fill/>
              </v:shape>
              <v:shape style="position:absolute;left:3300;top:2071;width:252;height:236" coordorigin="3300,2071" coordsize="252,236" path="m3435,2265l3415,2265,3415,2273,3435,2273,3435,2265e" filled="t" fillcolor="#4D4D4F" stroked="f">
                <v:path arrowok="t"/>
                <v:fill/>
              </v:shape>
              <v:shape style="position:absolute;left:3300;top:2071;width:252;height:236" coordorigin="3300,2071" coordsize="252,236" path="m3474,2265l3455,2265,3455,2273,3474,2273,3474,2265e" filled="t" fillcolor="#4D4D4F" stroked="f">
                <v:path arrowok="t"/>
                <v:fill/>
              </v:shape>
              <v:shape style="position:absolute;left:3300;top:2071;width:252;height:236" coordorigin="3300,2071" coordsize="252,236" path="m3514,2265l3494,2265,3494,2273,3514,2273,3514,2265e" filled="t" fillcolor="#4D4D4F" stroked="f">
                <v:path arrowok="t"/>
                <v:fill/>
              </v:shape>
              <v:shape style="position:absolute;left:3300;top:2071;width:252;height:236" coordorigin="3300,2071" coordsize="252,236" path="m3376,2258l3356,2258,3356,2265,3376,2265,3376,2258e" filled="t" fillcolor="#4D4D4F" stroked="f">
                <v:path arrowok="t"/>
                <v:fill/>
              </v:shape>
              <v:shape style="position:absolute;left:3300;top:2071;width:252;height:236" coordorigin="3300,2071" coordsize="252,236" path="m3415,2258l3396,2258,3396,2265,3415,2265,3415,2258e" filled="t" fillcolor="#4D4D4F" stroked="f">
                <v:path arrowok="t"/>
                <v:fill/>
              </v:shape>
              <v:shape style="position:absolute;left:3300;top:2071;width:252;height:236" coordorigin="3300,2071" coordsize="252,236" path="m3455,2258l3435,2258,3435,2265,3455,2265,3455,2258e" filled="t" fillcolor="#4D4D4F" stroked="f">
                <v:path arrowok="t"/>
                <v:fill/>
              </v:shape>
              <v:shape style="position:absolute;left:3300;top:2071;width:252;height:236" coordorigin="3300,2071" coordsize="252,236" path="m3395,2250l3376,2250,3376,2258,3395,2258,3395,2250e" filled="t" fillcolor="#4D4D4F" stroked="f">
                <v:path arrowok="t"/>
                <v:fill/>
              </v:shape>
              <v:shape style="position:absolute;left:3300;top:2071;width:252;height:236" coordorigin="3300,2071" coordsize="252,236" path="m3435,2250l3415,2250,3415,2258,3435,2258,3435,2250e" filled="t" fillcolor="#4D4D4F" stroked="f">
                <v:path arrowok="t"/>
                <v:fill/>
              </v:shape>
              <v:shape style="position:absolute;left:3300;top:2071;width:252;height:236" coordorigin="3300,2071" coordsize="252,236" path="m3474,2250l3455,2250,3455,2258,3474,2258,3474,2250e" filled="t" fillcolor="#4D4D4F" stroked="f">
                <v:path arrowok="t"/>
                <v:fill/>
              </v:shape>
              <v:shape style="position:absolute;left:3300;top:2071;width:252;height:236" coordorigin="3300,2071" coordsize="252,236" path="m3514,2250l3494,2250,3494,2258,3514,2258,3514,2250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7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1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-25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89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</w:hyperlink>
      <w:r>
        <w:rPr>
          <w:rFonts w:ascii="Arial" w:hAnsi="Arial" w:cs="Arial" w:eastAsia="Arial"/>
          <w:sz w:val="24"/>
          <w:szCs w:val="24"/>
          <w:color w:val="4D4D4F"/>
          <w:spacing w:val="0"/>
          <w:w w:val="95"/>
        </w:rPr>
        <w:t>worksa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5"/>
        </w:rPr>
        <w:t>f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88"/>
        </w:rPr>
        <w:t>e.nt.go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85"/>
        </w:rPr>
        <w:t>.au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Queensland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left="-38" w:right="3507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Queensland</w:t>
      </w:r>
      <w:r>
        <w:rPr>
          <w:rFonts w:ascii="Arial" w:hAnsi="Arial" w:cs="Arial" w:eastAsia="Arial"/>
          <w:sz w:val="24"/>
          <w:szCs w:val="24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Government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2"/>
          <w:w w:val="9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3Q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0.359669pt;margin-top:32.112011pt;width:418.176785pt;height:76.059294pt;mso-position-horizontal-relative:page;mso-position-vertical-relative:paragraph;z-index:-3228" coordorigin="807,642" coordsize="8364,1521">
            <v:group style="position:absolute;left:1442;top:652;width:7719;height:1501" coordorigin="1442,652" coordsize="7719,1501">
              <v:shape style="position:absolute;left:1442;top:652;width:7719;height:1501" coordorigin="1442,652" coordsize="7719,1501" path="m8936,652l1442,657,1442,662,2294,1990,2338,2056,2387,2113,2441,2142,2516,2152,8974,2153,9009,2153,9087,2147,9142,2113,9159,2033,9161,1968,9161,839,9160,804,9154,726,9121,671,9040,654,8975,652,8936,652e" filled="t" fillcolor="#F2DFCF" stroked="f">
                <v:path arrowok="t"/>
                <v:fill/>
              </v:shape>
            </v:group>
            <v:group style="position:absolute;left:817;top:906;width:2068;height:885" coordorigin="817,906" coordsize="2068,885">
              <v:shape style="position:absolute;left:817;top:906;width:2068;height:885" coordorigin="817,906" coordsize="2068,885" path="m949,906l885,908,826,940,817,1014,817,1661,817,1694,828,1762,894,1790,2296,1791,2326,1790,2390,1785,2442,1750,2478,1690,2885,911,2885,908,949,906e" filled="t" fillcolor="#296EB7" stroked="f">
                <v:path arrowok="t"/>
                <v:fill/>
              </v:shape>
            </v:group>
            <v:group style="position:absolute;left:3333;top:1251;width:284;height:230" coordorigin="3333,1251" coordsize="284,230">
              <v:shape style="position:absolute;left:3333;top:1251;width:284;height:230" coordorigin="3333,1251" coordsize="284,230" path="m3453,1307l3419,1307,3419,1335,3375,1407,3368,1427,3365,1445,3365,1481,3586,1481,3586,1436,3585,1428,3581,1416,3578,1410,3433,1410,3433,1397,3570,1397,3564,1387,3433,1387,3433,1374,3556,1374,3550,1365,3433,1365,3433,1352,3542,1352,3532,1335,3532,1327,3453,1327,3453,1307e" filled="t" fillcolor="#4D4D4F" stroked="f">
                <v:path arrowok="t"/>
                <v:fill/>
              </v:shape>
              <v:shape style="position:absolute;left:3333;top:1251;width:284;height:230" coordorigin="3333,1251" coordsize="284,230" path="m3465,1397l3452,1397,3452,1410,3465,1410,3465,1397e" filled="t" fillcolor="#4D4D4F" stroked="f">
                <v:path arrowok="t"/>
                <v:fill/>
              </v:shape>
              <v:shape style="position:absolute;left:3333;top:1251;width:284;height:230" coordorigin="3333,1251" coordsize="284,230" path="m3497,1397l3484,1397,3484,1410,3497,1410,3497,1397e" filled="t" fillcolor="#4D4D4F" stroked="f">
                <v:path arrowok="t"/>
                <v:fill/>
              </v:shape>
              <v:shape style="position:absolute;left:3333;top:1251;width:284;height:230" coordorigin="3333,1251" coordsize="284,230" path="m3570,1397l3516,1397,3516,1410,3578,1410,3577,1408,3570,1397e" filled="t" fillcolor="#4D4D4F" stroked="f">
                <v:path arrowok="t"/>
                <v:fill/>
              </v:shape>
              <v:shape style="position:absolute;left:3333;top:1251;width:284;height:230" coordorigin="3333,1251" coordsize="284,230" path="m3465,1374l3452,1374,3452,1387,3465,1387,3465,1374e" filled="t" fillcolor="#4D4D4F" stroked="f">
                <v:path arrowok="t"/>
                <v:fill/>
              </v:shape>
              <v:shape style="position:absolute;left:3333;top:1251;width:284;height:230" coordorigin="3333,1251" coordsize="284,230" path="m3497,1374l3484,1374,3484,1387,3497,1387,3497,1374e" filled="t" fillcolor="#4D4D4F" stroked="f">
                <v:path arrowok="t"/>
                <v:fill/>
              </v:shape>
              <v:shape style="position:absolute;left:3333;top:1251;width:284;height:230" coordorigin="3333,1251" coordsize="284,230" path="m3556,1374l3516,1374,3516,1387,3564,1387,3556,1374e" filled="t" fillcolor="#4D4D4F" stroked="f">
                <v:path arrowok="t"/>
                <v:fill/>
              </v:shape>
              <v:shape style="position:absolute;left:3333;top:1251;width:284;height:230" coordorigin="3333,1251" coordsize="284,230" path="m3465,1352l3452,1352,3452,1365,3465,1365,3465,1352e" filled="t" fillcolor="#4D4D4F" stroked="f">
                <v:path arrowok="t"/>
                <v:fill/>
              </v:shape>
              <v:shape style="position:absolute;left:3333;top:1251;width:284;height:230" coordorigin="3333,1251" coordsize="284,230" path="m3497,1352l3484,1352,3484,1365,3497,1365,3497,1352e" filled="t" fillcolor="#4D4D4F" stroked="f">
                <v:path arrowok="t"/>
                <v:fill/>
              </v:shape>
              <v:shape style="position:absolute;left:3333;top:1251;width:284;height:230" coordorigin="3333,1251" coordsize="284,230" path="m3542,1352l3516,1352,3516,1365,3550,1365,3542,1352e" filled="t" fillcolor="#4D4D4F" stroked="f">
                <v:path arrowok="t"/>
                <v:fill/>
              </v:shape>
              <v:shape style="position:absolute;left:3333;top:1251;width:284;height:230" coordorigin="3333,1251" coordsize="284,230" path="m3333,1326l3333,1343,3335,1350,3343,1357,3351,1359,3378,1359,3389,1357,3403,1345,3406,1337,3406,1331,3353,1331,3344,1330,3333,1326e" filled="t" fillcolor="#4D4D4F" stroked="f">
                <v:path arrowok="t"/>
                <v:fill/>
              </v:shape>
              <v:shape style="position:absolute;left:3333;top:1251;width:284;height:230" coordorigin="3333,1251" coordsize="284,230" path="m3545,1318l3545,1336,3548,1344,3563,1355,3574,1357,3600,1357,3608,1356,3616,1349,3618,1342,3618,1329,3601,1329,3583,1329,3563,1325,3545,1318e" filled="t" fillcolor="#4D4D4F" stroked="f">
                <v:path arrowok="t"/>
                <v:fill/>
              </v:shape>
              <v:shape style="position:absolute;left:3333;top:1251;width:284;height:230" coordorigin="3333,1251" coordsize="284,230" path="m3406,1319l3400,1322,3381,1329,3361,1331,3406,1331,3406,1319e" filled="t" fillcolor="#4D4D4F" stroked="f">
                <v:path arrowok="t"/>
                <v:fill/>
              </v:shape>
              <v:shape style="position:absolute;left:3333;top:1251;width:284;height:230" coordorigin="3333,1251" coordsize="284,230" path="m3618,1325l3609,1328,3601,1329,3618,1329,3618,1325e" filled="t" fillcolor="#4D4D4F" stroked="f">
                <v:path arrowok="t"/>
                <v:fill/>
              </v:shape>
              <v:shape style="position:absolute;left:3333;top:1251;width:284;height:230" coordorigin="3333,1251" coordsize="284,230" path="m3532,1307l3498,1307,3498,1327,3532,1327,3532,1307e" filled="t" fillcolor="#4D4D4F" stroked="f">
                <v:path arrowok="t"/>
                <v:fill/>
              </v:shape>
              <v:shape style="position:absolute;left:3333;top:1251;width:284;height:230" coordorigin="3333,1251" coordsize="284,230" path="m3463,1251l3402,1258,3346,1281,3333,1319,3342,1322,3351,1324,3368,1324,3387,1319,3406,1310,3408,1301,3416,1294,3433,1289,3460,1286,3497,1285,3607,1285,3601,1272,3526,1254,3487,1251,3463,1251e" filled="t" fillcolor="#4D4D4F" stroked="f">
                <v:path arrowok="t"/>
                <v:fill/>
              </v:shape>
              <v:shape style="position:absolute;left:3333;top:1251;width:284;height:230" coordorigin="3333,1251" coordsize="284,230" path="m3607,1285l3497,1285,3523,1289,3539,1296,3545,1307,3553,1314,3572,1320,3591,1322,3600,1322,3609,1321,3616,1309,3609,1290,3607,1285e" filled="t" fillcolor="#4D4D4F" stroked="f">
                <v:path arrowok="t"/>
                <v:fill/>
              </v:shape>
            </v:group>
            <v:group style="position:absolute;left:3333;top:1648;width:252;height:236" coordorigin="3333,1648" coordsize="252,236">
              <v:shape style="position:absolute;left:3333;top:1648;width:252;height:236" coordorigin="3333,1648" coordsize="252,236" path="m3565,1648l3353,1648,3353,1802,3565,1802,3565,1794,3361,1794,3361,1656,3565,1656,3565,1648e" filled="t" fillcolor="#4D4D4F" stroked="f">
                <v:path arrowok="t"/>
                <v:fill/>
              </v:shape>
              <v:shape style="position:absolute;left:3333;top:1648;width:252;height:236" coordorigin="3333,1648" coordsize="252,236" path="m3565,1656l3558,1656,3558,1794,3565,1794,3565,1656e" filled="t" fillcolor="#4D4D4F" stroked="f">
                <v:path arrowok="t"/>
                <v:fill/>
              </v:shape>
              <v:shape style="position:absolute;left:3333;top:1648;width:252;height:236" coordorigin="3333,1648" coordsize="252,236" path="m3536,1664l3382,1664,3375,1665,3370,1671,3369,1676,3369,1773,3370,1779,3376,1784,3382,1786,3536,1786,3543,1784,3548,1779,3549,1778,3386,1778,3381,1777,3378,1773,3377,1769,3377,1681,3378,1676,3381,1673,3386,1672,3549,1672,3548,1671,3543,1665,3536,1664e" filled="t" fillcolor="#4D4D4F" stroked="f">
                <v:path arrowok="t"/>
                <v:fill/>
              </v:shape>
              <v:shape style="position:absolute;left:3333;top:1648;width:252;height:236" coordorigin="3333,1648" coordsize="252,236" path="m3549,1672l3532,1672,3537,1673,3541,1676,3542,1681,3542,1769,3541,1774,3537,1777,3532,1778,3549,1778,3550,1773,3550,1676,3549,1672e" filled="t" fillcolor="#4D4D4F" stroked="f">
                <v:path arrowok="t"/>
                <v:fill/>
              </v:shape>
              <v:shape style="position:absolute;left:3333;top:1648;width:252;height:236" coordorigin="3333,1648" coordsize="252,236" path="m3565,1809l3353,1809,3336,1844,3333,1855,3333,1884,3585,1884,3585,1876,3341,1876,3341,1855,3343,1848,3358,1817,3569,1817,3565,1809e" filled="t" fillcolor="#4D4D4F" stroked="f">
                <v:path arrowok="t"/>
                <v:fill/>
              </v:shape>
              <v:shape style="position:absolute;left:3333;top:1648;width:252;height:236" coordorigin="3333,1648" coordsize="252,236" path="m3569,1817l3560,1817,3575,1849,3577,1860,3577,1876,3585,1876,3585,1855,3582,1844,3577,1833,3569,1817e" filled="t" fillcolor="#4D4D4F" stroked="f">
                <v:path arrowok="t"/>
                <v:fill/>
              </v:shape>
              <v:shape style="position:absolute;left:3333;top:1648;width:252;height:236" coordorigin="3333,1648" coordsize="252,236" path="m3409,1835l3389,1835,3389,1843,3370,1843,3370,1851,3389,1851,3389,1843,3527,1843,3527,1843,3409,1843,3409,1835e" filled="t" fillcolor="#4D4D4F" stroked="f">
                <v:path arrowok="t"/>
                <v:fill/>
              </v:shape>
              <v:shape style="position:absolute;left:3333;top:1648;width:252;height:236" coordorigin="3333,1648" coordsize="252,236" path="m3428,1843l3409,1843,3409,1851,3428,1851,3428,1843e" filled="t" fillcolor="#4D4D4F" stroked="f">
                <v:path arrowok="t"/>
                <v:fill/>
              </v:shape>
              <v:shape style="position:absolute;left:3333;top:1648;width:252;height:236" coordorigin="3333,1648" coordsize="252,236" path="m3468,1843l3449,1843,3449,1851,3468,1851,3468,1843e" filled="t" fillcolor="#4D4D4F" stroked="f">
                <v:path arrowok="t"/>
                <v:fill/>
              </v:shape>
              <v:shape style="position:absolute;left:3333;top:1648;width:252;height:236" coordorigin="3333,1648" coordsize="252,236" path="m3507,1843l3488,1843,3488,1851,3507,1851,3507,1843e" filled="t" fillcolor="#4D4D4F" stroked="f">
                <v:path arrowok="t"/>
                <v:fill/>
              </v:shape>
              <v:shape style="position:absolute;left:3333;top:1648;width:252;height:236" coordorigin="3333,1648" coordsize="252,236" path="m3547,1843l3527,1843,3527,1851,3547,1851,3547,1843e" filled="t" fillcolor="#4D4D4F" stroked="f">
                <v:path arrowok="t"/>
                <v:fill/>
              </v:shape>
              <v:shape style="position:absolute;left:3333;top:1648;width:252;height:236" coordorigin="3333,1648" coordsize="252,236" path="m3449,1835l3429,1835,3429,1843,3449,1843,3449,1835e" filled="t" fillcolor="#4D4D4F" stroked="f">
                <v:path arrowok="t"/>
                <v:fill/>
              </v:shape>
              <v:shape style="position:absolute;left:3333;top:1648;width:252;height:236" coordorigin="3333,1648" coordsize="252,236" path="m3488,1835l3468,1835,3468,1843,3488,1843,3488,1835e" filled="t" fillcolor="#4D4D4F" stroked="f">
                <v:path arrowok="t"/>
                <v:fill/>
              </v:shape>
              <v:shape style="position:absolute;left:3333;top:1648;width:252;height:236" coordorigin="3333,1648" coordsize="252,236" path="m3389,1827l3370,1827,3370,1835,3507,1835,3507,1843,3527,1843,3527,1835,3389,1835,3389,1827e" filled="t" fillcolor="#4D4D4F" stroked="f">
                <v:path arrowok="t"/>
                <v:fill/>
              </v:shape>
              <v:shape style="position:absolute;left:3333;top:1648;width:252;height:236" coordorigin="3333,1648" coordsize="252,236" path="m3428,1827l3409,1827,3409,1835,3428,1835,3428,1827e" filled="t" fillcolor="#4D4D4F" stroked="f">
                <v:path arrowok="t"/>
                <v:fill/>
              </v:shape>
              <v:shape style="position:absolute;left:3333;top:1648;width:252;height:236" coordorigin="3333,1648" coordsize="252,236" path="m3468,1827l3449,1827,3449,1835,3468,1835,3468,1827e" filled="t" fillcolor="#4D4D4F" stroked="f">
                <v:path arrowok="t"/>
                <v:fill/>
              </v:shape>
              <v:shape style="position:absolute;left:3333;top:1648;width:252;height:236" coordorigin="3333,1648" coordsize="252,236" path="m3507,1827l3488,1827,3488,1835,3507,1835,3507,1827e" filled="t" fillcolor="#4D4D4F" stroked="f">
                <v:path arrowok="t"/>
                <v:fill/>
              </v:shape>
              <v:shape style="position:absolute;left:3333;top:1648;width:252;height:236" coordorigin="3333,1648" coordsize="252,236" path="m3547,1827l3527,1827,3527,1835,3547,1835,3547,1827e" filled="t" fillcolor="#4D4D4F" stroked="f">
                <v:path arrowok="t"/>
                <v:fill/>
              </v:shape>
            </v:group>
            <w10:wrap type="none"/>
          </v:group>
        </w:pict>
      </w:r>
      <w:hyperlink r:id="rId90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.qld.go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276" w:space="1144"/>
            <w:col w:w="6300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35" coordorigin="0,0" coordsize="9978,14173">
            <v:shape style="position:absolute;left:0;top:0;width:9978;height:14173" coordorigin="0,0" coordsize="9978,14173" path="m0,14173l9978,14173,9978,0,0,0,0,14173e" filled="t" fillcolor="#E9C6AB" stroked="f">
              <v:path arrowok="t"/>
              <v:fill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0" w:after="0" w:line="239" w:lineRule="exact"/>
        <w:ind w:left="15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5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Envi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onment</w:t>
      </w:r>
      <w:r>
        <w:rPr>
          <w:rFonts w:ascii="Arial" w:hAnsi="Arial" w:cs="Arial" w:eastAsia="Arial"/>
          <w:sz w:val="24"/>
          <w:szCs w:val="24"/>
          <w:color w:val="4D4D4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otection</w:t>
      </w:r>
      <w:r>
        <w:rPr>
          <w:rFonts w:ascii="Arial" w:hAnsi="Arial" w:cs="Arial" w:eastAsia="Arial"/>
          <w:sz w:val="24"/>
          <w:szCs w:val="24"/>
          <w:color w:val="4D4D4F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Authority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440" w:right="392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8204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2004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91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6"/>
          </w:rPr>
          <w:t>.epa.sa.go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6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995" w:space="1458"/>
            <w:col w:w="62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7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asmania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orkplace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4D4D4F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asmania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322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7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asmania)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6233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states)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7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92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wst.tas.go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7"/>
          </w:rPr>
          <w:t>.au/sa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7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ety_comply/asbestos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7438953" w:footer="466" w:top="1240" w:bottom="660" w:left="400" w:right="1380"/>
          <w:pgSz w:w="9980" w:h="14180"/>
          <w:cols w:num="2" w:equalWidth="0">
            <w:col w:w="1333" w:space="1392"/>
            <w:col w:w="5475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5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ictoria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Envi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onment</w:t>
      </w:r>
      <w:r>
        <w:rPr>
          <w:rFonts w:ascii="Arial" w:hAnsi="Arial" w:cs="Arial" w:eastAsia="Arial"/>
          <w:sz w:val="24"/>
          <w:szCs w:val="24"/>
          <w:color w:val="4D4D4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otection</w:t>
      </w:r>
      <w:r>
        <w:rPr>
          <w:rFonts w:ascii="Arial" w:hAnsi="Arial" w:cs="Arial" w:eastAsia="Arial"/>
          <w:sz w:val="24"/>
          <w:szCs w:val="24"/>
          <w:color w:val="4D4D4F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Authority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9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4D4D4F"/>
          <w:spacing w:val="-18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1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4"/>
          <w:w w:val="90"/>
        </w:rPr>
        <w:t>I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1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842)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93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.epa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vic.go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138" w:space="1586"/>
            <w:col w:w="54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272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5"/>
        </w:rPr>
        <w:t>ictoria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3164" w:right="258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089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 </w:t>
      </w:r>
      <w:hyperlink r:id="rId94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2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2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vic.go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exact"/>
        <w:ind w:left="4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  <w:position w:val="-1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estern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52" w:lineRule="auto"/>
        <w:ind w:right="257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Con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act</w:t>
      </w:r>
      <w:r>
        <w:rPr>
          <w:rFonts w:ascii="Arial" w:hAnsi="Arial" w:cs="Arial" w:eastAsia="Arial"/>
          <w:sz w:val="24"/>
          <w:szCs w:val="24"/>
          <w:color w:val="4D4D4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government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100"/>
        </w:rPr>
        <w:t>’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D4D4F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envi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1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onmen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3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al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4"/>
          <w:szCs w:val="24"/>
          <w:color w:val="4D4D4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6"/>
        </w:rPr>
        <w:t>officer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See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‘</w:t>
      </w:r>
      <w:r>
        <w:rPr>
          <w:rFonts w:ascii="Arial" w:hAnsi="Arial" w:cs="Arial" w:eastAsia="Arial"/>
          <w:sz w:val="24"/>
          <w:szCs w:val="24"/>
          <w:color w:val="4D4D4F"/>
          <w:spacing w:val="-9"/>
          <w:w w:val="92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2"/>
        </w:rPr>
        <w:t>hite</w:t>
      </w:r>
      <w:r>
        <w:rPr>
          <w:rFonts w:ascii="Arial" w:hAnsi="Arial" w:cs="Arial" w:eastAsia="Arial"/>
          <w:sz w:val="24"/>
          <w:szCs w:val="24"/>
          <w:color w:val="4D4D4F"/>
          <w:spacing w:val="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ages’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277" w:space="1458"/>
            <w:col w:w="54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27" coordorigin="0,0" coordsize="9978,14173">
            <v:shape style="position:absolute;left:0;top:0;width:9978;height:14173" coordorigin="0,0" coordsize="9978,14173" path="m0,14173l9978,14173,9978,0,0,0,0,14173e" filled="t" fillcolor="#E9C6AB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973768pt;margin-top:55.98735pt;width:418.176786pt;height:98.978285pt;mso-position-horizontal-relative:page;mso-position-vertical-relative:page;z-index:-3226" coordorigin="599,1120" coordsize="8364,1980">
            <v:group style="position:absolute;left:1234;top:1130;width:7719;height:1960" coordorigin="1234,1130" coordsize="7719,1960">
              <v:shape style="position:absolute;left:1234;top:1130;width:7719;height:1960" coordorigin="1234,1130" coordsize="7719,1960" path="m8728,1130l1234,1135,1234,1141,2106,2916,2143,2988,2187,3049,2241,3078,2321,3088,8766,3089,8801,3089,8879,3082,8934,3049,8952,2969,8953,1317,8953,1282,8946,1204,8913,1149,8832,1131,8768,1130,8728,1130e" filled="t" fillcolor="#F2DFCF" stroked="f">
                <v:path arrowok="t"/>
                <v:fill/>
              </v:shape>
            </v:group>
            <v:group style="position:absolute;left:609;top:1383;width:2068;height:885" coordorigin="609,1383" coordsize="2068,885">
              <v:shape style="position:absolute;left:609;top:1383;width:2068;height:885" coordorigin="609,1383" coordsize="2068,885" path="m742,1383l677,1385,618,1417,610,1491,609,2138,610,2172,620,2239,686,2267,2088,2268,2118,2268,2182,2262,2234,2227,2270,2167,2677,1388,2677,1385,742,1383e" filled="t" fillcolor="#296EB7" stroked="f">
                <v:path arrowok="t"/>
                <v:fill/>
              </v:shape>
            </v:group>
            <v:group style="position:absolute;left:3126;top:1769;width:284;height:230" coordorigin="3126,1769" coordsize="284,230">
              <v:shape style="position:absolute;left:3126;top:1769;width:284;height:230" coordorigin="3126,1769" coordsize="284,230" path="m3245,1824l3212,1824,3212,1853,3167,1925,3160,1944,3157,1963,3157,1998,3378,1998,3378,1953,3377,1945,3374,1933,3370,1927,3226,1927,3226,1914,3362,1914,3356,1905,3226,1905,3226,1892,3348,1892,3342,1882,3226,1882,3226,1869,3334,1869,3324,1853,3324,1845,3245,1845,3245,1824e" filled="t" fillcolor="#4D4D4F" stroked="f">
                <v:path arrowok="t"/>
                <v:fill/>
              </v:shape>
              <v:shape style="position:absolute;left:3126;top:1769;width:284;height:230" coordorigin="3126,1769" coordsize="284,230" path="m3257,1914l3244,1914,3244,1927,3257,1927,3257,1914e" filled="t" fillcolor="#4D4D4F" stroked="f">
                <v:path arrowok="t"/>
                <v:fill/>
              </v:shape>
              <v:shape style="position:absolute;left:3126;top:1769;width:284;height:230" coordorigin="3126,1769" coordsize="284,230" path="m3289,1914l3276,1914,3276,1927,3289,1927,3289,1914e" filled="t" fillcolor="#4D4D4F" stroked="f">
                <v:path arrowok="t"/>
                <v:fill/>
              </v:shape>
              <v:shape style="position:absolute;left:3126;top:1769;width:284;height:230" coordorigin="3126,1769" coordsize="284,230" path="m3362,1914l3308,1914,3308,1927,3370,1927,3370,1926,3362,1914e" filled="t" fillcolor="#4D4D4F" stroked="f">
                <v:path arrowok="t"/>
                <v:fill/>
              </v:shape>
              <v:shape style="position:absolute;left:3126;top:1769;width:284;height:230" coordorigin="3126,1769" coordsize="284,230" path="m3257,1892l3244,1892,3244,1905,3257,1905,3257,1892e" filled="t" fillcolor="#4D4D4F" stroked="f">
                <v:path arrowok="t"/>
                <v:fill/>
              </v:shape>
              <v:shape style="position:absolute;left:3126;top:1769;width:284;height:230" coordorigin="3126,1769" coordsize="284,230" path="m3289,1892l3276,1892,3276,1905,3289,1905,3289,1892e" filled="t" fillcolor="#4D4D4F" stroked="f">
                <v:path arrowok="t"/>
                <v:fill/>
              </v:shape>
              <v:shape style="position:absolute;left:3126;top:1769;width:284;height:230" coordorigin="3126,1769" coordsize="284,230" path="m3348,1892l3308,1892,3308,1905,3356,1905,3348,1892e" filled="t" fillcolor="#4D4D4F" stroked="f">
                <v:path arrowok="t"/>
                <v:fill/>
              </v:shape>
              <v:shape style="position:absolute;left:3126;top:1769;width:284;height:230" coordorigin="3126,1769" coordsize="284,230" path="m3257,1869l3244,1869,3244,1882,3257,1882,3257,1869e" filled="t" fillcolor="#4D4D4F" stroked="f">
                <v:path arrowok="t"/>
                <v:fill/>
              </v:shape>
              <v:shape style="position:absolute;left:3126;top:1769;width:284;height:230" coordorigin="3126,1769" coordsize="284,230" path="m3289,1869l3276,1869,3276,1882,3289,1882,3289,1869e" filled="t" fillcolor="#4D4D4F" stroked="f">
                <v:path arrowok="t"/>
                <v:fill/>
              </v:shape>
              <v:shape style="position:absolute;left:3126;top:1769;width:284;height:230" coordorigin="3126,1769" coordsize="284,230" path="m3334,1869l3308,1869,3308,1882,3342,1882,3334,1869e" filled="t" fillcolor="#4D4D4F" stroked="f">
                <v:path arrowok="t"/>
                <v:fill/>
              </v:shape>
              <v:shape style="position:absolute;left:3126;top:1769;width:284;height:230" coordorigin="3126,1769" coordsize="284,230" path="m3126,1844l3126,1861,3128,1868,3136,1875,3143,1877,3170,1877,3181,1874,3195,1863,3199,1854,3199,1849,3145,1849,3136,1847,3126,1844e" filled="t" fillcolor="#4D4D4F" stroked="f">
                <v:path arrowok="t"/>
                <v:fill/>
              </v:shape>
              <v:shape style="position:absolute;left:3126;top:1769;width:284;height:230" coordorigin="3126,1769" coordsize="284,230" path="m3337,1835l3337,1853,3341,1861,3355,1872,3367,1875,3392,1875,3400,1873,3408,1866,3410,1860,3410,1847,3393,1847,3375,1847,3356,1843,3337,1835e" filled="t" fillcolor="#4D4D4F" stroked="f">
                <v:path arrowok="t"/>
                <v:fill/>
              </v:shape>
              <v:shape style="position:absolute;left:3126;top:1769;width:284;height:230" coordorigin="3126,1769" coordsize="284,230" path="m3199,1836l3192,1840,3173,1846,3153,1849,3199,1849,3199,1836e" filled="t" fillcolor="#4D4D4F" stroked="f">
                <v:path arrowok="t"/>
                <v:fill/>
              </v:shape>
              <v:shape style="position:absolute;left:3126;top:1769;width:284;height:230" coordorigin="3126,1769" coordsize="284,230" path="m3410,1843l3402,1846,3393,1847,3410,1847,3410,1843e" filled="t" fillcolor="#4D4D4F" stroked="f">
                <v:path arrowok="t"/>
                <v:fill/>
              </v:shape>
              <v:shape style="position:absolute;left:3126;top:1769;width:284;height:230" coordorigin="3126,1769" coordsize="284,230" path="m3324,1824l3290,1824,3290,1845,3324,1845,3324,1824e" filled="t" fillcolor="#4D4D4F" stroked="f">
                <v:path arrowok="t"/>
                <v:fill/>
              </v:shape>
              <v:shape style="position:absolute;left:3126;top:1769;width:284;height:230" coordorigin="3126,1769" coordsize="284,230" path="m3255,1769l3194,1775,3138,1798,3126,1836,3135,1840,3144,1842,3160,1841,3179,1837,3199,1828,3200,1818,3209,1811,3225,1806,3252,1803,3289,1803,3399,1803,3393,1790,3318,1771,3280,1769,3255,1769e" filled="t" fillcolor="#4D4D4F" stroked="f">
                <v:path arrowok="t"/>
                <v:fill/>
              </v:shape>
              <v:shape style="position:absolute;left:3126;top:1769;width:284;height:230" coordorigin="3126,1769" coordsize="284,230" path="m3399,1803l3289,1803,3316,1806,3332,1814,3337,1824,3345,1831,3365,1837,3383,1839,3392,1839,3401,1838,3408,1827,3402,1807,3399,1803e" filled="t" fillcolor="#4D4D4F" stroked="f">
                <v:path arrowok="t"/>
                <v:fill/>
              </v:shape>
            </v:group>
            <v:group style="position:absolute;left:3126;top:2172;width:284;height:230" coordorigin="3126,2172" coordsize="284,230">
              <v:shape style="position:absolute;left:3126;top:2172;width:284;height:230" coordorigin="3126,2172" coordsize="284,230" path="m3245,2228l3212,2228,3212,2256,3167,2328,3160,2347,3157,2366,3157,2402,3378,2402,3378,2356,3377,2349,3374,2337,3370,2330,3226,2330,3226,2317,3362,2317,3356,2308,3226,2308,3226,2295,3348,2295,3342,2286,3226,2286,3226,2272,3334,2272,3324,2256,3324,2248,3245,2248,3245,2228e" filled="t" fillcolor="#4D4D4F" stroked="f">
                <v:path arrowok="t"/>
                <v:fill/>
              </v:shape>
              <v:shape style="position:absolute;left:3126;top:2172;width:284;height:230" coordorigin="3126,2172" coordsize="284,230" path="m3257,2317l3244,2317,3244,2330,3257,2330,3257,2317e" filled="t" fillcolor="#4D4D4F" stroked="f">
                <v:path arrowok="t"/>
                <v:fill/>
              </v:shape>
              <v:shape style="position:absolute;left:3126;top:2172;width:284;height:230" coordorigin="3126,2172" coordsize="284,230" path="m3289,2317l3276,2317,3276,2330,3289,2330,3289,2317e" filled="t" fillcolor="#4D4D4F" stroked="f">
                <v:path arrowok="t"/>
                <v:fill/>
              </v:shape>
              <v:shape style="position:absolute;left:3126;top:2172;width:284;height:230" coordorigin="3126,2172" coordsize="284,230" path="m3362,2317l3308,2317,3308,2330,3370,2330,3370,2329,3362,2317e" filled="t" fillcolor="#4D4D4F" stroked="f">
                <v:path arrowok="t"/>
                <v:fill/>
              </v:shape>
              <v:shape style="position:absolute;left:3126;top:2172;width:284;height:230" coordorigin="3126,2172" coordsize="284,230" path="m3257,2295l3244,2295,3244,2308,3257,2308,3257,2295e" filled="t" fillcolor="#4D4D4F" stroked="f">
                <v:path arrowok="t"/>
                <v:fill/>
              </v:shape>
              <v:shape style="position:absolute;left:3126;top:2172;width:284;height:230" coordorigin="3126,2172" coordsize="284,230" path="m3289,2295l3276,2295,3276,2308,3289,2308,3289,2295e" filled="t" fillcolor="#4D4D4F" stroked="f">
                <v:path arrowok="t"/>
                <v:fill/>
              </v:shape>
              <v:shape style="position:absolute;left:3126;top:2172;width:284;height:230" coordorigin="3126,2172" coordsize="284,230" path="m3348,2295l3308,2295,3308,2308,3356,2308,3348,2295e" filled="t" fillcolor="#4D4D4F" stroked="f">
                <v:path arrowok="t"/>
                <v:fill/>
              </v:shape>
              <v:shape style="position:absolute;left:3126;top:2172;width:284;height:230" coordorigin="3126,2172" coordsize="284,230" path="m3257,2272l3244,2272,3244,2286,3257,2286,3257,2272e" filled="t" fillcolor="#4D4D4F" stroked="f">
                <v:path arrowok="t"/>
                <v:fill/>
              </v:shape>
              <v:shape style="position:absolute;left:3126;top:2172;width:284;height:230" coordorigin="3126,2172" coordsize="284,230" path="m3289,2272l3276,2272,3276,2286,3289,2286,3289,2272e" filled="t" fillcolor="#4D4D4F" stroked="f">
                <v:path arrowok="t"/>
                <v:fill/>
              </v:shape>
              <v:shape style="position:absolute;left:3126;top:2172;width:284;height:230" coordorigin="3126,2172" coordsize="284,230" path="m3334,2272l3308,2272,3308,2286,3342,2286,3334,2272e" filled="t" fillcolor="#4D4D4F" stroked="f">
                <v:path arrowok="t"/>
                <v:fill/>
              </v:shape>
              <v:shape style="position:absolute;left:3126;top:2172;width:284;height:230" coordorigin="3126,2172" coordsize="284,230" path="m3126,2247l3126,2264,3128,2271,3136,2278,3143,2280,3170,2280,3181,2277,3195,2266,3199,2257,3199,2252,3145,2252,3136,2250,3126,2247e" filled="t" fillcolor="#4D4D4F" stroked="f">
                <v:path arrowok="t"/>
                <v:fill/>
              </v:shape>
              <v:shape style="position:absolute;left:3126;top:2172;width:284;height:230" coordorigin="3126,2172" coordsize="284,230" path="m3337,2239l3337,2257,3341,2265,3355,2276,3367,2278,3392,2278,3400,2277,3408,2270,3410,2263,3410,2250,3393,2250,3375,2250,3356,2246,3337,2239e" filled="t" fillcolor="#4D4D4F" stroked="f">
                <v:path arrowok="t"/>
                <v:fill/>
              </v:shape>
              <v:shape style="position:absolute;left:3126;top:2172;width:284;height:230" coordorigin="3126,2172" coordsize="284,230" path="m3199,2240l3192,2243,3173,2250,3153,2252,3199,2252,3199,2240e" filled="t" fillcolor="#4D4D4F" stroked="f">
                <v:path arrowok="t"/>
                <v:fill/>
              </v:shape>
              <v:shape style="position:absolute;left:3126;top:2172;width:284;height:230" coordorigin="3126,2172" coordsize="284,230" path="m3410,2246l3402,2249,3393,2250,3410,2250,3410,2246e" filled="t" fillcolor="#4D4D4F" stroked="f">
                <v:path arrowok="t"/>
                <v:fill/>
              </v:shape>
              <v:shape style="position:absolute;left:3126;top:2172;width:284;height:230" coordorigin="3126,2172" coordsize="284,230" path="m3324,2228l3290,2228,3290,2248,3324,2248,3324,2228e" filled="t" fillcolor="#4D4D4F" stroked="f">
                <v:path arrowok="t"/>
                <v:fill/>
              </v:shape>
              <v:shape style="position:absolute;left:3126;top:2172;width:284;height:230" coordorigin="3126,2172" coordsize="284,230" path="m3255,2172l3194,2179,3138,2202,3126,2240,3135,2243,3144,2245,3160,2245,3179,2240,3199,2231,3200,2222,3209,2215,3225,2210,3252,2207,3289,2206,3399,2206,3393,2193,3318,2175,3280,2172,3255,2172e" filled="t" fillcolor="#4D4D4F" stroked="f">
                <v:path arrowok="t"/>
                <v:fill/>
              </v:shape>
              <v:shape style="position:absolute;left:3126;top:2172;width:284;height:230" coordorigin="3126,2172" coordsize="284,230" path="m3399,2206l3289,2206,3316,2210,3332,2217,3337,2228,3345,2234,3365,2241,3383,2243,3392,2243,3401,2242,3408,2230,3402,2211,3399,2206e" filled="t" fillcolor="#4D4D4F" stroked="f">
                <v:path arrowok="t"/>
                <v:fill/>
              </v:shape>
            </v:group>
            <v:group style="position:absolute;left:3126;top:2569;width:252;height:236" coordorigin="3126,2569" coordsize="252,236">
              <v:shape style="position:absolute;left:3126;top:2569;width:252;height:236" coordorigin="3126,2569" coordsize="252,236" path="m3358,2569l3145,2569,3145,2722,3358,2722,3358,2715,3153,2715,3153,2577,3358,2577,3358,2569e" filled="t" fillcolor="#4D4D4F" stroked="f">
                <v:path arrowok="t"/>
                <v:fill/>
              </v:shape>
              <v:shape style="position:absolute;left:3126;top:2569;width:252;height:236" coordorigin="3126,2569" coordsize="252,236" path="m3358,2577l3350,2577,3350,2715,3358,2715,3358,2577e" filled="t" fillcolor="#4D4D4F" stroked="f">
                <v:path arrowok="t"/>
                <v:fill/>
              </v:shape>
              <v:shape style="position:absolute;left:3126;top:2569;width:252;height:236" coordorigin="3126,2569" coordsize="252,236" path="m3329,2585l3175,2585,3168,2586,3162,2591,3161,2597,3161,2694,3162,2700,3168,2705,3175,2707,3328,2707,3335,2705,3341,2700,3341,2699,3178,2699,3174,2698,3170,2694,3169,2690,3169,2602,3170,2597,3174,2594,3178,2593,3341,2593,3341,2591,3335,2586,3329,2585e" filled="t" fillcolor="#4D4D4F" stroked="f">
                <v:path arrowok="t"/>
                <v:fill/>
              </v:shape>
              <v:shape style="position:absolute;left:3126;top:2569;width:252;height:236" coordorigin="3126,2569" coordsize="252,236" path="m3341,2593l3324,2593,3329,2594,3333,2597,3334,2602,3334,2690,3333,2694,3329,2698,3325,2699,3341,2699,3342,2694,3342,2597,3341,2593e" filled="t" fillcolor="#4D4D4F" stroked="f">
                <v:path arrowok="t"/>
                <v:fill/>
              </v:shape>
              <v:shape style="position:absolute;left:3126;top:2569;width:252;height:236" coordorigin="3126,2569" coordsize="252,236" path="m3358,2730l3145,2730,3129,2765,3126,2776,3126,2805,3377,2805,3377,2797,3134,2797,3134,2776,3136,2769,3150,2738,3362,2738,3358,2730e" filled="t" fillcolor="#4D4D4F" stroked="f">
                <v:path arrowok="t"/>
                <v:fill/>
              </v:shape>
              <v:shape style="position:absolute;left:3126;top:2569;width:252;height:236" coordorigin="3126,2569" coordsize="252,236" path="m3362,2738l3353,2738,3367,2770,3369,2781,3369,2797,3377,2797,3377,2776,3375,2765,3369,2754,3362,2738e" filled="t" fillcolor="#4D4D4F" stroked="f">
                <v:path arrowok="t"/>
                <v:fill/>
              </v:shape>
              <v:shape style="position:absolute;left:3126;top:2569;width:252;height:236" coordorigin="3126,2569" coordsize="252,236" path="m3201,2756l3181,2756,3181,2764,3162,2764,3162,2771,3182,2771,3182,2764,3320,2764,3320,2764,3201,2764,3201,2756e" filled="t" fillcolor="#4D4D4F" stroked="f">
                <v:path arrowok="t"/>
                <v:fill/>
              </v:shape>
              <v:shape style="position:absolute;left:3126;top:2569;width:252;height:236" coordorigin="3126,2569" coordsize="252,236" path="m3221,2764l3202,2764,3202,2771,3221,2771,3221,2764e" filled="t" fillcolor="#4D4D4F" stroked="f">
                <v:path arrowok="t"/>
                <v:fill/>
              </v:shape>
              <v:shape style="position:absolute;left:3126;top:2569;width:252;height:236" coordorigin="3126,2569" coordsize="252,236" path="m3260,2764l3241,2764,3241,2771,3260,2771,3260,2764e" filled="t" fillcolor="#4D4D4F" stroked="f">
                <v:path arrowok="t"/>
                <v:fill/>
              </v:shape>
              <v:shape style="position:absolute;left:3126;top:2569;width:252;height:236" coordorigin="3126,2569" coordsize="252,236" path="m3300,2764l3280,2764,3280,2771,3300,2771,3300,2764e" filled="t" fillcolor="#4D4D4F" stroked="f">
                <v:path arrowok="t"/>
                <v:fill/>
              </v:shape>
              <v:shape style="position:absolute;left:3126;top:2569;width:252;height:236" coordorigin="3126,2569" coordsize="252,236" path="m3339,2764l3319,2764,3319,2771,3339,2771,3339,2764e" filled="t" fillcolor="#4D4D4F" stroked="f">
                <v:path arrowok="t"/>
                <v:fill/>
              </v:shape>
              <v:shape style="position:absolute;left:3126;top:2569;width:252;height:236" coordorigin="3126,2569" coordsize="252,236" path="m3241,2756l3221,2756,3221,2764,3241,2764,3241,2756e" filled="t" fillcolor="#4D4D4F" stroked="f">
                <v:path arrowok="t"/>
                <v:fill/>
              </v:shape>
              <v:shape style="position:absolute;left:3126;top:2569;width:252;height:236" coordorigin="3126,2569" coordsize="252,236" path="m3280,2756l3260,2756,3260,2764,3280,2764,3280,2756e" filled="t" fillcolor="#4D4D4F" stroked="f">
                <v:path arrowok="t"/>
                <v:fill/>
              </v:shape>
              <v:shape style="position:absolute;left:3126;top:2569;width:252;height:236" coordorigin="3126,2569" coordsize="252,236" path="m3182,2748l3162,2748,3162,2756,3300,2756,3300,2764,3320,2764,3320,2756,3182,2756,3182,2748e" filled="t" fillcolor="#4D4D4F" stroked="f">
                <v:path arrowok="t"/>
                <v:fill/>
              </v:shape>
              <v:shape style="position:absolute;left:3126;top:2569;width:252;height:236" coordorigin="3126,2569" coordsize="252,236" path="m3221,2748l3202,2748,3202,2756,3221,2756,3221,2748e" filled="t" fillcolor="#4D4D4F" stroked="f">
                <v:path arrowok="t"/>
                <v:fill/>
              </v:shape>
              <v:shape style="position:absolute;left:3126;top:2569;width:252;height:236" coordorigin="3126,2569" coordsize="252,236" path="m3260,2748l3241,2748,3241,2756,3260,2756,3260,2748e" filled="t" fillcolor="#4D4D4F" stroked="f">
                <v:path arrowok="t"/>
                <v:fill/>
              </v:shape>
              <v:shape style="position:absolute;left:3126;top:2569;width:252;height:236" coordorigin="3126,2569" coordsize="252,236" path="m3300,2748l3280,2748,3280,2756,3300,2756,3300,2748e" filled="t" fillcolor="#4D4D4F" stroked="f">
                <v:path arrowok="t"/>
                <v:fill/>
              </v:shape>
              <v:shape style="position:absolute;left:3126;top:2569;width:252;height:236" coordorigin="3126,2569" coordsize="252,236" path="m3339,2748l3319,2748,3319,2756,3339,2756,3339,2748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869867pt;margin-top:159.820969pt;width:418.176785pt;height:75.350294pt;mso-position-horizontal-relative:page;mso-position-vertical-relative:page;z-index:-3225" coordorigin="597,3196" coordsize="8364,1507">
            <v:group style="position:absolute;left:1232;top:3206;width:7719;height:1487" coordorigin="1232,3206" coordsize="7719,1487">
              <v:shape style="position:absolute;left:1232;top:3206;width:7719;height:1487" coordorigin="1232,3206" coordsize="7719,1487" path="m8726,3206l1232,3211,1232,3217,2083,4530,2128,4596,2177,4653,2231,4682,2305,4692,8764,4693,8799,4693,8877,4687,8932,4653,8949,4573,8951,4508,8951,3393,8951,3358,8944,3280,8911,3225,8830,3208,8765,3206,8726,3206e" filled="t" fillcolor="#FFFFFF" stroked="f">
                <v:path arrowok="t"/>
                <v:fill/>
              </v:shape>
            </v:group>
            <v:group style="position:absolute;left:607;top:3460;width:2068;height:885" coordorigin="607,3460" coordsize="2068,885">
              <v:shape style="position:absolute;left:607;top:3460;width:2068;height:885" coordorigin="607,3460" coordsize="2068,885" path="m740,3460l675,3462,616,3494,608,3568,607,4215,608,4248,618,4316,684,4344,2086,4345,2116,4345,2180,4339,2232,4304,2268,4244,2675,3465,2675,3462,740,3460e" filled="t" fillcolor="#296EB7" stroked="f">
                <v:path arrowok="t"/>
                <v:fill/>
              </v:shape>
            </v:group>
            <v:group style="position:absolute;left:3124;top:3805;width:284;height:230" coordorigin="3124,3805" coordsize="284,230">
              <v:shape style="position:absolute;left:3124;top:3805;width:284;height:230" coordorigin="3124,3805" coordsize="284,230" path="m3243,3861l3210,3861,3210,3889,3165,3962,3158,3981,3155,3999,3155,4035,3376,4035,3376,3990,3375,3982,3371,3970,3368,3964,3224,3964,3224,3951,3360,3951,3354,3941,3224,3941,3224,3928,3346,3928,3340,3919,3224,3919,3224,3906,3332,3906,3322,3889,3322,3881,3243,3881,3243,3861e" filled="t" fillcolor="#4D4D4F" stroked="f">
                <v:path arrowok="t"/>
                <v:fill/>
              </v:shape>
              <v:shape style="position:absolute;left:3124;top:3805;width:284;height:230" coordorigin="3124,3805" coordsize="284,230" path="m3255,3951l3242,3951,3242,3964,3255,3964,3255,3951e" filled="t" fillcolor="#4D4D4F" stroked="f">
                <v:path arrowok="t"/>
                <v:fill/>
              </v:shape>
              <v:shape style="position:absolute;left:3124;top:3805;width:284;height:230" coordorigin="3124,3805" coordsize="284,230" path="m3287,3951l3274,3951,3274,3964,3287,3964,3287,3951e" filled="t" fillcolor="#4D4D4F" stroked="f">
                <v:path arrowok="t"/>
                <v:fill/>
              </v:shape>
              <v:shape style="position:absolute;left:3124;top:3805;width:284;height:230" coordorigin="3124,3805" coordsize="284,230" path="m3360,3951l3306,3951,3306,3964,3368,3964,3368,3962,3360,3951e" filled="t" fillcolor="#4D4D4F" stroked="f">
                <v:path arrowok="t"/>
                <v:fill/>
              </v:shape>
              <v:shape style="position:absolute;left:3124;top:3805;width:284;height:230" coordorigin="3124,3805" coordsize="284,230" path="m3255,3928l3242,3928,3242,3941,3255,3941,3255,3928e" filled="t" fillcolor="#4D4D4F" stroked="f">
                <v:path arrowok="t"/>
                <v:fill/>
              </v:shape>
              <v:shape style="position:absolute;left:3124;top:3805;width:284;height:230" coordorigin="3124,3805" coordsize="284,230" path="m3287,3928l3274,3928,3274,3941,3287,3941,3287,3928e" filled="t" fillcolor="#4D4D4F" stroked="f">
                <v:path arrowok="t"/>
                <v:fill/>
              </v:shape>
              <v:shape style="position:absolute;left:3124;top:3805;width:284;height:230" coordorigin="3124,3805" coordsize="284,230" path="m3346,3928l3306,3928,3306,3941,3354,3941,3346,3928e" filled="t" fillcolor="#4D4D4F" stroked="f">
                <v:path arrowok="t"/>
                <v:fill/>
              </v:shape>
              <v:shape style="position:absolute;left:3124;top:3805;width:284;height:230" coordorigin="3124,3805" coordsize="284,230" path="m3255,3906l3242,3906,3242,3919,3255,3919,3255,3906e" filled="t" fillcolor="#4D4D4F" stroked="f">
                <v:path arrowok="t"/>
                <v:fill/>
              </v:shape>
              <v:shape style="position:absolute;left:3124;top:3805;width:284;height:230" coordorigin="3124,3805" coordsize="284,230" path="m3287,3906l3274,3906,3274,3919,3287,3919,3287,3906e" filled="t" fillcolor="#4D4D4F" stroked="f">
                <v:path arrowok="t"/>
                <v:fill/>
              </v:shape>
              <v:shape style="position:absolute;left:3124;top:3805;width:284;height:230" coordorigin="3124,3805" coordsize="284,230" path="m3332,3906l3306,3906,3306,3919,3340,3919,3332,3906e" filled="t" fillcolor="#4D4D4F" stroked="f">
                <v:path arrowok="t"/>
                <v:fill/>
              </v:shape>
              <v:shape style="position:absolute;left:3124;top:3805;width:284;height:230" coordorigin="3124,3805" coordsize="284,230" path="m3124,3880l3124,3897,3126,3904,3134,3912,3141,3914,3168,3914,3179,3911,3193,3900,3196,3891,3196,3885,3143,3885,3134,3884,3124,3880e" filled="t" fillcolor="#4D4D4F" stroked="f">
                <v:path arrowok="t"/>
                <v:fill/>
              </v:shape>
              <v:shape style="position:absolute;left:3124;top:3805;width:284;height:230" coordorigin="3124,3805" coordsize="284,230" path="m3335,3872l3335,3890,3339,3898,3353,3909,3364,3912,3390,3912,3398,3910,3406,3903,3408,3896,3408,3884,3391,3884,3373,3883,3353,3880,3335,3872e" filled="t" fillcolor="#4D4D4F" stroked="f">
                <v:path arrowok="t"/>
                <v:fill/>
              </v:shape>
              <v:shape style="position:absolute;left:3124;top:3805;width:284;height:230" coordorigin="3124,3805" coordsize="284,230" path="m3196,3873l3190,3876,3171,3883,3151,3885,3196,3885,3196,3873e" filled="t" fillcolor="#4D4D4F" stroked="f">
                <v:path arrowok="t"/>
                <v:fill/>
              </v:shape>
              <v:shape style="position:absolute;left:3124;top:3805;width:284;height:230" coordorigin="3124,3805" coordsize="284,230" path="m3408,3880l3400,3882,3391,3884,3408,3884,3408,3880e" filled="t" fillcolor="#4D4D4F" stroked="f">
                <v:path arrowok="t"/>
                <v:fill/>
              </v:shape>
              <v:shape style="position:absolute;left:3124;top:3805;width:284;height:230" coordorigin="3124,3805" coordsize="284,230" path="m3322,3861l3288,3861,3288,3881,3322,3881,3322,3861e" filled="t" fillcolor="#4D4D4F" stroked="f">
                <v:path arrowok="t"/>
                <v:fill/>
              </v:shape>
              <v:shape style="position:absolute;left:3124;top:3805;width:284;height:230" coordorigin="3124,3805" coordsize="284,230" path="m3253,3805l3192,3812,3136,3835,3124,3873,3133,3877,3141,3878,3158,3878,3177,3873,3196,3864,3198,3855,3206,3848,3223,3843,3250,3840,3287,3839,3397,3839,3391,3826,3316,3808,3278,3805,3253,3805e" filled="t" fillcolor="#4D4D4F" stroked="f">
                <v:path arrowok="t"/>
                <v:fill/>
              </v:shape>
              <v:shape style="position:absolute;left:3124;top:3805;width:284;height:230" coordorigin="3124,3805" coordsize="284,230" path="m3397,3839l3287,3839,3314,3843,3330,3850,3335,3861,3343,3868,3363,3874,3381,3876,3390,3876,3399,3875,3406,3863,3400,3844,3397,3839e" filled="t" fillcolor="#4D4D4F" stroked="f">
                <v:path arrowok="t"/>
                <v:fill/>
              </v:shape>
            </v:group>
            <v:group style="position:absolute;left:3124;top:4202;width:252;height:236" coordorigin="3124,4202" coordsize="252,236">
              <v:shape style="position:absolute;left:3124;top:4202;width:252;height:236" coordorigin="3124,4202" coordsize="252,236" path="m3356,4202l3143,4202,3143,4356,3356,4356,3356,4348,3151,4348,3151,4210,3356,4210,3356,4202e" filled="t" fillcolor="#4D4D4F" stroked="f">
                <v:path arrowok="t"/>
                <v:fill/>
              </v:shape>
              <v:shape style="position:absolute;left:3124;top:4202;width:252;height:236" coordorigin="3124,4202" coordsize="252,236" path="m3356,4210l3348,4210,3348,4348,3356,4348,3356,4210e" filled="t" fillcolor="#4D4D4F" stroked="f">
                <v:path arrowok="t"/>
                <v:fill/>
              </v:shape>
              <v:shape style="position:absolute;left:3124;top:4202;width:252;height:236" coordorigin="3124,4202" coordsize="252,236" path="m3326,4218l3172,4218,3166,4219,3160,4225,3159,4230,3159,4328,3160,4333,3166,4339,3173,4340,3326,4340,3333,4339,3339,4333,3339,4332,3176,4332,3171,4331,3168,4328,3167,4323,3167,4235,3168,4230,3171,4227,3176,4226,3339,4226,3339,4225,3333,4219,3326,4218e" filled="t" fillcolor="#4D4D4F" stroked="f">
                <v:path arrowok="t"/>
                <v:fill/>
              </v:shape>
              <v:shape style="position:absolute;left:3124;top:4202;width:252;height:236" coordorigin="3124,4202" coordsize="252,236" path="m3339,4226l3322,4226,3327,4227,3331,4231,3332,4235,3332,4323,3331,4328,3327,4331,3323,4332,3339,4332,3340,4328,3340,4230,3339,4226e" filled="t" fillcolor="#4D4D4F" stroked="f">
                <v:path arrowok="t"/>
                <v:fill/>
              </v:shape>
              <v:shape style="position:absolute;left:3124;top:4202;width:252;height:236" coordorigin="3124,4202" coordsize="252,236" path="m3356,4364l3143,4364,3126,4399,3124,4409,3124,4438,3375,4438,3375,4430,3132,4430,3132,4409,3134,4402,3148,4371,3359,4371,3356,4364e" filled="t" fillcolor="#4D4D4F" stroked="f">
                <v:path arrowok="t"/>
                <v:fill/>
              </v:shape>
              <v:shape style="position:absolute;left:3124;top:4202;width:252;height:236" coordorigin="3124,4202" coordsize="252,236" path="m3359,4371l3350,4371,3365,4403,3367,4414,3367,4430,3375,4430,3375,4409,3372,4398,3367,4387,3359,4371e" filled="t" fillcolor="#4D4D4F" stroked="f">
                <v:path arrowok="t"/>
                <v:fill/>
              </v:shape>
              <v:shape style="position:absolute;left:3124;top:4202;width:252;height:236" coordorigin="3124,4202" coordsize="252,236" path="m3180,4382l3160,4382,3160,4390,3298,4390,3298,4397,3160,4397,3160,4405,3180,4405,3180,4397,3317,4397,3317,4389,3180,4389,3180,4382e" filled="t" fillcolor="#4D4D4F" stroked="f">
                <v:path arrowok="t"/>
                <v:fill/>
              </v:shape>
              <v:shape style="position:absolute;left:3124;top:4202;width:252;height:236" coordorigin="3124,4202" coordsize="252,236" path="m3219,4397l3199,4397,3199,4405,3219,4405,3219,4397e" filled="t" fillcolor="#4D4D4F" stroked="f">
                <v:path arrowok="t"/>
                <v:fill/>
              </v:shape>
              <v:shape style="position:absolute;left:3124;top:4202;width:252;height:236" coordorigin="3124,4202" coordsize="252,236" path="m3258,4397l3239,4397,3239,4405,3258,4405,3258,4397e" filled="t" fillcolor="#4D4D4F" stroked="f">
                <v:path arrowok="t"/>
                <v:fill/>
              </v:shape>
              <v:shape style="position:absolute;left:3124;top:4202;width:252;height:236" coordorigin="3124,4202" coordsize="252,236" path="m3298,4397l3278,4397,3278,4405,3298,4405,3298,4397e" filled="t" fillcolor="#4D4D4F" stroked="f">
                <v:path arrowok="t"/>
                <v:fill/>
              </v:shape>
              <v:shape style="position:absolute;left:3124;top:4202;width:252;height:236" coordorigin="3124,4202" coordsize="252,236" path="m3337,4397l3317,4397,3317,4405,3337,4405,3337,4397e" filled="t" fillcolor="#4D4D4F" stroked="f">
                <v:path arrowok="t"/>
                <v:fill/>
              </v:shape>
              <v:shape style="position:absolute;left:3124;top:4202;width:252;height:236" coordorigin="3124,4202" coordsize="252,236" path="m3199,4390l3179,4390,3179,4397,3199,4397,3199,4390e" filled="t" fillcolor="#4D4D4F" stroked="f">
                <v:path arrowok="t"/>
                <v:fill/>
              </v:shape>
              <v:shape style="position:absolute;left:3124;top:4202;width:252;height:236" coordorigin="3124,4202" coordsize="252,236" path="m3239,4390l3219,4390,3219,4397,3239,4397,3239,4390e" filled="t" fillcolor="#4D4D4F" stroked="f">
                <v:path arrowok="t"/>
                <v:fill/>
              </v:shape>
              <v:shape style="position:absolute;left:3124;top:4202;width:252;height:236" coordorigin="3124,4202" coordsize="252,236" path="m3278,4390l3258,4390,3258,4397,3278,4397,3278,4390e" filled="t" fillcolor="#4D4D4F" stroked="f">
                <v:path arrowok="t"/>
                <v:fill/>
              </v:shape>
              <v:shape style="position:absolute;left:3124;top:4202;width:252;height:236" coordorigin="3124,4202" coordsize="252,236" path="m3219,4382l3199,4382,3199,4389,3219,4389,3219,4382e" filled="t" fillcolor="#4D4D4F" stroked="f">
                <v:path arrowok="t"/>
                <v:fill/>
              </v:shape>
              <v:shape style="position:absolute;left:3124;top:4202;width:252;height:236" coordorigin="3124,4202" coordsize="252,236" path="m3258,4382l3239,4382,3239,4389,3258,4389,3258,4382e" filled="t" fillcolor="#4D4D4F" stroked="f">
                <v:path arrowok="t"/>
                <v:fill/>
              </v:shape>
              <v:shape style="position:absolute;left:3124;top:4202;width:252;height:236" coordorigin="3124,4202" coordsize="252,236" path="m3298,4382l3278,4382,3278,4389,3298,4389,3298,4382e" filled="t" fillcolor="#4D4D4F" stroked="f">
                <v:path arrowok="t"/>
                <v:fill/>
              </v:shape>
              <v:shape style="position:absolute;left:3124;top:4202;width:252;height:236" coordorigin="3124,4202" coordsize="252,236" path="m3337,4382l3317,4382,3317,4389,3337,4389,3337,4382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1.089401pt;margin-top:240.271362pt;width:386.957252pt;height:75.350294pt;mso-position-horizontal-relative:page;mso-position-vertical-relative:page;z-index:-3224" coordorigin="1222,4805" coordsize="7739,1507">
            <v:group style="position:absolute;left:1232;top:4815;width:7719;height:1487" coordorigin="1232,4815" coordsize="7719,1487">
              <v:shape style="position:absolute;left:1232;top:4815;width:7719;height:1487" coordorigin="1232,4815" coordsize="7719,1487" path="m8726,4815l1232,4820,1232,4826,2083,6139,2128,6205,2177,6262,2231,6291,2305,6301,8764,6302,8799,6302,8877,6296,8932,6262,8949,6182,8951,6117,8951,5002,8951,4967,8944,4889,8911,4834,8830,4817,8765,4815,8726,4815e" filled="t" fillcolor="#FFFFFF" stroked="f">
                <v:path arrowok="t"/>
                <v:fill/>
              </v:shape>
            </v:group>
            <v:group style="position:absolute;left:3124;top:5414;width:284;height:230" coordorigin="3124,5414" coordsize="284,230">
              <v:shape style="position:absolute;left:3124;top:5414;width:284;height:230" coordorigin="3124,5414" coordsize="284,230" path="m3243,5470l3210,5470,3210,5498,3165,5571,3158,5590,3155,5608,3155,5644,3376,5644,3376,5599,3375,5591,3371,5579,3368,5573,3224,5573,3224,5560,3360,5560,3354,5550,3224,5550,3224,5537,3346,5537,3340,5528,3224,5528,3224,5515,3332,5515,3322,5498,3322,5490,3243,5490,3243,5470e" filled="t" fillcolor="#4D4D4F" stroked="f">
                <v:path arrowok="t"/>
                <v:fill/>
              </v:shape>
              <v:shape style="position:absolute;left:3124;top:5414;width:284;height:230" coordorigin="3124,5414" coordsize="284,230" path="m3255,5560l3242,5560,3242,5573,3255,5573,3255,5560e" filled="t" fillcolor="#4D4D4F" stroked="f">
                <v:path arrowok="t"/>
                <v:fill/>
              </v:shape>
              <v:shape style="position:absolute;left:3124;top:5414;width:284;height:230" coordorigin="3124,5414" coordsize="284,230" path="m3287,5560l3274,5560,3274,5573,3287,5573,3287,5560e" filled="t" fillcolor="#4D4D4F" stroked="f">
                <v:path arrowok="t"/>
                <v:fill/>
              </v:shape>
              <v:shape style="position:absolute;left:3124;top:5414;width:284;height:230" coordorigin="3124,5414" coordsize="284,230" path="m3360,5560l3306,5560,3306,5573,3368,5573,3368,5572,3360,5560e" filled="t" fillcolor="#4D4D4F" stroked="f">
                <v:path arrowok="t"/>
                <v:fill/>
              </v:shape>
              <v:shape style="position:absolute;left:3124;top:5414;width:284;height:230" coordorigin="3124,5414" coordsize="284,230" path="m3255,5537l3242,5537,3242,5550,3255,5550,3255,5537e" filled="t" fillcolor="#4D4D4F" stroked="f">
                <v:path arrowok="t"/>
                <v:fill/>
              </v:shape>
              <v:shape style="position:absolute;left:3124;top:5414;width:284;height:230" coordorigin="3124,5414" coordsize="284,230" path="m3287,5537l3274,5537,3274,5550,3287,5550,3287,5537e" filled="t" fillcolor="#4D4D4F" stroked="f">
                <v:path arrowok="t"/>
                <v:fill/>
              </v:shape>
              <v:shape style="position:absolute;left:3124;top:5414;width:284;height:230" coordorigin="3124,5414" coordsize="284,230" path="m3346,5537l3306,5537,3306,5550,3354,5550,3346,5537e" filled="t" fillcolor="#4D4D4F" stroked="f">
                <v:path arrowok="t"/>
                <v:fill/>
              </v:shape>
              <v:shape style="position:absolute;left:3124;top:5414;width:284;height:230" coordorigin="3124,5414" coordsize="284,230" path="m3255,5515l3242,5515,3242,5528,3255,5528,3255,5515e" filled="t" fillcolor="#4D4D4F" stroked="f">
                <v:path arrowok="t"/>
                <v:fill/>
              </v:shape>
              <v:shape style="position:absolute;left:3124;top:5414;width:284;height:230" coordorigin="3124,5414" coordsize="284,230" path="m3287,5515l3274,5515,3274,5528,3287,5528,3287,5515e" filled="t" fillcolor="#4D4D4F" stroked="f">
                <v:path arrowok="t"/>
                <v:fill/>
              </v:shape>
              <v:shape style="position:absolute;left:3124;top:5414;width:284;height:230" coordorigin="3124,5414" coordsize="284,230" path="m3332,5515l3306,5515,3306,5528,3340,5528,3332,5515e" filled="t" fillcolor="#4D4D4F" stroked="f">
                <v:path arrowok="t"/>
                <v:fill/>
              </v:shape>
              <v:shape style="position:absolute;left:3124;top:5414;width:284;height:230" coordorigin="3124,5414" coordsize="284,230" path="m3124,5489l3124,5506,3126,5513,3134,5521,3141,5523,3168,5523,3179,5520,3193,5509,3196,5500,3196,5494,3143,5494,3134,5493,3124,5489e" filled="t" fillcolor="#4D4D4F" stroked="f">
                <v:path arrowok="t"/>
                <v:fill/>
              </v:shape>
              <v:shape style="position:absolute;left:3124;top:5414;width:284;height:230" coordorigin="3124,5414" coordsize="284,230" path="m3335,5481l3335,5499,3339,5507,3353,5518,3364,5521,3390,5521,3398,5519,3406,5512,3408,5505,3408,5493,3391,5493,3373,5492,3353,5489,3335,5481e" filled="t" fillcolor="#4D4D4F" stroked="f">
                <v:path arrowok="t"/>
                <v:fill/>
              </v:shape>
              <v:shape style="position:absolute;left:3124;top:5414;width:284;height:230" coordorigin="3124,5414" coordsize="284,230" path="m3196,5482l3190,5485,3171,5492,3151,5494,3196,5494,3196,5482e" filled="t" fillcolor="#4D4D4F" stroked="f">
                <v:path arrowok="t"/>
                <v:fill/>
              </v:shape>
              <v:shape style="position:absolute;left:3124;top:5414;width:284;height:230" coordorigin="3124,5414" coordsize="284,230" path="m3408,5489l3400,5491,3391,5493,3408,5493,3408,5489e" filled="t" fillcolor="#4D4D4F" stroked="f">
                <v:path arrowok="t"/>
                <v:fill/>
              </v:shape>
              <v:shape style="position:absolute;left:3124;top:5414;width:284;height:230" coordorigin="3124,5414" coordsize="284,230" path="m3322,5470l3288,5470,3288,5490,3322,5490,3322,5470e" filled="t" fillcolor="#4D4D4F" stroked="f">
                <v:path arrowok="t"/>
                <v:fill/>
              </v:shape>
              <v:shape style="position:absolute;left:3124;top:5414;width:284;height:230" coordorigin="3124,5414" coordsize="284,230" path="m3253,5414l3192,5421,3136,5444,3124,5482,3133,5486,3141,5487,3158,5487,3177,5482,3196,5473,3198,5464,3206,5457,3223,5452,3250,5449,3287,5448,3397,5448,3391,5435,3316,5417,3278,5415,3253,5414e" filled="t" fillcolor="#4D4D4F" stroked="f">
                <v:path arrowok="t"/>
                <v:fill/>
              </v:shape>
              <v:shape style="position:absolute;left:3124;top:5414;width:284;height:230" coordorigin="3124,5414" coordsize="284,230" path="m3397,5448l3287,5448,3314,5452,3330,5459,3335,5470,3343,5477,3363,5483,3381,5485,3390,5485,3399,5484,3406,5472,3400,5453,3397,5448e" filled="t" fillcolor="#4D4D4F" stroked="f">
                <v:path arrowok="t"/>
                <v:fill/>
              </v:shape>
            </v:group>
            <v:group style="position:absolute;left:3124;top:5811;width:252;height:236" coordorigin="3124,5811" coordsize="252,236">
              <v:shape style="position:absolute;left:3124;top:5811;width:252;height:236" coordorigin="3124,5811" coordsize="252,236" path="m3356,5811l3143,5811,3143,5965,3356,5965,3356,5957,3151,5957,3151,5819,3356,5819,3356,5811e" filled="t" fillcolor="#4D4D4F" stroked="f">
                <v:path arrowok="t"/>
                <v:fill/>
              </v:shape>
              <v:shape style="position:absolute;left:3124;top:5811;width:252;height:236" coordorigin="3124,5811" coordsize="252,236" path="m3356,5819l3348,5819,3348,5957,3356,5957,3356,5819e" filled="t" fillcolor="#4D4D4F" stroked="f">
                <v:path arrowok="t"/>
                <v:fill/>
              </v:shape>
              <v:shape style="position:absolute;left:3124;top:5811;width:252;height:236" coordorigin="3124,5811" coordsize="252,236" path="m3326,5827l3172,5827,3166,5829,3160,5834,3159,5839,3159,5937,3160,5942,3166,5948,3173,5949,3326,5949,3333,5948,3339,5942,3339,5941,3176,5941,3171,5940,3168,5937,3167,5932,3167,5844,3168,5839,3171,5836,3176,5835,3339,5835,3339,5834,3333,5829,3326,5827e" filled="t" fillcolor="#4D4D4F" stroked="f">
                <v:path arrowok="t"/>
                <v:fill/>
              </v:shape>
              <v:shape style="position:absolute;left:3124;top:5811;width:252;height:236" coordorigin="3124,5811" coordsize="252,236" path="m3339,5835l3322,5835,3327,5836,3331,5840,3332,5844,3332,5932,3331,5937,3327,5940,3322,5941,3339,5941,3340,5937,3340,5839,3339,5835e" filled="t" fillcolor="#4D4D4F" stroked="f">
                <v:path arrowok="t"/>
                <v:fill/>
              </v:shape>
              <v:shape style="position:absolute;left:3124;top:5811;width:252;height:236" coordorigin="3124,5811" coordsize="252,236" path="m3356,5973l3143,5973,3126,6008,3124,6018,3124,6047,3375,6047,3375,6039,3132,6039,3132,6018,3134,6011,3148,5980,3359,5980,3356,5973e" filled="t" fillcolor="#4D4D4F" stroked="f">
                <v:path arrowok="t"/>
                <v:fill/>
              </v:shape>
              <v:shape style="position:absolute;left:3124;top:5811;width:252;height:236" coordorigin="3124,5811" coordsize="252,236" path="m3359,5980l3350,5980,3365,6012,3367,6023,3367,6039,3375,6039,3375,6018,3372,6008,3367,5996,3359,5980e" filled="t" fillcolor="#4D4D4F" stroked="f">
                <v:path arrowok="t"/>
                <v:fill/>
              </v:shape>
              <v:shape style="position:absolute;left:3124;top:5811;width:252;height:236" coordorigin="3124,5811" coordsize="252,236" path="m3199,5999l3179,5999,3179,6006,3160,6006,3160,6014,3180,6014,3180,6006,3317,6006,3317,6006,3199,6006,3199,5999e" filled="t" fillcolor="#4D4D4F" stroked="f">
                <v:path arrowok="t"/>
                <v:fill/>
              </v:shape>
              <v:shape style="position:absolute;left:3124;top:5811;width:252;height:236" coordorigin="3124,5811" coordsize="252,236" path="m3219,6006l3199,6006,3199,6014,3219,6014,3219,6006e" filled="t" fillcolor="#4D4D4F" stroked="f">
                <v:path arrowok="t"/>
                <v:fill/>
              </v:shape>
              <v:shape style="position:absolute;left:3124;top:5811;width:252;height:236" coordorigin="3124,5811" coordsize="252,236" path="m3258,6006l3239,6006,3239,6014,3258,6014,3258,6006e" filled="t" fillcolor="#4D4D4F" stroked="f">
                <v:path arrowok="t"/>
                <v:fill/>
              </v:shape>
              <v:shape style="position:absolute;left:3124;top:5811;width:252;height:236" coordorigin="3124,5811" coordsize="252,236" path="m3298,6006l3278,6006,3278,6014,3298,6014,3298,6006e" filled="t" fillcolor="#4D4D4F" stroked="f">
                <v:path arrowok="t"/>
                <v:fill/>
              </v:shape>
              <v:shape style="position:absolute;left:3124;top:5811;width:252;height:236" coordorigin="3124,5811" coordsize="252,236" path="m3337,6006l3317,6006,3317,6014,3337,6014,3337,6006e" filled="t" fillcolor="#4D4D4F" stroked="f">
                <v:path arrowok="t"/>
                <v:fill/>
              </v:shape>
              <v:shape style="position:absolute;left:3124;top:5811;width:252;height:236" coordorigin="3124,5811" coordsize="252,236" path="m3239,5999l3219,5999,3219,6006,3239,6006,3239,5999e" filled="t" fillcolor="#4D4D4F" stroked="f">
                <v:path arrowok="t"/>
                <v:fill/>
              </v:shape>
              <v:shape style="position:absolute;left:3124;top:5811;width:252;height:236" coordorigin="3124,5811" coordsize="252,236" path="m3278,5999l3258,5999,3258,6006,3278,6006,3278,5999e" filled="t" fillcolor="#4D4D4F" stroked="f">
                <v:path arrowok="t"/>
                <v:fill/>
              </v:shape>
              <v:shape style="position:absolute;left:3124;top:5811;width:252;height:236" coordorigin="3124,5811" coordsize="252,236" path="m3180,5991l3160,5991,3160,5999,3298,5999,3298,6006,3317,6006,3317,5998,3180,5998,3180,5991e" filled="t" fillcolor="#4D4D4F" stroked="f">
                <v:path arrowok="t"/>
                <v:fill/>
              </v:shape>
              <v:shape style="position:absolute;left:3124;top:5811;width:252;height:236" coordorigin="3124,5811" coordsize="252,236" path="m3219,5991l3199,5991,3199,5998,3219,5998,3219,5991e" filled="t" fillcolor="#4D4D4F" stroked="f">
                <v:path arrowok="t"/>
                <v:fill/>
              </v:shape>
              <v:shape style="position:absolute;left:3124;top:5811;width:252;height:236" coordorigin="3124,5811" coordsize="252,236" path="m3258,5991l3239,5991,3239,5998,3258,5998,3258,5991e" filled="t" fillcolor="#4D4D4F" stroked="f">
                <v:path arrowok="t"/>
                <v:fill/>
              </v:shape>
              <v:shape style="position:absolute;left:3124;top:5811;width:252;height:236" coordorigin="3124,5811" coordsize="252,236" path="m3298,5991l3278,5991,3278,5998,3298,5998,3298,5991e" filled="t" fillcolor="#4D4D4F" stroked="f">
                <v:path arrowok="t"/>
                <v:fill/>
              </v:shape>
              <v:shape style="position:absolute;left:3124;top:5811;width:252;height:236" coordorigin="3124,5811" coordsize="252,236" path="m3337,5991l3317,5991,3317,5998,3337,5998,3337,5991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.449867pt;margin-top:320.722076pt;width:418.176785pt;height:68.972294pt;mso-position-horizontal-relative:page;mso-position-vertical-relative:page;z-index:-3223" coordorigin="609,6414" coordsize="8364,1379">
            <v:group style="position:absolute;left:1243;top:6424;width:7719;height:1359" coordorigin="1243,6424" coordsize="7719,1359">
              <v:shape style="position:absolute;left:1243;top:6424;width:7719;height:1359" coordorigin="1243,6424" coordsize="7719,1359" path="m8737,6424l1243,6429,1243,6435,2088,7625,2135,7689,2187,7744,2241,7772,2316,7782,8776,7784,8811,7784,8889,7777,8943,7744,8961,7663,8963,7599,8963,6611,8962,6576,8956,6498,8923,6444,8842,6426,8777,6424,8737,6424e" filled="t" fillcolor="#F2DFCF" stroked="f">
                <v:path arrowok="t"/>
                <v:fill/>
              </v:shape>
            </v:group>
            <v:group style="position:absolute;left:619;top:6678;width:2068;height:885" coordorigin="619,6678" coordsize="2068,885">
              <v:shape style="position:absolute;left:619;top:6678;width:2068;height:885" coordorigin="619,6678" coordsize="2068,885" path="m751,6678l687,6680,627,6712,619,6786,619,7433,619,7466,630,7534,696,7562,2098,7563,2128,7563,2192,7557,2244,7522,2280,7462,2687,6683,2687,6680,751,6678e" filled="t" fillcolor="#296EB7" stroked="f">
                <v:path arrowok="t"/>
                <v:fill/>
              </v:shape>
            </v:group>
            <v:group style="position:absolute;left:3135;top:7313;width:284;height:230" coordorigin="3135,7313" coordsize="284,230">
              <v:shape style="position:absolute;left:3135;top:7313;width:284;height:230" coordorigin="3135,7313" coordsize="284,230" path="m3255,7369l3221,7369,3221,7397,3177,7470,3169,7489,3167,7507,3167,7543,3388,7543,3388,7498,3387,7490,3383,7478,3380,7472,3235,7472,3235,7459,3372,7459,3366,7449,3235,7449,3235,7436,3358,7436,3352,7427,3235,7427,3235,7414,3344,7414,3333,7397,3333,7389,3255,7389,3255,7369e" filled="t" fillcolor="#4D4D4F" stroked="f">
                <v:path arrowok="t"/>
                <v:fill/>
              </v:shape>
              <v:shape style="position:absolute;left:3135;top:7313;width:284;height:230" coordorigin="3135,7313" coordsize="284,230" path="m3267,7459l3254,7459,3254,7472,3267,7472,3267,7459e" filled="t" fillcolor="#4D4D4F" stroked="f">
                <v:path arrowok="t"/>
                <v:fill/>
              </v:shape>
              <v:shape style="position:absolute;left:3135;top:7313;width:284;height:230" coordorigin="3135,7313" coordsize="284,230" path="m3299,7459l3286,7459,3286,7472,3299,7472,3299,7459e" filled="t" fillcolor="#4D4D4F" stroked="f">
                <v:path arrowok="t"/>
                <v:fill/>
              </v:shape>
              <v:shape style="position:absolute;left:3135;top:7313;width:284;height:230" coordorigin="3135,7313" coordsize="284,230" path="m3372,7459l3317,7459,3317,7472,3380,7472,3379,7471,3372,7459e" filled="t" fillcolor="#4D4D4F" stroked="f">
                <v:path arrowok="t"/>
                <v:fill/>
              </v:shape>
              <v:shape style="position:absolute;left:3135;top:7313;width:284;height:230" coordorigin="3135,7313" coordsize="284,230" path="m3267,7436l3254,7436,3254,7449,3267,7449,3267,7436e" filled="t" fillcolor="#4D4D4F" stroked="f">
                <v:path arrowok="t"/>
                <v:fill/>
              </v:shape>
              <v:shape style="position:absolute;left:3135;top:7313;width:284;height:230" coordorigin="3135,7313" coordsize="284,230" path="m3299,7436l3286,7436,3286,7449,3299,7449,3299,7436e" filled="t" fillcolor="#4D4D4F" stroked="f">
                <v:path arrowok="t"/>
                <v:fill/>
              </v:shape>
              <v:shape style="position:absolute;left:3135;top:7313;width:284;height:230" coordorigin="3135,7313" coordsize="284,230" path="m3358,7436l3317,7436,3317,7449,3366,7449,3358,7436e" filled="t" fillcolor="#4D4D4F" stroked="f">
                <v:path arrowok="t"/>
                <v:fill/>
              </v:shape>
              <v:shape style="position:absolute;left:3135;top:7313;width:284;height:230" coordorigin="3135,7313" coordsize="284,230" path="m3267,7414l3254,7414,3254,7427,3267,7427,3267,7414e" filled="t" fillcolor="#4D4D4F" stroked="f">
                <v:path arrowok="t"/>
                <v:fill/>
              </v:shape>
              <v:shape style="position:absolute;left:3135;top:7313;width:284;height:230" coordorigin="3135,7313" coordsize="284,230" path="m3299,7414l3286,7414,3286,7427,3299,7427,3299,7414e" filled="t" fillcolor="#4D4D4F" stroked="f">
                <v:path arrowok="t"/>
                <v:fill/>
              </v:shape>
              <v:shape style="position:absolute;left:3135;top:7313;width:284;height:230" coordorigin="3135,7313" coordsize="284,230" path="m3344,7414l3317,7414,3317,7427,3352,7427,3344,7414e" filled="t" fillcolor="#4D4D4F" stroked="f">
                <v:path arrowok="t"/>
                <v:fill/>
              </v:shape>
              <v:shape style="position:absolute;left:3135;top:7313;width:284;height:230" coordorigin="3135,7313" coordsize="284,230" path="m3135,7388l3135,7405,3137,7412,3145,7420,3153,7422,3179,7422,3191,7419,3205,7408,3208,7399,3208,7393,3155,7393,3145,7392,3135,7388e" filled="t" fillcolor="#4D4D4F" stroked="f">
                <v:path arrowok="t"/>
                <v:fill/>
              </v:shape>
              <v:shape style="position:absolute;left:3135;top:7313;width:284;height:230" coordorigin="3135,7313" coordsize="284,230" path="m3347,7380l3347,7398,3350,7406,3365,7417,3376,7420,3402,7420,3409,7418,3417,7411,3419,7404,3419,7392,3402,7392,3385,7391,3365,7388,3347,7380e" filled="t" fillcolor="#4D4D4F" stroked="f">
                <v:path arrowok="t"/>
                <v:fill/>
              </v:shape>
              <v:shape style="position:absolute;left:3135;top:7313;width:284;height:230" coordorigin="3135,7313" coordsize="284,230" path="m3208,7381l3202,7384,3183,7391,3163,7393,3208,7393,3208,7381e" filled="t" fillcolor="#4D4D4F" stroked="f">
                <v:path arrowok="t"/>
                <v:fill/>
              </v:shape>
              <v:shape style="position:absolute;left:3135;top:7313;width:284;height:230" coordorigin="3135,7313" coordsize="284,230" path="m3419,7388l3411,7390,3402,7392,3419,7392,3419,7388e" filled="t" fillcolor="#4D4D4F" stroked="f">
                <v:path arrowok="t"/>
                <v:fill/>
              </v:shape>
              <v:shape style="position:absolute;left:3135;top:7313;width:284;height:230" coordorigin="3135,7313" coordsize="284,230" path="m3333,7369l3300,7369,3300,7389,3333,7389,3333,7369e" filled="t" fillcolor="#4D4D4F" stroked="f">
                <v:path arrowok="t"/>
                <v:fill/>
              </v:shape>
              <v:shape style="position:absolute;left:3135;top:7313;width:284;height:230" coordorigin="3135,7313" coordsize="284,230" path="m3265,7313l3204,7320,3147,7343,3135,7381,3144,7385,3153,7386,3170,7386,3189,7381,3208,7372,3210,7363,3218,7356,3235,7351,3261,7348,3299,7347,3409,7347,3403,7334,3328,7316,3289,7314,3265,7313e" filled="t" fillcolor="#4D4D4F" stroked="f">
                <v:path arrowok="t"/>
                <v:fill/>
              </v:shape>
              <v:shape style="position:absolute;left:3135;top:7313;width:284;height:230" coordorigin="3135,7313" coordsize="284,230" path="m3409,7347l3299,7347,3325,7351,3341,7358,3347,7369,3355,7376,3374,7382,3393,7384,3402,7384,3410,7383,3417,7371,3411,7352,3409,7347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1.669399pt;margin-top:394.795044pt;width:386.957253pt;height:94.258312pt;mso-position-horizontal-relative:page;mso-position-vertical-relative:page;z-index:-3222" coordorigin="1233,7896" coordsize="7739,1885">
            <v:group style="position:absolute;left:1243;top:7906;width:7719;height:1865" coordorigin="1243,7906" coordsize="7719,1865">
              <v:shape style="position:absolute;left:1243;top:7906;width:7719;height:1865" coordorigin="1243,7906" coordsize="7719,1865" path="m8738,7906l1243,7911,1243,7918,2112,9599,2151,9670,2195,9730,2249,9760,2328,9770,8776,9771,8811,9771,8889,9764,8943,9731,8961,9650,8963,8093,8962,8058,8956,7980,8923,7925,8842,7907,8777,7906,8738,7906e" filled="t" fillcolor="#F2DFCF" stroked="f">
                <v:path arrowok="t"/>
                <v:fill/>
              </v:shape>
            </v:group>
            <v:group style="position:absolute;left:3135;top:8505;width:284;height:230" coordorigin="3135,8505" coordsize="284,230">
              <v:shape style="position:absolute;left:3135;top:8505;width:284;height:230" coordorigin="3135,8505" coordsize="284,230" path="m3255,8560l3221,8560,3221,8589,3177,8661,3169,8680,3167,8699,3167,8734,3388,8734,3388,8689,3387,8681,3383,8670,3380,8663,3235,8663,3235,8650,3372,8650,3366,8641,3235,8641,3235,8628,3358,8628,3352,8618,3235,8618,3235,8605,3344,8605,3333,8589,3333,8581,3255,8581,3255,8560e" filled="t" fillcolor="#4D4D4F" stroked="f">
                <v:path arrowok="t"/>
                <v:fill/>
              </v:shape>
              <v:shape style="position:absolute;left:3135;top:8505;width:284;height:230" coordorigin="3135,8505" coordsize="284,230" path="m3267,8650l3254,8650,3254,8663,3267,8663,3267,8650e" filled="t" fillcolor="#4D4D4F" stroked="f">
                <v:path arrowok="t"/>
                <v:fill/>
              </v:shape>
              <v:shape style="position:absolute;left:3135;top:8505;width:284;height:230" coordorigin="3135,8505" coordsize="284,230" path="m3299,8650l3286,8650,3286,8663,3299,8663,3299,8650e" filled="t" fillcolor="#4D4D4F" stroked="f">
                <v:path arrowok="t"/>
                <v:fill/>
              </v:shape>
              <v:shape style="position:absolute;left:3135;top:8505;width:284;height:230" coordorigin="3135,8505" coordsize="284,230" path="m3372,8650l3317,8650,3317,8663,3380,8663,3379,8662,3372,8650e" filled="t" fillcolor="#4D4D4F" stroked="f">
                <v:path arrowok="t"/>
                <v:fill/>
              </v:shape>
              <v:shape style="position:absolute;left:3135;top:8505;width:284;height:230" coordorigin="3135,8505" coordsize="284,230" path="m3267,8628l3254,8628,3254,8641,3267,8641,3267,8628e" filled="t" fillcolor="#4D4D4F" stroked="f">
                <v:path arrowok="t"/>
                <v:fill/>
              </v:shape>
              <v:shape style="position:absolute;left:3135;top:8505;width:284;height:230" coordorigin="3135,8505" coordsize="284,230" path="m3299,8628l3286,8628,3286,8641,3299,8641,3299,8628e" filled="t" fillcolor="#4D4D4F" stroked="f">
                <v:path arrowok="t"/>
                <v:fill/>
              </v:shape>
              <v:shape style="position:absolute;left:3135;top:8505;width:284;height:230" coordorigin="3135,8505" coordsize="284,230" path="m3358,8628l3317,8628,3317,8641,3366,8641,3358,8628e" filled="t" fillcolor="#4D4D4F" stroked="f">
                <v:path arrowok="t"/>
                <v:fill/>
              </v:shape>
              <v:shape style="position:absolute;left:3135;top:8505;width:284;height:230" coordorigin="3135,8505" coordsize="284,230" path="m3267,8605l3254,8605,3254,8618,3267,8618,3267,8605e" filled="t" fillcolor="#4D4D4F" stroked="f">
                <v:path arrowok="t"/>
                <v:fill/>
              </v:shape>
              <v:shape style="position:absolute;left:3135;top:8505;width:284;height:230" coordorigin="3135,8505" coordsize="284,230" path="m3299,8605l3286,8605,3286,8618,3299,8618,3299,8605e" filled="t" fillcolor="#4D4D4F" stroked="f">
                <v:path arrowok="t"/>
                <v:fill/>
              </v:shape>
              <v:shape style="position:absolute;left:3135;top:8505;width:284;height:230" coordorigin="3135,8505" coordsize="284,230" path="m3344,8605l3317,8605,3317,8618,3352,8618,3344,8605e" filled="t" fillcolor="#4D4D4F" stroked="f">
                <v:path arrowok="t"/>
                <v:fill/>
              </v:shape>
              <v:shape style="position:absolute;left:3135;top:8505;width:284;height:230" coordorigin="3135,8505" coordsize="284,230" path="m3135,8580l3135,8597,3137,8604,3145,8611,3153,8613,3179,8613,3191,8610,3205,8599,3208,8590,3208,8585,3155,8585,3145,8583,3135,8580e" filled="t" fillcolor="#4D4D4F" stroked="f">
                <v:path arrowok="t"/>
                <v:fill/>
              </v:shape>
              <v:shape style="position:absolute;left:3135;top:8505;width:284;height:230" coordorigin="3135,8505" coordsize="284,230" path="m3347,8571l3347,8589,3350,8598,3365,8608,3376,8611,3402,8611,3409,8609,3417,8602,3419,8596,3419,8583,3402,8583,3385,8583,3365,8579,3347,8571e" filled="t" fillcolor="#4D4D4F" stroked="f">
                <v:path arrowok="t"/>
                <v:fill/>
              </v:shape>
              <v:shape style="position:absolute;left:3135;top:8505;width:284;height:230" coordorigin="3135,8505" coordsize="284,230" path="m3208,8572l3202,8576,3183,8583,3163,8585,3208,8585,3208,8572e" filled="t" fillcolor="#4D4D4F" stroked="f">
                <v:path arrowok="t"/>
                <v:fill/>
              </v:shape>
              <v:shape style="position:absolute;left:3135;top:8505;width:284;height:230" coordorigin="3135,8505" coordsize="284,230" path="m3419,8579l3411,8582,3402,8583,3419,8583,3419,8579e" filled="t" fillcolor="#4D4D4F" stroked="f">
                <v:path arrowok="t"/>
                <v:fill/>
              </v:shape>
              <v:shape style="position:absolute;left:3135;top:8505;width:284;height:230" coordorigin="3135,8505" coordsize="284,230" path="m3333,8560l3300,8560,3300,8581,3333,8581,3333,8560e" filled="t" fillcolor="#4D4D4F" stroked="f">
                <v:path arrowok="t"/>
                <v:fill/>
              </v:shape>
              <v:shape style="position:absolute;left:3135;top:8505;width:284;height:230" coordorigin="3135,8505" coordsize="284,230" path="m3265,8505l3204,8511,3147,8535,3135,8573,3144,8576,3153,8578,3170,8577,3189,8573,3208,8564,3210,8554,3218,8547,3235,8542,3261,8539,3299,8539,3409,8539,3403,8526,3328,8508,3289,8505,3265,8505e" filled="t" fillcolor="#4D4D4F" stroked="f">
                <v:path arrowok="t"/>
                <v:fill/>
              </v:shape>
              <v:shape style="position:absolute;left:3135;top:8505;width:284;height:230" coordorigin="3135,8505" coordsize="284,230" path="m3409,8539l3299,8539,3325,8542,3341,8550,3347,8560,3355,8567,3374,8573,3393,8575,3402,8575,3410,8574,3417,8563,3411,8543,3409,8539e" filled="t" fillcolor="#4D4D4F" stroked="f">
                <v:path arrowok="t"/>
                <v:fill/>
              </v:shape>
            </v:group>
            <v:group style="position:absolute;left:3135;top:8902;width:252;height:236" coordorigin="3135,8902" coordsize="252,236">
              <v:shape style="position:absolute;left:3135;top:8902;width:252;height:236" coordorigin="3135,8902" coordsize="252,236" path="m3367,8902l3155,8902,3155,9055,3367,9055,3367,9047,3163,9047,3163,8910,3367,8910,3367,8902e" filled="t" fillcolor="#4D4D4F" stroked="f">
                <v:path arrowok="t"/>
                <v:fill/>
              </v:shape>
              <v:shape style="position:absolute;left:3135;top:8902;width:252;height:236" coordorigin="3135,8902" coordsize="252,236" path="m3367,8910l3359,8910,3359,9047,3367,9047,3367,8910e" filled="t" fillcolor="#4D4D4F" stroked="f">
                <v:path arrowok="t"/>
                <v:fill/>
              </v:shape>
              <v:shape style="position:absolute;left:3135;top:8902;width:252;height:236" coordorigin="3135,8902" coordsize="252,236" path="m3338,8918l3184,8918,3177,8919,3172,8924,3171,8930,3171,9027,3172,9033,3177,9038,3184,9039,3338,9039,3345,9038,3350,9033,3350,9032,3188,9032,3183,9031,3179,9027,3178,9023,3178,8934,3179,8930,3183,8926,3188,8926,3350,8926,3350,8924,3345,8919,3338,8918e" filled="t" fillcolor="#4D4D4F" stroked="f">
                <v:path arrowok="t"/>
                <v:fill/>
              </v:shape>
              <v:shape style="position:absolute;left:3135;top:8902;width:252;height:236" coordorigin="3135,8902" coordsize="252,236" path="m3350,8926l3334,8926,3339,8926,3343,8930,3344,8934,3344,9023,3343,9027,3339,9031,3334,9032,3350,9032,3351,9027,3351,8930,3350,8926e" filled="t" fillcolor="#4D4D4F" stroked="f">
                <v:path arrowok="t"/>
                <v:fill/>
              </v:shape>
              <v:shape style="position:absolute;left:3135;top:8902;width:252;height:236" coordorigin="3135,8902" coordsize="252,236" path="m3367,9063l3155,9063,3138,9098,3135,9109,3135,9138,3387,9138,3387,9130,3143,9130,3143,9109,3145,9102,3159,9071,3371,9071,3367,9063e" filled="t" fillcolor="#4D4D4F" stroked="f">
                <v:path arrowok="t"/>
                <v:fill/>
              </v:shape>
              <v:shape style="position:absolute;left:3135;top:8902;width:252;height:236" coordorigin="3135,8902" coordsize="252,236" path="m3371,9071l3362,9071,3377,9103,3379,9113,3379,9130,3387,9130,3387,9109,3384,9098,3379,9087,3371,9071e" filled="t" fillcolor="#4D4D4F" stroked="f">
                <v:path arrowok="t"/>
                <v:fill/>
              </v:shape>
              <v:shape style="position:absolute;left:3135;top:8902;width:252;height:236" coordorigin="3135,8902" coordsize="252,236" path="m3211,9089l3191,9089,3191,9096,3171,9096,3171,9104,3191,9104,3191,9097,3329,9097,3329,9096,3211,9096,3211,9089e" filled="t" fillcolor="#4D4D4F" stroked="f">
                <v:path arrowok="t"/>
                <v:fill/>
              </v:shape>
              <v:shape style="position:absolute;left:3135;top:8902;width:252;height:236" coordorigin="3135,8902" coordsize="252,236" path="m3230,9097l3211,9097,3211,9104,3230,9104,3230,9097e" filled="t" fillcolor="#4D4D4F" stroked="f">
                <v:path arrowok="t"/>
                <v:fill/>
              </v:shape>
              <v:shape style="position:absolute;left:3135;top:8902;width:252;height:236" coordorigin="3135,8902" coordsize="252,236" path="m3270,9097l3250,9097,3250,9104,3270,9104,3270,9097e" filled="t" fillcolor="#4D4D4F" stroked="f">
                <v:path arrowok="t"/>
                <v:fill/>
              </v:shape>
              <v:shape style="position:absolute;left:3135;top:8902;width:252;height:236" coordorigin="3135,8902" coordsize="252,236" path="m3309,9097l3290,9097,3290,9104,3309,9104,3309,9097e" filled="t" fillcolor="#4D4D4F" stroked="f">
                <v:path arrowok="t"/>
                <v:fill/>
              </v:shape>
              <v:shape style="position:absolute;left:3135;top:8902;width:252;height:236" coordorigin="3135,8902" coordsize="252,236" path="m3349,9097l3329,9097,3329,9104,3349,9104,3349,9097e" filled="t" fillcolor="#4D4D4F" stroked="f">
                <v:path arrowok="t"/>
                <v:fill/>
              </v:shape>
              <v:shape style="position:absolute;left:3135;top:8902;width:252;height:236" coordorigin="3135,8902" coordsize="252,236" path="m3250,9089l3231,9089,3231,9096,3250,9096,3250,9089e" filled="t" fillcolor="#4D4D4F" stroked="f">
                <v:path arrowok="t"/>
                <v:fill/>
              </v:shape>
              <v:shape style="position:absolute;left:3135;top:8902;width:252;height:236" coordorigin="3135,8902" coordsize="252,236" path="m3290,9089l3270,9089,3270,9096,3290,9096,3290,9089e" filled="t" fillcolor="#4D4D4F" stroked="f">
                <v:path arrowok="t"/>
                <v:fill/>
              </v:shape>
              <v:shape style="position:absolute;left:3135;top:8902;width:252;height:236" coordorigin="3135,8902" coordsize="252,236" path="m3191,9081l3171,9081,3171,9089,3309,9089,3309,9096,3329,9096,3329,9089,3191,9089,3191,9081e" filled="t" fillcolor="#4D4D4F" stroked="f">
                <v:path arrowok="t"/>
                <v:fill/>
              </v:shape>
              <v:shape style="position:absolute;left:3135;top:8902;width:252;height:236" coordorigin="3135,8902" coordsize="252,236" path="m3230,9081l3211,9081,3211,9089,3230,9089,3230,9081e" filled="t" fillcolor="#4D4D4F" stroked="f">
                <v:path arrowok="t"/>
                <v:fill/>
              </v:shape>
              <v:shape style="position:absolute;left:3135;top:8902;width:252;height:236" coordorigin="3135,8902" coordsize="252,236" path="m3270,9081l3250,9081,3250,9089,3270,9089,3270,9081e" filled="t" fillcolor="#4D4D4F" stroked="f">
                <v:path arrowok="t"/>
                <v:fill/>
              </v:shape>
              <v:shape style="position:absolute;left:3135;top:8902;width:252;height:236" coordorigin="3135,8902" coordsize="252,236" path="m3309,9081l3290,9081,3290,9089,3309,9089,3309,9081e" filled="t" fillcolor="#4D4D4F" stroked="f">
                <v:path arrowok="t"/>
                <v:fill/>
              </v:shape>
              <v:shape style="position:absolute;left:3135;top:8902;width:252;height:236" coordorigin="3135,8902" coordsize="252,236" path="m3349,9081l3329,9081,3329,9089,3349,9089,3349,9081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273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color w:val="4D4D4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Envi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onment</w:t>
      </w:r>
      <w:r>
        <w:rPr>
          <w:rFonts w:ascii="Arial" w:hAnsi="Arial" w:cs="Arial" w:eastAsia="Arial"/>
          <w:sz w:val="24"/>
          <w:szCs w:val="24"/>
          <w:color w:val="4D4D4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Conservation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3175" w:right="99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5000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95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.dec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5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wa.go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.au/pollution-prevention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51" w:after="0" w:line="240" w:lineRule="auto"/>
        <w:ind w:left="317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4D4D4F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0"/>
        </w:rPr>
        <w:t>‘Contaminated</w:t>
      </w:r>
      <w:r>
        <w:rPr>
          <w:rFonts w:ascii="Arial" w:hAnsi="Arial" w:cs="Arial" w:eastAsia="Arial"/>
          <w:sz w:val="20"/>
          <w:szCs w:val="20"/>
          <w:color w:val="4D4D4F"/>
          <w:spacing w:val="4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0"/>
        </w:rPr>
        <w:t>sites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90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Asbestos’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54" w:after="0" w:line="338" w:lineRule="exact"/>
        <w:ind w:left="14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8.477669pt;margin-top:49.154995pt;width:418.176785pt;height:88.815294pt;mso-position-horizontal-relative:page;mso-position-vertical-relative:paragraph;z-index:-3220" coordorigin="770,983" coordsize="8364,1776">
            <v:group style="position:absolute;left:1404;top:993;width:7719;height:1756" coordorigin="1404,993" coordsize="7719,1756">
              <v:shape style="position:absolute;left:1404;top:993;width:7719;height:1756" coordorigin="1404,993" coordsize="7719,1756" path="m8898,993l1404,998,1404,1003,2268,2580,2308,2650,2354,2709,2408,2738,2485,2748,8936,2749,8971,2749,9049,2743,9104,2709,9122,2629,9123,1180,9123,1145,9116,1067,9083,1012,9002,995,8938,993,8898,993e" filled="t" fillcolor="#FAEED7" stroked="f">
                <v:path arrowok="t"/>
                <v:fill/>
              </v:shape>
            </v:group>
            <v:group style="position:absolute;left:780;top:1247;width:2068;height:885" coordorigin="780,1247" coordsize="2068,885">
              <v:shape style="position:absolute;left:780;top:1247;width:2068;height:885" coordorigin="780,1247" coordsize="2068,885" path="m912,1247l847,1248,788,1280,780,1354,780,2002,780,2035,790,2103,856,2130,2258,2131,2288,2131,2353,2125,2404,2091,2440,2031,2847,1252,2847,1249,912,1247e" filled="t" fillcolor="#296EB7" stroked="f">
                <v:path arrowok="t"/>
                <v:fill/>
              </v:shape>
            </v:group>
            <v:group style="position:absolute;left:3296;top:1882;width:284;height:230" coordorigin="3296,1882" coordsize="284,230">
              <v:shape style="position:absolute;left:3296;top:1882;width:284;height:230" coordorigin="3296,1882" coordsize="284,230" path="m3415,1938l3382,1938,3382,1966,3338,2038,3330,2057,3328,2076,3328,2111,3548,2111,3548,2066,3547,2059,3544,2047,3540,2040,3396,2040,3396,2027,3532,2027,3526,2018,3396,2018,3396,2005,3518,2005,3512,1996,3396,1996,3396,1982,3504,1982,3494,1966,3494,1958,3415,1958,3415,1938e" filled="t" fillcolor="#4D4D4F" stroked="f">
                <v:path arrowok="t"/>
                <v:fill/>
              </v:shape>
              <v:shape style="position:absolute;left:3296;top:1882;width:284;height:230" coordorigin="3296,1882" coordsize="284,230" path="m3428,2027l3414,2027,3414,2040,3428,2040,3428,2027e" filled="t" fillcolor="#4D4D4F" stroked="f">
                <v:path arrowok="t"/>
                <v:fill/>
              </v:shape>
              <v:shape style="position:absolute;left:3296;top:1882;width:284;height:230" coordorigin="3296,1882" coordsize="284,230" path="m3459,2027l3446,2027,3446,2040,3459,2040,3459,2027e" filled="t" fillcolor="#4D4D4F" stroked="f">
                <v:path arrowok="t"/>
                <v:fill/>
              </v:shape>
              <v:shape style="position:absolute;left:3296;top:1882;width:284;height:230" coordorigin="3296,1882" coordsize="284,230" path="m3532,2027l3478,2027,3478,2040,3540,2040,3540,2039,3532,2027e" filled="t" fillcolor="#4D4D4F" stroked="f">
                <v:path arrowok="t"/>
                <v:fill/>
              </v:shape>
              <v:shape style="position:absolute;left:3296;top:1882;width:284;height:230" coordorigin="3296,1882" coordsize="284,230" path="m3428,2005l3414,2005,3414,2018,3428,2018,3428,2005e" filled="t" fillcolor="#4D4D4F" stroked="f">
                <v:path arrowok="t"/>
                <v:fill/>
              </v:shape>
              <v:shape style="position:absolute;left:3296;top:1882;width:284;height:230" coordorigin="3296,1882" coordsize="284,230" path="m3459,2005l3446,2005,3446,2018,3459,2018,3459,2005e" filled="t" fillcolor="#4D4D4F" stroked="f">
                <v:path arrowok="t"/>
                <v:fill/>
              </v:shape>
              <v:shape style="position:absolute;left:3296;top:1882;width:284;height:230" coordorigin="3296,1882" coordsize="284,230" path="m3518,2005l3478,2005,3478,2018,3526,2018,3518,2005e" filled="t" fillcolor="#4D4D4F" stroked="f">
                <v:path arrowok="t"/>
                <v:fill/>
              </v:shape>
              <v:shape style="position:absolute;left:3296;top:1882;width:284;height:230" coordorigin="3296,1882" coordsize="284,230" path="m3428,1982l3414,1982,3414,1996,3428,1996,3428,1982e" filled="t" fillcolor="#4D4D4F" stroked="f">
                <v:path arrowok="t"/>
                <v:fill/>
              </v:shape>
              <v:shape style="position:absolute;left:3296;top:1882;width:284;height:230" coordorigin="3296,1882" coordsize="284,230" path="m3459,1982l3446,1982,3446,1996,3459,1996,3459,1982e" filled="t" fillcolor="#4D4D4F" stroked="f">
                <v:path arrowok="t"/>
                <v:fill/>
              </v:shape>
              <v:shape style="position:absolute;left:3296;top:1882;width:284;height:230" coordorigin="3296,1882" coordsize="284,230" path="m3504,1982l3478,1982,3478,1996,3512,1996,3504,1982e" filled="t" fillcolor="#4D4D4F" stroked="f">
                <v:path arrowok="t"/>
                <v:fill/>
              </v:shape>
              <v:shape style="position:absolute;left:3296;top:1882;width:284;height:230" coordorigin="3296,1882" coordsize="284,230" path="m3296,1957l3296,1974,3298,1981,3306,1988,3313,1990,3340,1990,3351,1987,3365,1976,3369,1967,3369,1962,3315,1962,3306,1960,3296,1957e" filled="t" fillcolor="#4D4D4F" stroked="f">
                <v:path arrowok="t"/>
                <v:fill/>
              </v:shape>
              <v:shape style="position:absolute;left:3296;top:1882;width:284;height:230" coordorigin="3296,1882" coordsize="284,230" path="m3507,1949l3507,1967,3511,1975,3525,1986,3537,1988,3563,1988,3570,1987,3578,1980,3580,1973,3580,1960,3563,1960,3545,1960,3526,1956,3507,1949e" filled="t" fillcolor="#4D4D4F" stroked="f">
                <v:path arrowok="t"/>
                <v:fill/>
              </v:shape>
              <v:shape style="position:absolute;left:3296;top:1882;width:284;height:230" coordorigin="3296,1882" coordsize="284,230" path="m3369,1950l3362,1953,3343,1960,3324,1962,3369,1962,3369,1950e" filled="t" fillcolor="#4D4D4F" stroked="f">
                <v:path arrowok="t"/>
                <v:fill/>
              </v:shape>
              <v:shape style="position:absolute;left:3296;top:1882;width:284;height:230" coordorigin="3296,1882" coordsize="284,230" path="m3580,1956l3572,1959,3563,1960,3580,1960,3580,1956e" filled="t" fillcolor="#4D4D4F" stroked="f">
                <v:path arrowok="t"/>
                <v:fill/>
              </v:shape>
              <v:shape style="position:absolute;left:3296;top:1882;width:284;height:230" coordorigin="3296,1882" coordsize="284,230" path="m3494,1938l3460,1938,3460,1958,3494,1958,3494,1938e" filled="t" fillcolor="#4D4D4F" stroked="f">
                <v:path arrowok="t"/>
                <v:fill/>
              </v:shape>
              <v:shape style="position:absolute;left:3296;top:1882;width:284;height:230" coordorigin="3296,1882" coordsize="284,230" path="m3425,1882l3364,1889,3308,1912,3296,1950,3305,1953,3314,1955,3330,1955,3349,1950,3369,1941,3370,1932,3379,1925,3396,1920,3422,1917,3459,1916,3570,1916,3563,1903,3488,1885,3450,1882,3425,1882e" filled="t" fillcolor="#4D4D4F" stroked="f">
                <v:path arrowok="t"/>
                <v:fill/>
              </v:shape>
              <v:shape style="position:absolute;left:3296;top:1882;width:284;height:230" coordorigin="3296,1882" coordsize="284,230" path="m3570,1916l3459,1916,3486,1920,3502,1927,3507,1938,3515,1944,3535,1951,3554,1953,3562,1953,3571,1952,3578,1940,3572,1921,3570,1916e" filled="t" fillcolor="#4D4D4F" stroked="f">
                <v:path arrowok="t"/>
                <v:fill/>
              </v:shape>
            </v:group>
            <v:group style="position:absolute;left:3296;top:2319;width:252;height:236" coordorigin="3296,2319" coordsize="252,236">
              <v:shape style="position:absolute;left:3296;top:2319;width:252;height:236" coordorigin="3296,2319" coordsize="252,236" path="m3528,2319l3315,2319,3315,2472,3528,2472,3528,2465,3323,2465,3323,2327,3528,2327,3528,2319e" filled="t" fillcolor="#4D4D4F" stroked="f">
                <v:path arrowok="t"/>
                <v:fill/>
              </v:shape>
              <v:shape style="position:absolute;left:3296;top:2319;width:252;height:236" coordorigin="3296,2319" coordsize="252,236" path="m3528,2327l3520,2327,3520,2465,3528,2465,3528,2327e" filled="t" fillcolor="#4D4D4F" stroked="f">
                <v:path arrowok="t"/>
                <v:fill/>
              </v:shape>
              <v:shape style="position:absolute;left:3296;top:2319;width:252;height:236" coordorigin="3296,2319" coordsize="252,236" path="m3499,2335l3345,2335,3338,2336,3332,2341,3331,2347,3331,2444,3332,2450,3338,2455,3345,2457,3498,2457,3505,2455,3511,2450,3511,2449,3348,2449,3344,2448,3340,2444,3339,2440,3339,2352,3340,2347,3344,2344,3348,2343,3511,2343,3511,2341,3505,2336,3499,2335e" filled="t" fillcolor="#4D4D4F" stroked="f">
                <v:path arrowok="t"/>
                <v:fill/>
              </v:shape>
              <v:shape style="position:absolute;left:3296;top:2319;width:252;height:236" coordorigin="3296,2319" coordsize="252,236" path="m3511,2343l3495,2343,3499,2344,3503,2347,3504,2352,3504,2440,3503,2444,3499,2448,3495,2449,3511,2449,3512,2444,3512,2347,3511,2343e" filled="t" fillcolor="#4D4D4F" stroked="f">
                <v:path arrowok="t"/>
                <v:fill/>
              </v:shape>
              <v:shape style="position:absolute;left:3296;top:2319;width:252;height:236" coordorigin="3296,2319" coordsize="252,236" path="m3528,2480l3315,2480,3299,2515,3296,2526,3296,2555,3547,2555,3547,2547,3304,2547,3304,2526,3306,2519,3320,2488,3532,2488,3528,2480e" filled="t" fillcolor="#4D4D4F" stroked="f">
                <v:path arrowok="t"/>
                <v:fill/>
              </v:shape>
              <v:shape style="position:absolute;left:3296;top:2319;width:252;height:236" coordorigin="3296,2319" coordsize="252,236" path="m3532,2488l3523,2488,3537,2520,3539,2531,3539,2547,3547,2547,3547,2526,3545,2515,3539,2504,3532,2488e" filled="t" fillcolor="#4D4D4F" stroked="f">
                <v:path arrowok="t"/>
                <v:fill/>
              </v:shape>
              <v:shape style="position:absolute;left:3296;top:2319;width:252;height:236" coordorigin="3296,2319" coordsize="252,236" path="m3371,2506l3352,2506,3352,2514,3332,2514,3332,2521,3352,2521,3352,2514,3490,2514,3490,2513,3371,2513,3371,2506e" filled="t" fillcolor="#4D4D4F" stroked="f">
                <v:path arrowok="t"/>
                <v:fill/>
              </v:shape>
              <v:shape style="position:absolute;left:3296;top:2319;width:252;height:236" coordorigin="3296,2319" coordsize="252,236" path="m3391,2514l3372,2514,3372,2521,3391,2521,3391,2514e" filled="t" fillcolor="#4D4D4F" stroked="f">
                <v:path arrowok="t"/>
                <v:fill/>
              </v:shape>
              <v:shape style="position:absolute;left:3296;top:2319;width:252;height:236" coordorigin="3296,2319" coordsize="252,236" path="m3430,2514l3411,2514,3411,2521,3430,2521,3430,2514e" filled="t" fillcolor="#4D4D4F" stroked="f">
                <v:path arrowok="t"/>
                <v:fill/>
              </v:shape>
              <v:shape style="position:absolute;left:3296;top:2319;width:252;height:236" coordorigin="3296,2319" coordsize="252,236" path="m3470,2514l3450,2514,3450,2521,3470,2521,3470,2514e" filled="t" fillcolor="#4D4D4F" stroked="f">
                <v:path arrowok="t"/>
                <v:fill/>
              </v:shape>
              <v:shape style="position:absolute;left:3296;top:2319;width:252;height:236" coordorigin="3296,2319" coordsize="252,236" path="m3509,2514l3489,2514,3489,2521,3509,2521,3509,2514e" filled="t" fillcolor="#4D4D4F" stroked="f">
                <v:path arrowok="t"/>
                <v:fill/>
              </v:shape>
              <v:shape style="position:absolute;left:3296;top:2319;width:252;height:236" coordorigin="3296,2319" coordsize="252,236" path="m3411,2506l3391,2506,3391,2513,3411,2513,3411,2506e" filled="t" fillcolor="#4D4D4F" stroked="f">
                <v:path arrowok="t"/>
                <v:fill/>
              </v:shape>
              <v:shape style="position:absolute;left:3296;top:2319;width:252;height:236" coordorigin="3296,2319" coordsize="252,236" path="m3450,2506l3430,2506,3430,2513,3450,2513,3450,2506e" filled="t" fillcolor="#4D4D4F" stroked="f">
                <v:path arrowok="t"/>
                <v:fill/>
              </v:shape>
              <v:shape style="position:absolute;left:3296;top:2319;width:252;height:236" coordorigin="3296,2319" coordsize="252,236" path="m3352,2498l3332,2498,3332,2506,3470,2506,3470,2513,3490,2513,3490,2506,3352,2506,3352,2498e" filled="t" fillcolor="#4D4D4F" stroked="f">
                <v:path arrowok="t"/>
                <v:fill/>
              </v:shape>
              <v:shape style="position:absolute;left:3296;top:2319;width:252;height:236" coordorigin="3296,2319" coordsize="252,236" path="m3391,2498l3372,2498,3372,2506,3391,2506,3391,2498e" filled="t" fillcolor="#4D4D4F" stroked="f">
                <v:path arrowok="t"/>
                <v:fill/>
              </v:shape>
              <v:shape style="position:absolute;left:3296;top:2319;width:252;height:236" coordorigin="3296,2319" coordsize="252,236" path="m3430,2498l3411,2498,3411,2506,3430,2506,3430,2498e" filled="t" fillcolor="#4D4D4F" stroked="f">
                <v:path arrowok="t"/>
                <v:fill/>
              </v:shape>
              <v:shape style="position:absolute;left:3296;top:2319;width:252;height:236" coordorigin="3296,2319" coordsize="252,236" path="m3470,2498l3450,2498,3450,2506,3470,2506,3470,2498e" filled="t" fillcolor="#4D4D4F" stroked="f">
                <v:path arrowok="t"/>
                <v:fill/>
              </v:shape>
              <v:shape style="position:absolute;left:3296;top:2319;width:252;height:236" coordorigin="3296,2319" coordsize="252,236" path="m3509,2498l3489,2498,3489,2506,3509,2506,3509,2498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Licensed</w:t>
      </w:r>
      <w:r>
        <w:rPr>
          <w:rFonts w:ascii="Arial" w:hAnsi="Arial" w:cs="Arial" w:eastAsia="Arial"/>
          <w:sz w:val="30"/>
          <w:szCs w:val="30"/>
          <w:color w:val="2D317E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asbestos</w:t>
      </w:r>
      <w:r>
        <w:rPr>
          <w:rFonts w:ascii="Arial" w:hAnsi="Arial" w:cs="Arial" w:eastAsia="Arial"/>
          <w:sz w:val="30"/>
          <w:szCs w:val="30"/>
          <w:color w:val="2D317E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emovalist</w:t>
      </w:r>
      <w:r>
        <w:rPr>
          <w:rFonts w:ascii="Arial" w:hAnsi="Arial" w:cs="Arial" w:eastAsia="Arial"/>
          <w:sz w:val="30"/>
          <w:szCs w:val="30"/>
          <w:color w:val="2D317E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30"/>
          <w:szCs w:val="30"/>
          <w:color w:val="2D317E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demolition</w:t>
      </w:r>
      <w:r>
        <w:rPr>
          <w:rFonts w:ascii="Arial" w:hAnsi="Arial" w:cs="Arial" w:eastAsia="Arial"/>
          <w:sz w:val="30"/>
          <w:szCs w:val="30"/>
          <w:color w:val="2D317E"/>
          <w:spacing w:val="71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4"/>
          <w:position w:val="-1"/>
        </w:rPr>
        <w:t>information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7438953" w:footer="466" w:top="1020" w:bottom="720" w:left="880" w:right="380"/>
          <w:pgSz w:w="9980" w:h="14180"/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exact"/>
        <w:ind w:left="117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Capi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al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52" w:lineRule="auto"/>
        <w:ind w:right="2497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Planning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Land</w:t>
      </w:r>
      <w:r>
        <w:rPr>
          <w:rFonts w:ascii="Arial" w:hAnsi="Arial" w:cs="Arial" w:eastAsia="Arial"/>
          <w:sz w:val="24"/>
          <w:szCs w:val="24"/>
          <w:color w:val="4D4D4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Authorit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y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Construction</w:t>
      </w:r>
      <w:r>
        <w:rPr>
          <w:rFonts w:ascii="Arial" w:hAnsi="Arial" w:cs="Arial" w:eastAsia="Arial"/>
          <w:sz w:val="24"/>
          <w:szCs w:val="24"/>
          <w:color w:val="4D4D4F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Occupations</w:t>
      </w:r>
      <w:r>
        <w:rPr>
          <w:rFonts w:ascii="Arial" w:hAnsi="Arial" w:cs="Arial" w:eastAsia="Arial"/>
          <w:sz w:val="24"/>
          <w:szCs w:val="24"/>
          <w:color w:val="4D4D4F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Section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404" w:lineRule="exact"/>
        <w:ind w:left="440" w:right="128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233665pt;margin-top:54.482334pt;width:418.176786pt;height:101.064354pt;mso-position-horizontal-relative:page;mso-position-vertical-relative:paragraph;z-index:-3219" coordorigin="765,1090" coordsize="8364,2021">
            <v:group style="position:absolute;left:1399;top:1100;width:7719;height:2001" coordorigin="1399,1100" coordsize="7719,2001">
              <v:shape style="position:absolute;left:1399;top:1100;width:7719;height:2001" coordorigin="1399,1100" coordsize="7719,2001" path="m8893,1100l1399,1105,1399,1143,2271,2927,2309,3000,2353,3060,2406,3090,2486,3100,2542,3101,8931,3101,8996,3100,9063,3089,9106,3046,9117,2980,9118,1286,9118,1252,9111,1173,9078,1119,8998,1101,8933,1100,8893,1100e" filled="t" fillcolor="#FFFFFF" stroked="f">
                <v:path arrowok="t"/>
                <v:fill/>
              </v:shape>
            </v:group>
            <v:group style="position:absolute;left:775;top:1353;width:2068;height:885" coordorigin="775,1353" coordsize="2068,885">
              <v:shape style="position:absolute;left:775;top:1353;width:2068;height:885" coordorigin="775,1353" coordsize="2068,885" path="m907,1353l842,1355,783,1387,775,1461,775,2108,775,2141,785,2209,851,2237,2254,2238,2283,2238,2348,2232,2399,2197,2435,2137,2843,1358,2843,1355,907,1353e" filled="t" fillcolor="#296EB7" stroked="f">
                <v:path arrowok="t"/>
                <v:fill/>
              </v:shape>
            </v:group>
            <v:group style="position:absolute;left:3291;top:1698;width:284;height:230" coordorigin="3291,1698" coordsize="284,230">
              <v:shape style="position:absolute;left:3291;top:1698;width:284;height:230" coordorigin="3291,1698" coordsize="284,230" path="m3411,1754l3377,1754,3377,1783,3333,1855,3325,1874,3323,1893,3323,1928,3543,1928,3543,1883,3542,1875,3539,1863,3536,1857,3391,1857,3391,1844,3527,1844,3522,1834,3391,1834,3391,1822,3513,1822,3508,1812,3391,1812,3391,1799,3499,1799,3489,1783,3489,1775,3411,1775,3411,1754e" filled="t" fillcolor="#4D4D4F" stroked="f">
                <v:path arrowok="t"/>
                <v:fill/>
              </v:shape>
              <v:shape style="position:absolute;left:3291;top:1698;width:284;height:230" coordorigin="3291,1698" coordsize="284,230" path="m3423,1844l3410,1844,3410,1857,3423,1857,3423,1844e" filled="t" fillcolor="#4D4D4F" stroked="f">
                <v:path arrowok="t"/>
                <v:fill/>
              </v:shape>
              <v:shape style="position:absolute;left:3291;top:1698;width:284;height:230" coordorigin="3291,1698" coordsize="284,230" path="m3455,1844l3441,1844,3441,1857,3455,1857,3455,1844e" filled="t" fillcolor="#4D4D4F" stroked="f">
                <v:path arrowok="t"/>
                <v:fill/>
              </v:shape>
              <v:shape style="position:absolute;left:3291;top:1698;width:284;height:230" coordorigin="3291,1698" coordsize="284,230" path="m3527,1844l3473,1844,3473,1857,3536,1857,3535,1856,3527,1844e" filled="t" fillcolor="#4D4D4F" stroked="f">
                <v:path arrowok="t"/>
                <v:fill/>
              </v:shape>
              <v:shape style="position:absolute;left:3291;top:1698;width:284;height:230" coordorigin="3291,1698" coordsize="284,230" path="m3423,1822l3410,1822,3410,1834,3423,1834,3423,1822e" filled="t" fillcolor="#4D4D4F" stroked="f">
                <v:path arrowok="t"/>
                <v:fill/>
              </v:shape>
              <v:shape style="position:absolute;left:3291;top:1698;width:284;height:230" coordorigin="3291,1698" coordsize="284,230" path="m3455,1822l3441,1822,3441,1834,3455,1834,3455,1822e" filled="t" fillcolor="#4D4D4F" stroked="f">
                <v:path arrowok="t"/>
                <v:fill/>
              </v:shape>
              <v:shape style="position:absolute;left:3291;top:1698;width:284;height:230" coordorigin="3291,1698" coordsize="284,230" path="m3513,1822l3473,1822,3473,1834,3522,1834,3513,1822e" filled="t" fillcolor="#4D4D4F" stroked="f">
                <v:path arrowok="t"/>
                <v:fill/>
              </v:shape>
              <v:shape style="position:absolute;left:3291;top:1698;width:284;height:230" coordorigin="3291,1698" coordsize="284,230" path="m3423,1799l3410,1799,3410,1812,3423,1812,3423,1799e" filled="t" fillcolor="#4D4D4F" stroked="f">
                <v:path arrowok="t"/>
                <v:fill/>
              </v:shape>
              <v:shape style="position:absolute;left:3291;top:1698;width:284;height:230" coordorigin="3291,1698" coordsize="284,230" path="m3455,1799l3441,1799,3441,1812,3455,1812,3455,1799e" filled="t" fillcolor="#4D4D4F" stroked="f">
                <v:path arrowok="t"/>
                <v:fill/>
              </v:shape>
              <v:shape style="position:absolute;left:3291;top:1698;width:284;height:230" coordorigin="3291,1698" coordsize="284,230" path="m3499,1799l3473,1799,3473,1812,3508,1812,3499,1799e" filled="t" fillcolor="#4D4D4F" stroked="f">
                <v:path arrowok="t"/>
                <v:fill/>
              </v:shape>
              <v:shape style="position:absolute;left:3291;top:1698;width:284;height:230" coordorigin="3291,1698" coordsize="284,230" path="m3291,1773l3291,1790,3293,1797,3301,1805,3308,1807,3335,1807,3346,1804,3360,1793,3364,1784,3364,1779,3310,1779,3301,1777,3291,1773e" filled="t" fillcolor="#4D4D4F" stroked="f">
                <v:path arrowok="t"/>
                <v:fill/>
              </v:shape>
              <v:shape style="position:absolute;left:3291;top:1698;width:284;height:230" coordorigin="3291,1698" coordsize="284,230" path="m3502,1765l3502,1783,3506,1791,3520,1802,3532,1805,3558,1805,3565,1803,3573,1796,3575,1790,3575,1777,3558,1777,3541,1776,3521,1773,3502,1765e" filled="t" fillcolor="#4D4D4F" stroked="f">
                <v:path arrowok="t"/>
                <v:fill/>
              </v:shape>
              <v:shape style="position:absolute;left:3291;top:1698;width:284;height:230" coordorigin="3291,1698" coordsize="284,230" path="m3364,1766l3357,1770,3338,1776,3319,1779,3364,1779,3364,1766e" filled="t" fillcolor="#4D4D4F" stroked="f">
                <v:path arrowok="t"/>
                <v:fill/>
              </v:shape>
              <v:shape style="position:absolute;left:3291;top:1698;width:284;height:230" coordorigin="3291,1698" coordsize="284,230" path="m3575,1773l3567,1775,3558,1777,3575,1777,3575,1773e" filled="t" fillcolor="#4D4D4F" stroked="f">
                <v:path arrowok="t"/>
                <v:fill/>
              </v:shape>
              <v:shape style="position:absolute;left:3291;top:1698;width:284;height:230" coordorigin="3291,1698" coordsize="284,230" path="m3489,1754l3455,1754,3455,1775,3489,1775,3489,1754e" filled="t" fillcolor="#4D4D4F" stroked="f">
                <v:path arrowok="t"/>
                <v:fill/>
              </v:shape>
              <v:shape style="position:absolute;left:3291;top:1698;width:284;height:230" coordorigin="3291,1698" coordsize="284,230" path="m3420,1698l3360,1705,3303,1728,3291,1766,3300,1770,3309,1771,3325,1771,3344,1767,3364,1757,3365,1748,3374,1741,3391,1736,3417,1733,3454,1732,3565,1732,3558,1720,3483,1701,3445,1699,3420,1698e" filled="t" fillcolor="#4D4D4F" stroked="f">
                <v:path arrowok="t"/>
                <v:fill/>
              </v:shape>
              <v:shape style="position:absolute;left:3291;top:1698;width:284;height:230" coordorigin="3291,1698" coordsize="284,230" path="m3565,1732l3454,1732,3481,1736,3497,1743,3502,1754,3510,1761,3530,1767,3549,1769,3557,1769,3566,1768,3573,1756,3567,1737,3565,1732e" filled="t" fillcolor="#4D4D4F" stroked="f">
                <v:path arrowok="t"/>
                <v:fill/>
              </v:shape>
            </v:group>
            <v:group style="position:absolute;left:3291;top:2096;width:252;height:236" coordorigin="3291,2096" coordsize="252,236">
              <v:shape style="position:absolute;left:3291;top:2096;width:252;height:236" coordorigin="3291,2096" coordsize="252,236" path="m3523,2096l3310,2096,3310,2249,3523,2249,3523,2241,3318,2241,3318,2103,3523,2103,3523,2096e" filled="t" fillcolor="#4D4D4F" stroked="f">
                <v:path arrowok="t"/>
                <v:fill/>
              </v:shape>
              <v:shape style="position:absolute;left:3291;top:2096;width:252;height:236" coordorigin="3291,2096" coordsize="252,236" path="m3523,2103l3515,2103,3515,2241,3523,2241,3523,2103e" filled="t" fillcolor="#4D4D4F" stroked="f">
                <v:path arrowok="t"/>
                <v:fill/>
              </v:shape>
              <v:shape style="position:absolute;left:3291;top:2096;width:252;height:236" coordorigin="3291,2096" coordsize="252,236" path="m3494,2111l3340,2111,3333,2113,3328,2118,3326,2124,3326,2221,3328,2227,3333,2232,3340,2233,3494,2233,3500,2232,3506,2227,3506,2225,3343,2225,3339,2224,3335,2221,3334,2217,3334,2128,3335,2124,3339,2120,3343,2119,3506,2119,3506,2118,3501,2113,3494,2111e" filled="t" fillcolor="#4D4D4F" stroked="f">
                <v:path arrowok="t"/>
                <v:fill/>
              </v:shape>
              <v:shape style="position:absolute;left:3291;top:2096;width:252;height:236" coordorigin="3291,2096" coordsize="252,236" path="m3506,2119l3490,2119,3494,2120,3498,2124,3499,2128,3499,2217,3498,2221,3495,2224,3490,2225,3506,2225,3507,2221,3507,2124,3506,2119e" filled="t" fillcolor="#4D4D4F" stroked="f">
                <v:path arrowok="t"/>
                <v:fill/>
              </v:shape>
              <v:shape style="position:absolute;left:3291;top:2096;width:252;height:236" coordorigin="3291,2096" coordsize="252,236" path="m3523,2257l3310,2257,3294,2292,3291,2303,3291,2331,3542,2331,3542,2324,3299,2324,3299,2303,3301,2295,3315,2265,3527,2265,3523,2257e" filled="t" fillcolor="#4D4D4F" stroked="f">
                <v:path arrowok="t"/>
                <v:fill/>
              </v:shape>
              <v:shape style="position:absolute;left:3291;top:2096;width:252;height:236" coordorigin="3291,2096" coordsize="252,236" path="m3527,2265l3518,2265,3532,2296,3535,2307,3535,2324,3542,2324,3542,2303,3540,2292,3534,2280,3527,2265e" filled="t" fillcolor="#4D4D4F" stroked="f">
                <v:path arrowok="t"/>
                <v:fill/>
              </v:shape>
              <v:shape style="position:absolute;left:3291;top:2096;width:252;height:236" coordorigin="3291,2096" coordsize="252,236" path="m3366,2283l3347,2283,3347,2290,3327,2290,3327,2298,3347,2298,3347,2290,3485,2290,3485,2290,3366,2290,3366,2283e" filled="t" fillcolor="#4D4D4F" stroked="f">
                <v:path arrowok="t"/>
                <v:fill/>
              </v:shape>
              <v:shape style="position:absolute;left:3291;top:2096;width:252;height:236" coordorigin="3291,2096" coordsize="252,236" path="m3386,2290l3367,2290,3367,2298,3386,2298,3386,2290e" filled="t" fillcolor="#4D4D4F" stroked="f">
                <v:path arrowok="t"/>
                <v:fill/>
              </v:shape>
              <v:shape style="position:absolute;left:3291;top:2096;width:252;height:236" coordorigin="3291,2096" coordsize="252,236" path="m3425,2290l3406,2290,3406,2298,3425,2298,3425,2290e" filled="t" fillcolor="#4D4D4F" stroked="f">
                <v:path arrowok="t"/>
                <v:fill/>
              </v:shape>
              <v:shape style="position:absolute;left:3291;top:2096;width:252;height:236" coordorigin="3291,2096" coordsize="252,236" path="m3465,2290l3445,2290,3445,2298,3465,2298,3465,2290e" filled="t" fillcolor="#4D4D4F" stroked="f">
                <v:path arrowok="t"/>
                <v:fill/>
              </v:shape>
              <v:shape style="position:absolute;left:3291;top:2096;width:252;height:236" coordorigin="3291,2096" coordsize="252,236" path="m3504,2290l3484,2290,3484,2298,3504,2298,3504,2290e" filled="t" fillcolor="#4D4D4F" stroked="f">
                <v:path arrowok="t"/>
                <v:fill/>
              </v:shape>
              <v:shape style="position:absolute;left:3291;top:2096;width:252;height:236" coordorigin="3291,2096" coordsize="252,236" path="m3406,2283l3386,2283,3386,2290,3406,2290,3406,2283e" filled="t" fillcolor="#4D4D4F" stroked="f">
                <v:path arrowok="t"/>
                <v:fill/>
              </v:shape>
              <v:shape style="position:absolute;left:3291;top:2096;width:252;height:236" coordorigin="3291,2096" coordsize="252,236" path="m3445,2283l3426,2283,3426,2290,3445,2290,3445,2283e" filled="t" fillcolor="#4D4D4F" stroked="f">
                <v:path arrowok="t"/>
                <v:fill/>
              </v:shape>
              <v:shape style="position:absolute;left:3291;top:2096;width:252;height:236" coordorigin="3291,2096" coordsize="252,236" path="m3347,2275l3327,2275,3327,2283,3465,2283,3465,2290,3485,2290,3485,2282,3347,2282,3347,2275e" filled="t" fillcolor="#4D4D4F" stroked="f">
                <v:path arrowok="t"/>
                <v:fill/>
              </v:shape>
              <v:shape style="position:absolute;left:3291;top:2096;width:252;height:236" coordorigin="3291,2096" coordsize="252,236" path="m3386,2275l3367,2275,3367,2282,3386,2282,3386,2275e" filled="t" fillcolor="#4D4D4F" stroked="f">
                <v:path arrowok="t"/>
                <v:fill/>
              </v:shape>
              <v:shape style="position:absolute;left:3291;top:2096;width:252;height:236" coordorigin="3291,2096" coordsize="252,236" path="m3426,2275l3406,2275,3406,2282,3426,2282,3426,2275e" filled="t" fillcolor="#4D4D4F" stroked="f">
                <v:path arrowok="t"/>
                <v:fill/>
              </v:shape>
              <v:shape style="position:absolute;left:3291;top:2096;width:252;height:236" coordorigin="3291,2096" coordsize="252,236" path="m3465,2275l3445,2275,3445,2282,3465,2282,3465,2275e" filled="t" fillcolor="#4D4D4F" stroked="f">
                <v:path arrowok="t"/>
                <v:fill/>
              </v:shape>
              <v:shape style="position:absolute;left:3291;top:2096;width:252;height:236" coordorigin="3291,2096" coordsize="252,236" path="m3504,2275l3484,2275,3484,2282,3504,2282,3504,2275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02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96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.actpla.act.go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6"/>
          </w:rPr>
          <w:t>.au/topics/hiring_licensing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076" w:space="1340"/>
            <w:col w:w="63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exact"/>
        <w:ind w:left="112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New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1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ales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orkcover</w:t>
      </w:r>
      <w:r>
        <w:rPr>
          <w:rFonts w:ascii="Arial" w:hAnsi="Arial" w:cs="Arial" w:eastAsia="Arial"/>
          <w:sz w:val="24"/>
          <w:szCs w:val="24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Authority</w:t>
      </w:r>
      <w:r>
        <w:rPr>
          <w:rFonts w:ascii="Arial" w:hAnsi="Arial" w:cs="Arial" w:eastAsia="Arial"/>
          <w:sz w:val="24"/>
          <w:szCs w:val="24"/>
          <w:color w:val="4D4D4F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1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SW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520" w:right="3093" w:firstLine="-8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7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97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3"/>
          </w:rPr>
          <w:t>workcove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3"/>
          </w:rPr>
          <w:t>r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191" w:lineRule="exact"/>
        <w:ind w:left="5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2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‘</w:t>
      </w:r>
      <w:r>
        <w:rPr>
          <w:rFonts w:ascii="Arial" w:hAnsi="Arial" w:cs="Arial" w:eastAsia="Arial"/>
          <w:sz w:val="20"/>
          <w:szCs w:val="20"/>
          <w:color w:val="4D4D4F"/>
          <w:spacing w:val="-11"/>
          <w:w w:val="88"/>
        </w:rPr>
        <w:t>W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or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2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sa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et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4D4D4F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Healt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h</w:t>
      </w:r>
      <w:r>
        <w:rPr>
          <w:rFonts w:ascii="Arial" w:hAnsi="Arial" w:cs="Arial" w:eastAsia="Arial"/>
          <w:sz w:val="20"/>
          <w:szCs w:val="20"/>
          <w:color w:val="4D4D4F"/>
          <w:spacing w:val="3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sa</w:t>
      </w:r>
      <w:r>
        <w:rPr>
          <w:rFonts w:ascii="Arial" w:hAnsi="Arial" w:cs="Arial" w:eastAsia="Arial"/>
          <w:sz w:val="20"/>
          <w:szCs w:val="20"/>
          <w:color w:val="4D4D4F"/>
          <w:spacing w:val="-8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et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y</w:t>
      </w:r>
      <w:r>
        <w:rPr>
          <w:rFonts w:ascii="Arial" w:hAnsi="Arial" w:cs="Arial" w:eastAsia="Arial"/>
          <w:sz w:val="20"/>
          <w:szCs w:val="20"/>
          <w:color w:val="4D4D4F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88"/>
        </w:rPr>
        <w:t>topic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—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0" w:lineRule="exact"/>
        <w:ind w:left="5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8.662968pt;margin-top:26.572927pt;width:418.176685pt;height:81.728293pt;mso-position-horizontal-relative:page;mso-position-vertical-relative:paragraph;z-index:-3218" coordorigin="773,531" coordsize="8364,1635">
            <v:group style="position:absolute;left:1408;top:541;width:7719;height:1615" coordorigin="1408,541" coordsize="7719,1615">
              <v:shape style="position:absolute;left:1408;top:541;width:7719;height:1615" coordorigin="1408,541" coordsize="7719,1615" path="m8902,541l1408,546,1408,552,2265,1989,2308,2057,2356,2115,2409,2144,2485,2155,8940,2156,8975,2156,9053,2149,9108,2116,9125,2035,9127,1970,9127,728,9126,693,9120,615,9087,561,9006,543,8941,541,8902,541e" filled="t" fillcolor="#FAEED7" stroked="f">
                <v:path arrowok="t"/>
                <v:fill/>
              </v:shape>
            </v:group>
            <v:group style="position:absolute;left:783;top:795;width:2068;height:885" coordorigin="783,795" coordsize="2068,885">
              <v:shape style="position:absolute;left:783;top:795;width:2068;height:885" coordorigin="783,795" coordsize="2068,885" path="m915,795l851,797,792,829,783,903,783,1550,784,1583,794,1651,860,1679,2262,1680,2292,1680,2356,1674,2408,1639,2444,1579,2851,800,2851,797,915,795e" filled="t" fillcolor="#296EB7" stroked="f">
                <v:path arrowok="t"/>
                <v:fill/>
              </v:shape>
            </v:group>
            <v:group style="position:absolute;left:3300;top:1140;width:284;height:230" coordorigin="3300,1140" coordsize="284,230">
              <v:shape style="position:absolute;left:3300;top:1140;width:284;height:230" coordorigin="3300,1140" coordsize="284,230" path="m3419,1196l3386,1196,3386,1225,3341,1297,3334,1316,3331,1334,3331,1370,3552,1370,3552,1325,3551,1317,3547,1305,3544,1299,3399,1299,3399,1286,3536,1286,3530,1276,3399,1276,3399,1263,3522,1263,3516,1254,3399,1254,3399,1241,3508,1241,3498,1225,3498,1217,3419,1217,3419,1196e" filled="t" fillcolor="#4D4D4F" stroked="f">
                <v:path arrowok="t"/>
                <v:fill/>
              </v:shape>
              <v:shape style="position:absolute;left:3300;top:1140;width:284;height:230" coordorigin="3300,1140" coordsize="284,230" path="m3431,1286l3418,1286,3418,1299,3431,1299,3431,1286e" filled="t" fillcolor="#4D4D4F" stroked="f">
                <v:path arrowok="t"/>
                <v:fill/>
              </v:shape>
              <v:shape style="position:absolute;left:3300;top:1140;width:284;height:230" coordorigin="3300,1140" coordsize="284,230" path="m3463,1286l3450,1286,3450,1299,3463,1299,3463,1286e" filled="t" fillcolor="#4D4D4F" stroked="f">
                <v:path arrowok="t"/>
                <v:fill/>
              </v:shape>
              <v:shape style="position:absolute;left:3300;top:1140;width:284;height:230" coordorigin="3300,1140" coordsize="284,230" path="m3536,1286l3482,1286,3482,1299,3544,1299,3544,1298,3536,1286e" filled="t" fillcolor="#4D4D4F" stroked="f">
                <v:path arrowok="t"/>
                <v:fill/>
              </v:shape>
              <v:shape style="position:absolute;left:3300;top:1140;width:284;height:230" coordorigin="3300,1140" coordsize="284,230" path="m3431,1263l3418,1263,3418,1276,3431,1276,3431,1263e" filled="t" fillcolor="#4D4D4F" stroked="f">
                <v:path arrowok="t"/>
                <v:fill/>
              </v:shape>
              <v:shape style="position:absolute;left:3300;top:1140;width:284;height:230" coordorigin="3300,1140" coordsize="284,230" path="m3463,1263l3450,1263,3450,1276,3463,1276,3463,1263e" filled="t" fillcolor="#4D4D4F" stroked="f">
                <v:path arrowok="t"/>
                <v:fill/>
              </v:shape>
              <v:shape style="position:absolute;left:3300;top:1140;width:284;height:230" coordorigin="3300,1140" coordsize="284,230" path="m3522,1263l3482,1263,3482,1276,3530,1276,3522,1263e" filled="t" fillcolor="#4D4D4F" stroked="f">
                <v:path arrowok="t"/>
                <v:fill/>
              </v:shape>
              <v:shape style="position:absolute;left:3300;top:1140;width:284;height:230" coordorigin="3300,1140" coordsize="284,230" path="m3431,1241l3418,1241,3418,1254,3431,1254,3431,1241e" filled="t" fillcolor="#4D4D4F" stroked="f">
                <v:path arrowok="t"/>
                <v:fill/>
              </v:shape>
              <v:shape style="position:absolute;left:3300;top:1140;width:284;height:230" coordorigin="3300,1140" coordsize="284,230" path="m3463,1241l3450,1241,3450,1254,3463,1254,3463,1241e" filled="t" fillcolor="#4D4D4F" stroked="f">
                <v:path arrowok="t"/>
                <v:fill/>
              </v:shape>
              <v:shape style="position:absolute;left:3300;top:1140;width:284;height:230" coordorigin="3300,1140" coordsize="284,230" path="m3508,1241l3482,1241,3482,1254,3516,1254,3508,1241e" filled="t" fillcolor="#4D4D4F" stroked="f">
                <v:path arrowok="t"/>
                <v:fill/>
              </v:shape>
              <v:shape style="position:absolute;left:3300;top:1140;width:284;height:230" coordorigin="3300,1140" coordsize="284,230" path="m3300,1215l3300,1232,3302,1239,3309,1247,3317,1249,3344,1249,3355,1246,3369,1235,3372,1226,3372,1220,3319,1220,3310,1219,3300,1215e" filled="t" fillcolor="#4D4D4F" stroked="f">
                <v:path arrowok="t"/>
                <v:fill/>
              </v:shape>
              <v:shape style="position:absolute;left:3300;top:1140;width:284;height:230" coordorigin="3300,1140" coordsize="284,230" path="m3511,1207l3511,1225,3514,1233,3529,1244,3540,1247,3566,1247,3574,1245,3582,1238,3584,1231,3584,1219,3567,1219,3549,1218,3529,1215,3511,1207e" filled="t" fillcolor="#4D4D4F" stroked="f">
                <v:path arrowok="t"/>
                <v:fill/>
              </v:shape>
              <v:shape style="position:absolute;left:3300;top:1140;width:284;height:230" coordorigin="3300,1140" coordsize="284,230" path="m3372,1208l3366,1211,3347,1218,3327,1220,3372,1220,3372,1208e" filled="t" fillcolor="#4D4D4F" stroked="f">
                <v:path arrowok="t"/>
                <v:fill/>
              </v:shape>
              <v:shape style="position:absolute;left:3300;top:1140;width:284;height:230" coordorigin="3300,1140" coordsize="284,230" path="m3584,1215l3575,1217,3567,1219,3584,1219,3584,1215e" filled="t" fillcolor="#4D4D4F" stroked="f">
                <v:path arrowok="t"/>
                <v:fill/>
              </v:shape>
              <v:shape style="position:absolute;left:3300;top:1140;width:284;height:230" coordorigin="3300,1140" coordsize="284,230" path="m3498,1196l3464,1196,3464,1217,3498,1217,3498,1196e" filled="t" fillcolor="#4D4D4F" stroked="f">
                <v:path arrowok="t"/>
                <v:fill/>
              </v:shape>
              <v:shape style="position:absolute;left:3300;top:1140;width:284;height:230" coordorigin="3300,1140" coordsize="284,230" path="m3429,1140l3368,1147,3312,1170,3300,1208,3308,1212,3317,1213,3334,1213,3353,1208,3372,1199,3374,1190,3382,1183,3399,1178,3426,1175,3463,1174,3573,1174,3567,1161,3492,1143,3453,1141,3429,1140e" filled="t" fillcolor="#4D4D4F" stroked="f">
                <v:path arrowok="t"/>
                <v:fill/>
              </v:shape>
              <v:shape style="position:absolute;left:3300;top:1140;width:284;height:230" coordorigin="3300,1140" coordsize="284,230" path="m3573,1174l3463,1174,3490,1178,3505,1185,3511,1196,3519,1203,3538,1209,3557,1211,3566,1211,3575,1210,3582,1198,3576,1179,3573,1174e" filled="t" fillcolor="#4D4D4F" stroked="f">
                <v:path arrowok="t"/>
                <v:fill/>
              </v:shape>
            </v:group>
            <v:group style="position:absolute;left:3300;top:1537;width:252;height:236" coordorigin="3300,1537" coordsize="252,236">
              <v:shape style="position:absolute;left:3300;top:1537;width:252;height:236" coordorigin="3300,1537" coordsize="252,236" path="m3532,1537l3319,1537,3319,1691,3532,1691,3532,1683,3327,1683,3327,1545,3532,1545,3532,1537e" filled="t" fillcolor="#4D4D4F" stroked="f">
                <v:path arrowok="t"/>
                <v:fill/>
              </v:shape>
              <v:shape style="position:absolute;left:3300;top:1537;width:252;height:236" coordorigin="3300,1537" coordsize="252,236" path="m3532,1545l3524,1545,3524,1683,3532,1683,3532,1545e" filled="t" fillcolor="#4D4D4F" stroked="f">
                <v:path arrowok="t"/>
                <v:fill/>
              </v:shape>
              <v:shape style="position:absolute;left:3300;top:1537;width:252;height:236" coordorigin="3300,1537" coordsize="252,236" path="m3502,1553l3348,1553,3341,1555,3336,1560,3335,1565,3335,1663,3336,1668,3342,1674,3348,1675,3502,1675,3509,1674,3514,1668,3515,1667,3352,1667,3347,1666,3344,1663,3343,1658,3343,1570,3344,1565,3347,1562,3352,1561,3515,1561,3514,1560,3509,1555,3502,1553e" filled="t" fillcolor="#4D4D4F" stroked="f">
                <v:path arrowok="t"/>
                <v:fill/>
              </v:shape>
              <v:shape style="position:absolute;left:3300;top:1537;width:252;height:236" coordorigin="3300,1537" coordsize="252,236" path="m3515,1561l3498,1561,3503,1562,3507,1566,3508,1570,3508,1658,3507,1663,3503,1666,3498,1667,3515,1667,3516,1663,3516,1565,3515,1561e" filled="t" fillcolor="#4D4D4F" stroked="f">
                <v:path arrowok="t"/>
                <v:fill/>
              </v:shape>
              <v:shape style="position:absolute;left:3300;top:1537;width:252;height:236" coordorigin="3300,1537" coordsize="252,236" path="m3532,1699l3319,1699,3302,1734,3300,1744,3300,1773,3551,1773,3551,1765,3307,1765,3307,1744,3310,1737,3324,1707,3535,1707,3532,1699e" filled="t" fillcolor="#4D4D4F" stroked="f">
                <v:path arrowok="t"/>
                <v:fill/>
              </v:shape>
              <v:shape style="position:absolute;left:3300;top:1537;width:252;height:236" coordorigin="3300,1537" coordsize="252,236" path="m3535,1707l3526,1707,3541,1738,3543,1749,3543,1765,3551,1765,3551,1744,3548,1734,3543,1722,3535,1707e" filled="t" fillcolor="#4D4D4F" stroked="f">
                <v:path arrowok="t"/>
                <v:fill/>
              </v:shape>
              <v:shape style="position:absolute;left:3300;top:1537;width:252;height:236" coordorigin="3300,1537" coordsize="252,236" path="m3355,1717l3336,1717,3336,1725,3474,1725,3474,1732,3336,1732,3336,1740,3355,1740,3355,1732,3493,1732,3493,1724,3355,1724,3355,1717e" filled="t" fillcolor="#4D4D4F" stroked="f">
                <v:path arrowok="t"/>
                <v:fill/>
              </v:shape>
              <v:shape style="position:absolute;left:3300;top:1537;width:252;height:236" coordorigin="3300,1537" coordsize="252,236" path="m3395,1732l3375,1732,3375,1740,3395,1740,3395,1732e" filled="t" fillcolor="#4D4D4F" stroked="f">
                <v:path arrowok="t"/>
                <v:fill/>
              </v:shape>
              <v:shape style="position:absolute;left:3300;top:1537;width:252;height:236" coordorigin="3300,1537" coordsize="252,236" path="m3434,1732l3415,1732,3415,1740,3434,1740,3434,1732e" filled="t" fillcolor="#4D4D4F" stroked="f">
                <v:path arrowok="t"/>
                <v:fill/>
              </v:shape>
              <v:shape style="position:absolute;left:3300;top:1537;width:252;height:236" coordorigin="3300,1537" coordsize="252,236" path="m3474,1732l3454,1732,3454,1740,3474,1740,3474,1732e" filled="t" fillcolor="#4D4D4F" stroked="f">
                <v:path arrowok="t"/>
                <v:fill/>
              </v:shape>
              <v:shape style="position:absolute;left:3300;top:1537;width:252;height:236" coordorigin="3300,1537" coordsize="252,236" path="m3513,1732l3493,1732,3493,1740,3513,1740,3513,1732e" filled="t" fillcolor="#4D4D4F" stroked="f">
                <v:path arrowok="t"/>
                <v:fill/>
              </v:shape>
              <v:shape style="position:absolute;left:3300;top:1537;width:252;height:236" coordorigin="3300,1537" coordsize="252,236" path="m3375,1725l3355,1725,3355,1732,3375,1732,3375,1725e" filled="t" fillcolor="#4D4D4F" stroked="f">
                <v:path arrowok="t"/>
                <v:fill/>
              </v:shape>
              <v:shape style="position:absolute;left:3300;top:1537;width:252;height:236" coordorigin="3300,1537" coordsize="252,236" path="m3415,1725l3395,1725,3395,1732,3415,1732,3415,1725e" filled="t" fillcolor="#4D4D4F" stroked="f">
                <v:path arrowok="t"/>
                <v:fill/>
              </v:shape>
              <v:shape style="position:absolute;left:3300;top:1537;width:252;height:236" coordorigin="3300,1537" coordsize="252,236" path="m3454,1725l3434,1725,3434,1732,3454,1732,3454,1725e" filled="t" fillcolor="#4D4D4F" stroked="f">
                <v:path arrowok="t"/>
                <v:fill/>
              </v:shape>
              <v:shape style="position:absolute;left:3300;top:1537;width:252;height:236" coordorigin="3300,1537" coordsize="252,236" path="m3395,1717l3375,1717,3375,1724,3395,1724,3395,1717e" filled="t" fillcolor="#4D4D4F" stroked="f">
                <v:path arrowok="t"/>
                <v:fill/>
              </v:shape>
              <v:shape style="position:absolute;left:3300;top:1537;width:252;height:236" coordorigin="3300,1537" coordsize="252,236" path="m3434,1717l3415,1717,3415,1724,3434,1724,3434,1717e" filled="t" fillcolor="#4D4D4F" stroked="f">
                <v:path arrowok="t"/>
                <v:fill/>
              </v:shape>
              <v:shape style="position:absolute;left:3300;top:1537;width:252;height:236" coordorigin="3300,1537" coordsize="252,236" path="m3474,1717l3454,1717,3454,1724,3474,1724,3474,1717e" filled="t" fillcolor="#4D4D4F" stroked="f">
                <v:path arrowok="t"/>
                <v:fill/>
              </v:shape>
              <v:shape style="position:absolute;left:3300;top:1537;width:252;height:236" coordorigin="3300,1537" coordsize="252,236" path="m3513,1717l3493,1717,3493,1724,3513,1724,3513,171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4D4D4F"/>
          <w:spacing w:val="-5"/>
          <w:w w:val="100"/>
        </w:rPr>
        <w:t>Asbestos’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170" w:space="1241"/>
            <w:col w:w="6309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exact"/>
        <w:ind w:left="121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  <w:position w:val="-1"/>
        </w:rPr>
        <w:t>Northern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2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2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</w:rPr>
        <w:t>erritory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NT</w:t>
      </w:r>
      <w:r>
        <w:rPr>
          <w:rFonts w:ascii="Arial" w:hAnsi="Arial" w:cs="Arial" w:eastAsia="Arial"/>
          <w:sz w:val="24"/>
          <w:szCs w:val="24"/>
          <w:color w:val="4D4D4F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3465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662968pt;margin-top:62.610188pt;width:418.176685pt;height:76.059293pt;mso-position-horizontal-relative:page;mso-position-vertical-relative:paragraph;z-index:-3217" coordorigin="773,1252" coordsize="8364,1521">
            <v:group style="position:absolute;left:1408;top:1262;width:7719;height:1501" coordorigin="1408,1262" coordsize="7719,1501">
              <v:shape style="position:absolute;left:1408;top:1262;width:7719;height:1501" coordorigin="1408,1262" coordsize="7719,1501" path="m8902,1262l1408,1267,1408,1272,2260,2600,2304,2666,2353,2723,2407,2752,2482,2762,8940,2763,8975,2763,9053,2757,9108,2723,9125,2643,9127,2578,9127,1449,9126,1414,9120,1336,9087,1281,9006,1264,8941,1262,8902,1262e" filled="t" fillcolor="#FFFFFF" stroked="f">
                <v:path arrowok="t"/>
                <v:fill/>
              </v:shape>
            </v:group>
            <v:group style="position:absolute;left:783;top:1516;width:2068;height:885" coordorigin="783,1516" coordsize="2068,885">
              <v:shape style="position:absolute;left:783;top:1516;width:2068;height:885" coordorigin="783,1516" coordsize="2068,885" path="m915,1516l851,1518,792,1549,783,1624,783,2271,784,2304,794,2372,860,2399,2262,2401,2292,2400,2356,2394,2408,2360,2444,2300,2851,1521,2851,1518,915,1516e" filled="t" fillcolor="#296EB7" stroked="f">
                <v:path arrowok="t"/>
                <v:fill/>
              </v:shape>
            </v:group>
            <v:group style="position:absolute;left:3300;top:1901;width:284;height:230" coordorigin="3300,1901" coordsize="284,230">
              <v:shape style="position:absolute;left:3300;top:1901;width:284;height:230" coordorigin="3300,1901" coordsize="284,230" path="m3419,1957l3386,1957,3386,1985,3341,2057,3334,2077,3331,2095,3331,2131,3552,2131,3552,2085,3551,2078,3547,2066,3544,2059,3399,2059,3399,2046,3536,2046,3530,2037,3399,2037,3399,2024,3522,2024,3516,2015,3399,2015,3399,2002,3508,2002,3498,1985,3498,1977,3419,1977,3419,1957e" filled="t" fillcolor="#4D4D4F" stroked="f">
                <v:path arrowok="t"/>
                <v:fill/>
              </v:shape>
              <v:shape style="position:absolute;left:3300;top:1901;width:284;height:230" coordorigin="3300,1901" coordsize="284,230" path="m3431,2046l3418,2046,3418,2059,3431,2059,3431,2046e" filled="t" fillcolor="#4D4D4F" stroked="f">
                <v:path arrowok="t"/>
                <v:fill/>
              </v:shape>
              <v:shape style="position:absolute;left:3300;top:1901;width:284;height:230" coordorigin="3300,1901" coordsize="284,230" path="m3463,2046l3450,2046,3450,2059,3463,2059,3463,2046e" filled="t" fillcolor="#4D4D4F" stroked="f">
                <v:path arrowok="t"/>
                <v:fill/>
              </v:shape>
              <v:shape style="position:absolute;left:3300;top:1901;width:284;height:230" coordorigin="3300,1901" coordsize="284,230" path="m3536,2046l3482,2046,3482,2059,3544,2059,3544,2058,3536,2046e" filled="t" fillcolor="#4D4D4F" stroked="f">
                <v:path arrowok="t"/>
                <v:fill/>
              </v:shape>
              <v:shape style="position:absolute;left:3300;top:1901;width:284;height:230" coordorigin="3300,1901" coordsize="284,230" path="m3431,2024l3418,2024,3418,2037,3431,2037,3431,2024e" filled="t" fillcolor="#4D4D4F" stroked="f">
                <v:path arrowok="t"/>
                <v:fill/>
              </v:shape>
              <v:shape style="position:absolute;left:3300;top:1901;width:284;height:230" coordorigin="3300,1901" coordsize="284,230" path="m3463,2024l3450,2024,3450,2037,3463,2037,3463,2024e" filled="t" fillcolor="#4D4D4F" stroked="f">
                <v:path arrowok="t"/>
                <v:fill/>
              </v:shape>
              <v:shape style="position:absolute;left:3300;top:1901;width:284;height:230" coordorigin="3300,1901" coordsize="284,230" path="m3522,2024l3482,2024,3482,2037,3530,2037,3522,2024e" filled="t" fillcolor="#4D4D4F" stroked="f">
                <v:path arrowok="t"/>
                <v:fill/>
              </v:shape>
              <v:shape style="position:absolute;left:3300;top:1901;width:284;height:230" coordorigin="3300,1901" coordsize="284,230" path="m3431,2002l3418,2002,3418,2015,3431,2015,3431,2002e" filled="t" fillcolor="#4D4D4F" stroked="f">
                <v:path arrowok="t"/>
                <v:fill/>
              </v:shape>
              <v:shape style="position:absolute;left:3300;top:1901;width:284;height:230" coordorigin="3300,1901" coordsize="284,230" path="m3463,2002l3450,2002,3450,2015,3463,2015,3463,2002e" filled="t" fillcolor="#4D4D4F" stroked="f">
                <v:path arrowok="t"/>
                <v:fill/>
              </v:shape>
              <v:shape style="position:absolute;left:3300;top:1901;width:284;height:230" coordorigin="3300,1901" coordsize="284,230" path="m3508,2002l3482,2002,3482,2015,3516,2015,3508,2002e" filled="t" fillcolor="#4D4D4F" stroked="f">
                <v:path arrowok="t"/>
                <v:fill/>
              </v:shape>
              <v:shape style="position:absolute;left:3300;top:1901;width:284;height:230" coordorigin="3300,1901" coordsize="284,230" path="m3300,1976l3300,1993,3302,2000,3309,2007,3317,2009,3344,2009,3355,2007,3369,1995,3372,1987,3372,1981,3319,1981,3310,1979,3300,1976e" filled="t" fillcolor="#4D4D4F" stroked="f">
                <v:path arrowok="t"/>
                <v:fill/>
              </v:shape>
              <v:shape style="position:absolute;left:3300;top:1901;width:284;height:230" coordorigin="3300,1901" coordsize="284,230" path="m3511,1968l3511,1986,3514,1994,3529,2005,3540,2007,3566,2007,3574,2006,3582,1999,3584,1992,3584,1979,3567,1979,3549,1979,3529,1975,3511,1968e" filled="t" fillcolor="#4D4D4F" stroked="f">
                <v:path arrowok="t"/>
                <v:fill/>
              </v:shape>
              <v:shape style="position:absolute;left:3300;top:1901;width:284;height:230" coordorigin="3300,1901" coordsize="284,230" path="m3372,1969l3366,1972,3347,1979,3327,1981,3372,1981,3372,1969e" filled="t" fillcolor="#4D4D4F" stroked="f">
                <v:path arrowok="t"/>
                <v:fill/>
              </v:shape>
              <v:shape style="position:absolute;left:3300;top:1901;width:284;height:230" coordorigin="3300,1901" coordsize="284,230" path="m3584,1975l3575,1978,3567,1979,3584,1979,3584,1975e" filled="t" fillcolor="#4D4D4F" stroked="f">
                <v:path arrowok="t"/>
                <v:fill/>
              </v:shape>
              <v:shape style="position:absolute;left:3300;top:1901;width:284;height:230" coordorigin="3300,1901" coordsize="284,230" path="m3498,1957l3464,1957,3464,1977,3498,1977,3498,1957e" filled="t" fillcolor="#4D4D4F" stroked="f">
                <v:path arrowok="t"/>
                <v:fill/>
              </v:shape>
              <v:shape style="position:absolute;left:3300;top:1901;width:284;height:230" coordorigin="3300,1901" coordsize="284,230" path="m3429,1901l3368,1908,3312,1931,3300,1969,3308,1972,3317,1974,3334,1974,3353,1969,3372,1960,3374,1951,3382,1944,3399,1939,3426,1936,3463,1935,3573,1935,3567,1922,3492,1904,3453,1901,3429,1901e" filled="t" fillcolor="#4D4D4F" stroked="f">
                <v:path arrowok="t"/>
                <v:fill/>
              </v:shape>
              <v:shape style="position:absolute;left:3300;top:1901;width:284;height:230" coordorigin="3300,1901" coordsize="284,230" path="m3573,1935l3463,1935,3490,1939,3505,1946,3511,1957,3519,1964,3538,1970,3557,1972,3566,1972,3575,1971,3582,1959,3576,1940,3573,1935e" filled="t" fillcolor="#4D4D4F" stroked="f">
                <v:path arrowok="t"/>
                <v:fill/>
              </v:shape>
            </v:group>
            <v:group style="position:absolute;left:3300;top:2298;width:252;height:236" coordorigin="3300,2298" coordsize="252,236">
              <v:shape style="position:absolute;left:3300;top:2298;width:252;height:236" coordorigin="3300,2298" coordsize="252,236" path="m3532,2298l3319,2298,3319,2452,3532,2452,3532,2444,3327,2444,3327,2306,3532,2306,3532,2298e" filled="t" fillcolor="#4D4D4F" stroked="f">
                <v:path arrowok="t"/>
                <v:fill/>
              </v:shape>
              <v:shape style="position:absolute;left:3300;top:2298;width:252;height:236" coordorigin="3300,2298" coordsize="252,236" path="m3532,2306l3524,2306,3524,2444,3532,2444,3532,2306e" filled="t" fillcolor="#4D4D4F" stroked="f">
                <v:path arrowok="t"/>
                <v:fill/>
              </v:shape>
              <v:shape style="position:absolute;left:3300;top:2298;width:252;height:236" coordorigin="3300,2298" coordsize="252,236" path="m3502,2314l3348,2314,3341,2315,3336,2321,3335,2326,3335,2423,3336,2429,3342,2434,3348,2436,3502,2436,3509,2434,3514,2429,3515,2428,3352,2428,3347,2427,3344,2423,3343,2419,3343,2331,3344,2326,3347,2323,3352,2322,3515,2322,3514,2321,3509,2315,3502,2314e" filled="t" fillcolor="#4D4D4F" stroked="f">
                <v:path arrowok="t"/>
                <v:fill/>
              </v:shape>
              <v:shape style="position:absolute;left:3300;top:2298;width:252;height:236" coordorigin="3300,2298" coordsize="252,236" path="m3515,2322l3498,2322,3503,2323,3507,2326,3508,2331,3508,2419,3507,2424,3503,2427,3498,2428,3515,2428,3516,2423,3516,2326,3515,2322e" filled="t" fillcolor="#4D4D4F" stroked="f">
                <v:path arrowok="t"/>
                <v:fill/>
              </v:shape>
              <v:shape style="position:absolute;left:3300;top:2298;width:252;height:236" coordorigin="3300,2298" coordsize="252,236" path="m3532,2459l3319,2459,3302,2494,3300,2505,3300,2534,3551,2534,3551,2526,3307,2526,3307,2505,3310,2498,3324,2467,3535,2467,3532,2459e" filled="t" fillcolor="#4D4D4F" stroked="f">
                <v:path arrowok="t"/>
                <v:fill/>
              </v:shape>
              <v:shape style="position:absolute;left:3300;top:2298;width:252;height:236" coordorigin="3300,2298" coordsize="252,236" path="m3535,2467l3526,2467,3541,2499,3543,2510,3543,2526,3551,2526,3551,2505,3548,2494,3543,2483,3535,2467e" filled="t" fillcolor="#4D4D4F" stroked="f">
                <v:path arrowok="t"/>
                <v:fill/>
              </v:shape>
              <v:shape style="position:absolute;left:3300;top:2298;width:252;height:236" coordorigin="3300,2298" coordsize="252,236" path="m3375,2485l3355,2485,3355,2493,3336,2493,3336,2500,3355,2500,3355,2493,3493,2493,3493,2493,3375,2493,3375,2485e" filled="t" fillcolor="#4D4D4F" stroked="f">
                <v:path arrowok="t"/>
                <v:fill/>
              </v:shape>
              <v:shape style="position:absolute;left:3300;top:2298;width:252;height:236" coordorigin="3300,2298" coordsize="252,236" path="m3395,2493l3375,2493,3375,2500,3395,2500,3395,2493e" filled="t" fillcolor="#4D4D4F" stroked="f">
                <v:path arrowok="t"/>
                <v:fill/>
              </v:shape>
              <v:shape style="position:absolute;left:3300;top:2298;width:252;height:236" coordorigin="3300,2298" coordsize="252,236" path="m3434,2493l3415,2493,3415,2500,3434,2500,3434,2493e" filled="t" fillcolor="#4D4D4F" stroked="f">
                <v:path arrowok="t"/>
                <v:fill/>
              </v:shape>
              <v:shape style="position:absolute;left:3300;top:2298;width:252;height:236" coordorigin="3300,2298" coordsize="252,236" path="m3474,2493l3454,2493,3454,2500,3474,2500,3474,2493e" filled="t" fillcolor="#4D4D4F" stroked="f">
                <v:path arrowok="t"/>
                <v:fill/>
              </v:shape>
              <v:shape style="position:absolute;left:3300;top:2298;width:252;height:236" coordorigin="3300,2298" coordsize="252,236" path="m3513,2493l3493,2493,3493,2500,3513,2500,3513,2493e" filled="t" fillcolor="#4D4D4F" stroked="f">
                <v:path arrowok="t"/>
                <v:fill/>
              </v:shape>
              <v:shape style="position:absolute;left:3300;top:2298;width:252;height:236" coordorigin="3300,2298" coordsize="252,236" path="m3415,2485l3395,2485,3395,2493,3415,2493,3415,2485e" filled="t" fillcolor="#4D4D4F" stroked="f">
                <v:path arrowok="t"/>
                <v:fill/>
              </v:shape>
              <v:shape style="position:absolute;left:3300;top:2298;width:252;height:236" coordorigin="3300,2298" coordsize="252,236" path="m3454,2485l3434,2485,3434,2493,3454,2493,3454,2485e" filled="t" fillcolor="#4D4D4F" stroked="f">
                <v:path arrowok="t"/>
                <v:fill/>
              </v:shape>
              <v:shape style="position:absolute;left:3300;top:2298;width:252;height:236" coordorigin="3300,2298" coordsize="252,236" path="m3355,2477l3336,2477,3336,2485,3474,2485,3474,2493,3493,2493,3493,2485,3355,2485,3355,2477e" filled="t" fillcolor="#4D4D4F" stroked="f">
                <v:path arrowok="t"/>
                <v:fill/>
              </v:shape>
              <v:shape style="position:absolute;left:3300;top:2298;width:252;height:236" coordorigin="3300,2298" coordsize="252,236" path="m3395,2477l3375,2477,3375,2485,3395,2485,3395,2477e" filled="t" fillcolor="#4D4D4F" stroked="f">
                <v:path arrowok="t"/>
                <v:fill/>
              </v:shape>
              <v:shape style="position:absolute;left:3300;top:2298;width:252;height:236" coordorigin="3300,2298" coordsize="252,236" path="m3434,2477l3415,2477,3415,2485,3434,2485,3434,2477e" filled="t" fillcolor="#4D4D4F" stroked="f">
                <v:path arrowok="t"/>
                <v:fill/>
              </v:shape>
              <v:shape style="position:absolute;left:3300;top:2298;width:252;height:236" coordorigin="3300,2298" coordsize="252,236" path="m3474,2477l3454,2477,3454,2485,3474,2485,3474,2477e" filled="t" fillcolor="#4D4D4F" stroked="f">
                <v:path arrowok="t"/>
                <v:fill/>
              </v:shape>
              <v:shape style="position:absolute;left:3300;top:2298;width:252;height:236" coordorigin="3300,2298" coordsize="252,236" path="m3513,2477l3493,2477,3493,2485,3513,2485,3513,247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7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-22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9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1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-25"/>
          <w:w w:val="10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98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e.nt.go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965" w:space="1454"/>
            <w:col w:w="630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1"/>
        </w:rPr>
        <w:t>Queensland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left="-38" w:right="3507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Queensland</w:t>
      </w:r>
      <w:r>
        <w:rPr>
          <w:rFonts w:ascii="Arial" w:hAnsi="Arial" w:cs="Arial" w:eastAsia="Arial"/>
          <w:sz w:val="24"/>
          <w:szCs w:val="24"/>
          <w:color w:val="4D4D4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Government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2"/>
          <w:w w:val="94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3Q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30"/>
          <w:w w:val="104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4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8)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753468pt;margin-top:30.802925pt;width:418.086185pt;height:98.027293pt;mso-position-horizontal-relative:page;mso-position-vertical-relative:paragraph;z-index:-3216" coordorigin="775,616" coordsize="8362,1961">
            <v:group style="position:absolute;left:1408;top:626;width:7719;height:1941" coordorigin="1408,626" coordsize="7719,1941">
              <v:shape style="position:absolute;left:1408;top:626;width:7719;height:1941" coordorigin="1408,626" coordsize="7719,1941" path="m8902,626l1408,630,1408,636,2279,2394,2317,2466,2361,2526,2414,2556,2494,2566,8940,2567,8975,2566,9053,2560,9108,2527,9125,2446,9127,813,9126,778,9120,700,9087,645,9006,628,8941,626,8902,626e" filled="t" fillcolor="#FAEED7" stroked="f">
                <v:path arrowok="t"/>
                <v:fill/>
              </v:shape>
            </v:group>
            <v:group style="position:absolute;left:785;top:880;width:2068;height:885" coordorigin="785,880" coordsize="2068,885">
              <v:shape style="position:absolute;left:785;top:880;width:2068;height:885" coordorigin="785,880" coordsize="2068,885" path="m917,880l853,881,793,913,785,987,785,1635,785,1668,796,1736,862,1763,2264,1764,2294,1764,2358,1758,2410,1724,2446,1663,2853,885,2853,882,917,880e" filled="t" fillcolor="#296EB7" stroked="f">
                <v:path arrowok="t"/>
                <v:fill/>
              </v:shape>
            </v:group>
            <v:group style="position:absolute;left:3301;top:1668;width:284;height:230" coordorigin="3301,1668" coordsize="284,230">
              <v:shape style="position:absolute;left:3301;top:1668;width:284;height:230" coordorigin="3301,1668" coordsize="284,230" path="m3421,1724l3387,1724,3387,1752,3343,1825,3336,1844,3333,1862,3333,1898,3554,1898,3554,1853,3553,1845,3549,1833,3546,1827,3401,1827,3401,1814,3538,1814,3532,1804,3401,1804,3401,1791,3524,1791,3518,1782,3401,1782,3401,1769,3510,1769,3499,1752,3499,1744,3421,1744,3421,1724e" filled="t" fillcolor="#4D4D4F" stroked="f">
                <v:path arrowok="t"/>
                <v:fill/>
              </v:shape>
              <v:shape style="position:absolute;left:3301;top:1668;width:284;height:230" coordorigin="3301,1668" coordsize="284,230" path="m3433,1814l3420,1814,3420,1827,3433,1827,3433,1814e" filled="t" fillcolor="#4D4D4F" stroked="f">
                <v:path arrowok="t"/>
                <v:fill/>
              </v:shape>
              <v:shape style="position:absolute;left:3301;top:1668;width:284;height:230" coordorigin="3301,1668" coordsize="284,230" path="m3465,1814l3452,1814,3452,1827,3465,1827,3465,1814e" filled="t" fillcolor="#4D4D4F" stroked="f">
                <v:path arrowok="t"/>
                <v:fill/>
              </v:shape>
              <v:shape style="position:absolute;left:3301;top:1668;width:284;height:230" coordorigin="3301,1668" coordsize="284,230" path="m3538,1814l3483,1814,3483,1827,3546,1827,3545,1826,3538,1814e" filled="t" fillcolor="#4D4D4F" stroked="f">
                <v:path arrowok="t"/>
                <v:fill/>
              </v:shape>
              <v:shape style="position:absolute;left:3301;top:1668;width:284;height:230" coordorigin="3301,1668" coordsize="284,230" path="m3433,1791l3420,1791,3420,1804,3433,1804,3433,1791e" filled="t" fillcolor="#4D4D4F" stroked="f">
                <v:path arrowok="t"/>
                <v:fill/>
              </v:shape>
              <v:shape style="position:absolute;left:3301;top:1668;width:284;height:230" coordorigin="3301,1668" coordsize="284,230" path="m3465,1791l3452,1791,3452,1804,3465,1804,3465,1791e" filled="t" fillcolor="#4D4D4F" stroked="f">
                <v:path arrowok="t"/>
                <v:fill/>
              </v:shape>
              <v:shape style="position:absolute;left:3301;top:1668;width:284;height:230" coordorigin="3301,1668" coordsize="284,230" path="m3524,1791l3483,1791,3483,1804,3532,1804,3524,1791e" filled="t" fillcolor="#4D4D4F" stroked="f">
                <v:path arrowok="t"/>
                <v:fill/>
              </v:shape>
              <v:shape style="position:absolute;left:3301;top:1668;width:284;height:230" coordorigin="3301,1668" coordsize="284,230" path="m3433,1769l3420,1769,3420,1782,3433,1782,3433,1769e" filled="t" fillcolor="#4D4D4F" stroked="f">
                <v:path arrowok="t"/>
                <v:fill/>
              </v:shape>
              <v:shape style="position:absolute;left:3301;top:1668;width:284;height:230" coordorigin="3301,1668" coordsize="284,230" path="m3465,1769l3452,1769,3452,1782,3465,1782,3465,1769e" filled="t" fillcolor="#4D4D4F" stroked="f">
                <v:path arrowok="t"/>
                <v:fill/>
              </v:shape>
              <v:shape style="position:absolute;left:3301;top:1668;width:284;height:230" coordorigin="3301,1668" coordsize="284,230" path="m3510,1769l3483,1769,3483,1782,3518,1782,3510,1769e" filled="t" fillcolor="#4D4D4F" stroked="f">
                <v:path arrowok="t"/>
                <v:fill/>
              </v:shape>
              <v:shape style="position:absolute;left:3301;top:1668;width:284;height:230" coordorigin="3301,1668" coordsize="284,230" path="m3301,1743l3301,1760,3303,1767,3311,1775,3319,1777,3345,1777,3357,1774,3371,1763,3374,1754,3374,1748,3321,1748,3312,1747,3301,1743e" filled="t" fillcolor="#4D4D4F" stroked="f">
                <v:path arrowok="t"/>
                <v:fill/>
              </v:shape>
              <v:shape style="position:absolute;left:3301;top:1668;width:284;height:230" coordorigin="3301,1668" coordsize="284,230" path="m3513,1735l3513,1753,3516,1761,3531,1772,3542,1775,3568,1775,3575,1773,3583,1766,3585,1759,3585,1747,3568,1747,3551,1746,3531,1743,3513,1735e" filled="t" fillcolor="#4D4D4F" stroked="f">
                <v:path arrowok="t"/>
                <v:fill/>
              </v:shape>
              <v:shape style="position:absolute;left:3301;top:1668;width:284;height:230" coordorigin="3301,1668" coordsize="284,230" path="m3374,1736l3368,1739,3349,1746,3329,1748,3374,1748,3374,1736e" filled="t" fillcolor="#4D4D4F" stroked="f">
                <v:path arrowok="t"/>
                <v:fill/>
              </v:shape>
              <v:shape style="position:absolute;left:3301;top:1668;width:284;height:230" coordorigin="3301,1668" coordsize="284,230" path="m3585,1743l3577,1745,3568,1747,3585,1747,3585,1743e" filled="t" fillcolor="#4D4D4F" stroked="f">
                <v:path arrowok="t"/>
                <v:fill/>
              </v:shape>
              <v:shape style="position:absolute;left:3301;top:1668;width:284;height:230" coordorigin="3301,1668" coordsize="284,230" path="m3499,1724l3466,1724,3466,1744,3499,1744,3499,1724e" filled="t" fillcolor="#4D4D4F" stroked="f">
                <v:path arrowok="t"/>
                <v:fill/>
              </v:shape>
              <v:shape style="position:absolute;left:3301;top:1668;width:284;height:230" coordorigin="3301,1668" coordsize="284,230" path="m3431,1668l3370,1675,3314,1698,3301,1736,3310,1740,3319,1741,3336,1741,3355,1736,3374,1727,3376,1718,3384,1711,3401,1706,3428,1703,3465,1702,3575,1702,3569,1689,3494,1671,3455,1669,3431,1668e" filled="t" fillcolor="#4D4D4F" stroked="f">
                <v:path arrowok="t"/>
                <v:fill/>
              </v:shape>
              <v:shape style="position:absolute;left:3301;top:1668;width:284;height:230" coordorigin="3301,1668" coordsize="284,230" path="m3575,1702l3465,1702,3491,1706,3507,1713,3513,1724,3521,1731,3540,1737,3559,1739,3568,1739,3577,1738,3583,1726,3577,1707,3575,1702e" filled="t" fillcolor="#4D4D4F" stroked="f">
                <v:path arrowok="t"/>
                <v:fill/>
              </v:shape>
            </v:group>
            <v:group style="position:absolute;left:3301;top:2065;width:252;height:236" coordorigin="3301,2065" coordsize="252,236">
              <v:shape style="position:absolute;left:3301;top:2065;width:252;height:236" coordorigin="3301,2065" coordsize="252,236" path="m3533,2065l3321,2065,3321,2219,3533,2219,3533,2211,3329,2211,3329,2073,3533,2073,3533,2065e" filled="t" fillcolor="#4D4D4F" stroked="f">
                <v:path arrowok="t"/>
                <v:fill/>
              </v:shape>
              <v:shape style="position:absolute;left:3301;top:2065;width:252;height:236" coordorigin="3301,2065" coordsize="252,236" path="m3533,2073l3525,2073,3525,2211,3533,2211,3533,2073e" filled="t" fillcolor="#4D4D4F" stroked="f">
                <v:path arrowok="t"/>
                <v:fill/>
              </v:shape>
              <v:shape style="position:absolute;left:3301;top:2065;width:252;height:236" coordorigin="3301,2065" coordsize="252,236" path="m3504,2081l3350,2081,3343,2083,3338,2088,3337,2093,3337,2191,3338,2196,3343,2202,3350,2203,3504,2203,3511,2202,3516,2196,3516,2195,3354,2195,3349,2194,3345,2191,3345,2186,3344,2098,3345,2093,3349,2090,3354,2089,3517,2089,3516,2088,3511,2083,3504,2081e" filled="t" fillcolor="#4D4D4F" stroked="f">
                <v:path arrowok="t"/>
                <v:fill/>
              </v:shape>
              <v:shape style="position:absolute;left:3301;top:2065;width:252;height:236" coordorigin="3301,2065" coordsize="252,236" path="m3517,2089l3500,2089,3505,2090,3509,2094,3510,2098,3510,2186,3509,2191,3505,2194,3500,2195,3516,2195,3517,2191,3517,2093,3517,2089e" filled="t" fillcolor="#4D4D4F" stroked="f">
                <v:path arrowok="t"/>
                <v:fill/>
              </v:shape>
              <v:shape style="position:absolute;left:3301;top:2065;width:252;height:236" coordorigin="3301,2065" coordsize="252,236" path="m3533,2227l3321,2227,3304,2262,3301,2272,3301,2301,3553,2301,3553,2293,3309,2293,3309,2272,3311,2265,3325,2234,3537,2234,3533,2227e" filled="t" fillcolor="#4D4D4F" stroked="f">
                <v:path arrowok="t"/>
                <v:fill/>
              </v:shape>
              <v:shape style="position:absolute;left:3301;top:2065;width:252;height:236" coordorigin="3301,2065" coordsize="252,236" path="m3537,2234l3528,2234,3543,2266,3545,2277,3545,2293,3553,2293,3553,2272,3550,2262,3545,2250,3537,2234e" filled="t" fillcolor="#4D4D4F" stroked="f">
                <v:path arrowok="t"/>
                <v:fill/>
              </v:shape>
              <v:shape style="position:absolute;left:3301;top:2065;width:252;height:236" coordorigin="3301,2065" coordsize="252,236" path="m3357,2245l3337,2245,3337,2253,3475,2253,3475,2260,3337,2260,3337,2268,3357,2268,3357,2260,3495,2260,3495,2252,3357,2252,3357,2245e" filled="t" fillcolor="#4D4D4F" stroked="f">
                <v:path arrowok="t"/>
                <v:fill/>
              </v:shape>
              <v:shape style="position:absolute;left:3301;top:2065;width:252;height:236" coordorigin="3301,2065" coordsize="252,236" path="m3396,2260l3377,2260,3377,2268,3396,2268,3396,2260e" filled="t" fillcolor="#4D4D4F" stroked="f">
                <v:path arrowok="t"/>
                <v:fill/>
              </v:shape>
              <v:shape style="position:absolute;left:3301;top:2065;width:252;height:236" coordorigin="3301,2065" coordsize="252,236" path="m3436,2260l3416,2260,3416,2268,3436,2268,3436,2260e" filled="t" fillcolor="#4D4D4F" stroked="f">
                <v:path arrowok="t"/>
                <v:fill/>
              </v:shape>
              <v:shape style="position:absolute;left:3301;top:2065;width:252;height:236" coordorigin="3301,2065" coordsize="252,236" path="m3475,2260l3456,2260,3456,2268,3475,2268,3475,2260e" filled="t" fillcolor="#4D4D4F" stroked="f">
                <v:path arrowok="t"/>
                <v:fill/>
              </v:shape>
              <v:shape style="position:absolute;left:3301;top:2065;width:252;height:236" coordorigin="3301,2065" coordsize="252,236" path="m3515,2260l3495,2260,3495,2268,3515,2268,3515,2260e" filled="t" fillcolor="#4D4D4F" stroked="f">
                <v:path arrowok="t"/>
                <v:fill/>
              </v:shape>
              <v:shape style="position:absolute;left:3301;top:2065;width:252;height:236" coordorigin="3301,2065" coordsize="252,236" path="m3377,2253l3357,2253,3357,2260,3377,2260,3377,2253e" filled="t" fillcolor="#4D4D4F" stroked="f">
                <v:path arrowok="t"/>
                <v:fill/>
              </v:shape>
              <v:shape style="position:absolute;left:3301;top:2065;width:252;height:236" coordorigin="3301,2065" coordsize="252,236" path="m3416,2253l3397,2253,3397,2260,3416,2260,3416,2253e" filled="t" fillcolor="#4D4D4F" stroked="f">
                <v:path arrowok="t"/>
                <v:fill/>
              </v:shape>
              <v:shape style="position:absolute;left:3301;top:2065;width:252;height:236" coordorigin="3301,2065" coordsize="252,236" path="m3456,2253l3436,2253,3436,2260,3456,2260,3456,2253e" filled="t" fillcolor="#4D4D4F" stroked="f">
                <v:path arrowok="t"/>
                <v:fill/>
              </v:shape>
              <v:shape style="position:absolute;left:3301;top:2065;width:252;height:236" coordorigin="3301,2065" coordsize="252,236" path="m3396,2245l3377,2245,3377,2252,3396,2252,3396,2245e" filled="t" fillcolor="#4D4D4F" stroked="f">
                <v:path arrowok="t"/>
                <v:fill/>
              </v:shape>
              <v:shape style="position:absolute;left:3301;top:2065;width:252;height:236" coordorigin="3301,2065" coordsize="252,236" path="m3436,2245l3416,2245,3416,2252,3436,2252,3436,2245e" filled="t" fillcolor="#4D4D4F" stroked="f">
                <v:path arrowok="t"/>
                <v:fill/>
              </v:shape>
              <v:shape style="position:absolute;left:3301;top:2065;width:252;height:236" coordorigin="3301,2065" coordsize="252,236" path="m3475,2245l3456,2245,3456,2252,3475,2252,3475,2245e" filled="t" fillcolor="#4D4D4F" stroked="f">
                <v:path arrowok="t"/>
                <v:fill/>
              </v:shape>
              <v:shape style="position:absolute;left:3301;top:2065;width:252;height:236" coordorigin="3301,2065" coordsize="252,236" path="m3515,2245l3495,2245,3495,2252,3515,2252,3515,2245e" filled="t" fillcolor="#4D4D4F" stroked="f">
                <v:path arrowok="t"/>
                <v:fill/>
              </v:shape>
            </v:group>
            <w10:wrap type="none"/>
          </v:group>
        </w:pict>
      </w:r>
      <w:hyperlink r:id="rId99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.qld.go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1276" w:space="1144"/>
            <w:col w:w="6300"/>
          </w:cols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21" coordorigin="0,0" coordsize="9978,14173">
            <v:shape style="position:absolute;left:0;top:0;width:9978;height:14173" coordorigin="0,0" coordsize="9978,14173" path="m0,14173l9978,14173,9978,0,0,0,0,14173e" filled="t" fillcolor="#F5DFAE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exact"/>
        <w:ind w:left="1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4"/>
          <w:position w:val="-1"/>
        </w:rPr>
        <w:t>South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122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Safe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Help</w:t>
      </w:r>
      <w:r>
        <w:rPr>
          <w:rFonts w:ascii="Arial" w:hAnsi="Arial" w:cs="Arial" w:eastAsia="Arial"/>
          <w:sz w:val="24"/>
          <w:szCs w:val="24"/>
          <w:color w:val="4D4D4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and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Early</w:t>
      </w:r>
      <w:r>
        <w:rPr>
          <w:rFonts w:ascii="Arial" w:hAnsi="Arial" w:cs="Arial" w:eastAsia="Arial"/>
          <w:sz w:val="24"/>
          <w:szCs w:val="24"/>
          <w:color w:val="4D4D4F"/>
          <w:spacing w:val="-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Intervention</w:t>
      </w:r>
      <w:r>
        <w:rPr>
          <w:rFonts w:ascii="Arial" w:hAnsi="Arial" w:cs="Arial" w:eastAsia="Arial"/>
          <w:sz w:val="24"/>
          <w:szCs w:val="24"/>
          <w:color w:val="4D4D4F"/>
          <w:spacing w:val="2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Centre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440" w:right="341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65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255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 </w:t>
      </w:r>
      <w:hyperlink r:id="rId100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89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ework.sa.go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880" w:right="380"/>
          <w:cols w:num="2" w:equalWidth="0">
            <w:col w:w="963" w:space="1458"/>
            <w:col w:w="629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137438953" w:footer="466" w:top="1300" w:bottom="740" w:left="400" w:right="1380"/>
          <w:pgSz w:w="9980" w:h="141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8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asmania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orkplace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4D4D4F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asmania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322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-27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asmania)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03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6233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5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calling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from</w:t>
      </w:r>
      <w:r>
        <w:rPr>
          <w:rFonts w:ascii="Arial" w:hAnsi="Arial" w:cs="Arial" w:eastAsia="Arial"/>
          <w:sz w:val="22"/>
          <w:szCs w:val="22"/>
          <w:color w:val="4D4D4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94"/>
        </w:rPr>
        <w:t>other</w:t>
      </w:r>
      <w:r>
        <w:rPr>
          <w:rFonts w:ascii="Arial" w:hAnsi="Arial" w:cs="Arial" w:eastAsia="Arial"/>
          <w:sz w:val="22"/>
          <w:szCs w:val="22"/>
          <w:color w:val="4D4D4F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4D4D4F"/>
          <w:spacing w:val="0"/>
          <w:w w:val="100"/>
        </w:rPr>
        <w:t>states)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7" w:after="0" w:line="240" w:lineRule="auto"/>
        <w:ind w:left="440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101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wst.tas.go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0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7"/>
          </w:rPr>
          <w:t>.au/sa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7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ety_comply/asbestos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344" w:space="1392"/>
            <w:col w:w="5464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5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5"/>
        </w:rPr>
        <w:t>ictoria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5"/>
        </w:rPr>
        <w:t>ictoria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400" w:lineRule="atLeast"/>
        <w:ind w:left="440" w:right="258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4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6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089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4"/>
        </w:rPr>
        <w:t> </w:t>
      </w:r>
      <w:hyperlink r:id="rId102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2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2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vic.go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138" w:space="1586"/>
            <w:col w:w="54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0pt;margin-top:0pt;width:498.898pt;height:708.661011pt;mso-position-horizontal-relative:page;mso-position-vertical-relative:page;z-index:-3215" coordorigin="0,0" coordsize="9978,14173">
            <v:shape style="position:absolute;left:0;top:0;width:9978;height:14173" coordorigin="0,0" coordsize="9978,14173" path="m0,14173l9978,14173,9978,0,0,0,0,14173e" filled="t" fillcolor="#F5DFA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0.525967pt;margin-top:100.065063pt;width:418.176785pt;height:96.610294pt;mso-position-horizontal-relative:page;mso-position-vertical-relative:page;z-index:-3214" coordorigin="611,2001" coordsize="8364,1932">
            <v:group style="position:absolute;left:1245;top:2011;width:7719;height:1912" coordorigin="1245,2011" coordsize="7719,1912">
              <v:shape style="position:absolute;left:1245;top:2011;width:7719;height:1912" coordorigin="1245,2011" coordsize="7719,1912" path="m8739,2011l1245,2016,1245,2021,2115,3751,2153,3823,2198,3883,2251,3913,2331,3923,8777,3924,8812,3923,8890,3917,8945,3883,8963,3803,8964,2198,8964,2163,8957,2085,8924,2030,8843,2013,8779,2011,8739,2011e" filled="t" fillcolor="#FFFFFF" stroked="f">
                <v:path arrowok="t"/>
                <v:fill/>
              </v:shape>
            </v:group>
            <v:group style="position:absolute;left:621;top:2265;width:2068;height:885" coordorigin="621,2265" coordsize="2068,885">
              <v:shape style="position:absolute;left:621;top:2265;width:2068;height:885" coordorigin="621,2265" coordsize="2068,885" path="m753,2265l688,2267,629,2299,621,2373,621,3020,621,3053,631,3121,697,3149,2099,3150,2129,3149,2194,3144,2245,3109,2281,3049,2688,2270,2688,2267,753,2265e" filled="t" fillcolor="#296EB7" stroked="f">
                <v:path arrowok="t"/>
                <v:fill/>
              </v:shape>
            </v:group>
            <v:group style="position:absolute;left:3137;top:2650;width:284;height:230" coordorigin="3137,2650" coordsize="284,230">
              <v:shape style="position:absolute;left:3137;top:2650;width:284;height:230" coordorigin="3137,2650" coordsize="284,230" path="m3256,2706l3223,2706,3223,2734,3179,2806,3171,2826,3168,2844,3168,2880,3389,2880,3389,2835,3388,2827,3385,2815,3381,2809,3237,2809,3237,2796,3373,2796,3367,2786,3237,2786,3237,2773,3359,2773,3353,2764,3237,2764,3237,2751,3345,2751,3335,2734,3335,2726,3256,2726,3256,2706e" filled="t" fillcolor="#4D4D4F" stroked="f">
                <v:path arrowok="t"/>
                <v:fill/>
              </v:shape>
              <v:shape style="position:absolute;left:3137;top:2650;width:284;height:230" coordorigin="3137,2650" coordsize="284,230" path="m3269,2796l3255,2796,3255,2809,3269,2809,3269,2796e" filled="t" fillcolor="#4D4D4F" stroked="f">
                <v:path arrowok="t"/>
                <v:fill/>
              </v:shape>
              <v:shape style="position:absolute;left:3137;top:2650;width:284;height:230" coordorigin="3137,2650" coordsize="284,230" path="m3300,2796l3287,2796,3287,2809,3300,2809,3300,2796e" filled="t" fillcolor="#4D4D4F" stroked="f">
                <v:path arrowok="t"/>
                <v:fill/>
              </v:shape>
              <v:shape style="position:absolute;left:3137;top:2650;width:284;height:230" coordorigin="3137,2650" coordsize="284,230" path="m3373,2796l3319,2796,3319,2809,3381,2809,3381,2807,3373,2796e" filled="t" fillcolor="#4D4D4F" stroked="f">
                <v:path arrowok="t"/>
                <v:fill/>
              </v:shape>
              <v:shape style="position:absolute;left:3137;top:2650;width:284;height:230" coordorigin="3137,2650" coordsize="284,230" path="m3269,2773l3255,2773,3255,2786,3269,2786,3269,2773e" filled="t" fillcolor="#4D4D4F" stroked="f">
                <v:path arrowok="t"/>
                <v:fill/>
              </v:shape>
              <v:shape style="position:absolute;left:3137;top:2650;width:284;height:230" coordorigin="3137,2650" coordsize="284,230" path="m3300,2773l3287,2773,3287,2786,3300,2786,3300,2773e" filled="t" fillcolor="#4D4D4F" stroked="f">
                <v:path arrowok="t"/>
                <v:fill/>
              </v:shape>
              <v:shape style="position:absolute;left:3137;top:2650;width:284;height:230" coordorigin="3137,2650" coordsize="284,230" path="m3359,2773l3319,2773,3319,2786,3367,2786,3359,2773e" filled="t" fillcolor="#4D4D4F" stroked="f">
                <v:path arrowok="t"/>
                <v:fill/>
              </v:shape>
              <v:shape style="position:absolute;left:3137;top:2650;width:284;height:230" coordorigin="3137,2650" coordsize="284,230" path="m3269,2751l3255,2751,3255,2764,3269,2764,3269,2751e" filled="t" fillcolor="#4D4D4F" stroked="f">
                <v:path arrowok="t"/>
                <v:fill/>
              </v:shape>
              <v:shape style="position:absolute;left:3137;top:2650;width:284;height:230" coordorigin="3137,2650" coordsize="284,230" path="m3300,2751l3287,2751,3287,2764,3300,2764,3300,2751e" filled="t" fillcolor="#4D4D4F" stroked="f">
                <v:path arrowok="t"/>
                <v:fill/>
              </v:shape>
              <v:shape style="position:absolute;left:3137;top:2650;width:284;height:230" coordorigin="3137,2650" coordsize="284,230" path="m3345,2751l3319,2751,3319,2764,3353,2764,3345,2751e" filled="t" fillcolor="#4D4D4F" stroked="f">
                <v:path arrowok="t"/>
                <v:fill/>
              </v:shape>
              <v:shape style="position:absolute;left:3137;top:2650;width:284;height:230" coordorigin="3137,2650" coordsize="284,230" path="m3137,2725l3137,2742,3139,2749,3147,2757,3154,2758,3181,2758,3192,2756,3206,2745,3210,2736,3210,2730,3156,2730,3147,2729,3137,2725e" filled="t" fillcolor="#4D4D4F" stroked="f">
                <v:path arrowok="t"/>
                <v:fill/>
              </v:shape>
              <v:shape style="position:absolute;left:3137;top:2650;width:284;height:230" coordorigin="3137,2650" coordsize="284,230" path="m3348,2717l3348,2735,3352,2743,3366,2754,3378,2757,3403,2757,3411,2755,3419,2748,3421,2741,3421,2728,3404,2728,3386,2728,3367,2724,3348,2717e" filled="t" fillcolor="#4D4D4F" stroked="f">
                <v:path arrowok="t"/>
                <v:fill/>
              </v:shape>
              <v:shape style="position:absolute;left:3137;top:2650;width:284;height:230" coordorigin="3137,2650" coordsize="284,230" path="m3210,2718l3203,2721,3184,2728,3164,2730,3210,2730,3210,2718e" filled="t" fillcolor="#4D4D4F" stroked="f">
                <v:path arrowok="t"/>
                <v:fill/>
              </v:shape>
              <v:shape style="position:absolute;left:3137;top:2650;width:284;height:230" coordorigin="3137,2650" coordsize="284,230" path="m3421,2725l3413,2727,3404,2728,3421,2728,3421,2725e" filled="t" fillcolor="#4D4D4F" stroked="f">
                <v:path arrowok="t"/>
                <v:fill/>
              </v:shape>
              <v:shape style="position:absolute;left:3137;top:2650;width:284;height:230" coordorigin="3137,2650" coordsize="284,230" path="m3335,2706l3301,2706,3301,2726,3335,2726,3335,2706e" filled="t" fillcolor="#4D4D4F" stroked="f">
                <v:path arrowok="t"/>
                <v:fill/>
              </v:shape>
              <v:shape style="position:absolute;left:3137;top:2650;width:284;height:230" coordorigin="3137,2650" coordsize="284,230" path="m3266,2650l3205,2657,3149,2680,3137,2718,3146,2721,3155,2723,3171,2723,3190,2718,3210,2709,3211,2700,3220,2693,3236,2688,3263,2685,3300,2684,3411,2684,3404,2671,3329,2653,3291,2650,3266,2650e" filled="t" fillcolor="#4D4D4F" stroked="f">
                <v:path arrowok="t"/>
                <v:fill/>
              </v:shape>
              <v:shape style="position:absolute;left:3137;top:2650;width:284;height:230" coordorigin="3137,2650" coordsize="284,230" path="m3411,2684l3300,2684,3327,2688,3343,2695,3348,2706,3356,2713,3376,2719,3395,2721,3403,2721,3412,2720,3419,2708,3413,2689,3411,2684e" filled="t" fillcolor="#4D4D4F" stroked="f">
                <v:path arrowok="t"/>
                <v:fill/>
              </v:shape>
            </v:group>
            <v:group style="position:absolute;left:3137;top:3054;width:284;height:230" coordorigin="3137,3054" coordsize="284,230">
              <v:shape style="position:absolute;left:3137;top:3054;width:284;height:230" coordorigin="3137,3054" coordsize="284,230" path="m3256,3109l3223,3109,3223,3138,3179,3210,3171,3229,3168,3248,3168,3283,3389,3283,3389,3238,3388,3230,3385,3218,3381,3212,3237,3212,3237,3199,3373,3199,3367,3190,3237,3190,3237,3177,3359,3177,3353,3167,3237,3167,3237,3154,3345,3154,3335,3138,3335,3130,3256,3130,3256,3109e" filled="t" fillcolor="#4D4D4F" stroked="f">
                <v:path arrowok="t"/>
                <v:fill/>
              </v:shape>
              <v:shape style="position:absolute;left:3137;top:3054;width:284;height:230" coordorigin="3137,3054" coordsize="284,230" path="m3269,3199l3255,3199,3255,3212,3269,3212,3269,3199e" filled="t" fillcolor="#4D4D4F" stroked="f">
                <v:path arrowok="t"/>
                <v:fill/>
              </v:shape>
              <v:shape style="position:absolute;left:3137;top:3054;width:284;height:230" coordorigin="3137,3054" coordsize="284,230" path="m3300,3199l3287,3199,3287,3212,3300,3212,3300,3199e" filled="t" fillcolor="#4D4D4F" stroked="f">
                <v:path arrowok="t"/>
                <v:fill/>
              </v:shape>
              <v:shape style="position:absolute;left:3137;top:3054;width:284;height:230" coordorigin="3137,3054" coordsize="284,230" path="m3373,3199l3319,3199,3319,3212,3381,3212,3381,3211,3373,3199e" filled="t" fillcolor="#4D4D4F" stroked="f">
                <v:path arrowok="t"/>
                <v:fill/>
              </v:shape>
              <v:shape style="position:absolute;left:3137;top:3054;width:284;height:230" coordorigin="3137,3054" coordsize="284,230" path="m3269,3177l3255,3177,3255,3190,3269,3190,3269,3177e" filled="t" fillcolor="#4D4D4F" stroked="f">
                <v:path arrowok="t"/>
                <v:fill/>
              </v:shape>
              <v:shape style="position:absolute;left:3137;top:3054;width:284;height:230" coordorigin="3137,3054" coordsize="284,230" path="m3300,3177l3287,3177,3287,3190,3300,3190,3300,3177e" filled="t" fillcolor="#4D4D4F" stroked="f">
                <v:path arrowok="t"/>
                <v:fill/>
              </v:shape>
              <v:shape style="position:absolute;left:3137;top:3054;width:284;height:230" coordorigin="3137,3054" coordsize="284,230" path="m3359,3177l3319,3177,3319,3190,3367,3190,3359,3177e" filled="t" fillcolor="#4D4D4F" stroked="f">
                <v:path arrowok="t"/>
                <v:fill/>
              </v:shape>
              <v:shape style="position:absolute;left:3137;top:3054;width:284;height:230" coordorigin="3137,3054" coordsize="284,230" path="m3269,3154l3255,3154,3255,3167,3269,3167,3269,3154e" filled="t" fillcolor="#4D4D4F" stroked="f">
                <v:path arrowok="t"/>
                <v:fill/>
              </v:shape>
              <v:shape style="position:absolute;left:3137;top:3054;width:284;height:230" coordorigin="3137,3054" coordsize="284,230" path="m3300,3154l3287,3154,3287,3167,3300,3167,3300,3154e" filled="t" fillcolor="#4D4D4F" stroked="f">
                <v:path arrowok="t"/>
                <v:fill/>
              </v:shape>
              <v:shape style="position:absolute;left:3137;top:3054;width:284;height:230" coordorigin="3137,3054" coordsize="284,230" path="m3345,3154l3319,3154,3319,3167,3353,3167,3345,3154e" filled="t" fillcolor="#4D4D4F" stroked="f">
                <v:path arrowok="t"/>
                <v:fill/>
              </v:shape>
              <v:shape style="position:absolute;left:3137;top:3054;width:284;height:230" coordorigin="3137,3054" coordsize="284,230" path="m3137,3129l3137,3145,3139,3153,3147,3160,3154,3162,3181,3162,3192,3159,3206,3148,3210,3139,3210,3134,3156,3134,3147,3132,3137,3129e" filled="t" fillcolor="#4D4D4F" stroked="f">
                <v:path arrowok="t"/>
                <v:fill/>
              </v:shape>
              <v:shape style="position:absolute;left:3137;top:3054;width:284;height:230" coordorigin="3137,3054" coordsize="284,230" path="m3348,3120l3348,3138,3352,3146,3366,3157,3378,3160,3403,3160,3411,3158,3419,3151,3421,3145,3421,3132,3404,3132,3386,3131,3367,3128,3348,3120e" filled="t" fillcolor="#4D4D4F" stroked="f">
                <v:path arrowok="t"/>
                <v:fill/>
              </v:shape>
              <v:shape style="position:absolute;left:3137;top:3054;width:284;height:230" coordorigin="3137,3054" coordsize="284,230" path="m3210,3121l3203,3125,3184,3131,3164,3134,3210,3134,3210,3121e" filled="t" fillcolor="#4D4D4F" stroked="f">
                <v:path arrowok="t"/>
                <v:fill/>
              </v:shape>
              <v:shape style="position:absolute;left:3137;top:3054;width:284;height:230" coordorigin="3137,3054" coordsize="284,230" path="m3421,3128l3413,3131,3404,3132,3421,3132,3421,3128e" filled="t" fillcolor="#4D4D4F" stroked="f">
                <v:path arrowok="t"/>
                <v:fill/>
              </v:shape>
              <v:shape style="position:absolute;left:3137;top:3054;width:284;height:230" coordorigin="3137,3054" coordsize="284,230" path="m3335,3109l3301,3109,3301,3130,3335,3130,3335,3109e" filled="t" fillcolor="#4D4D4F" stroked="f">
                <v:path arrowok="t"/>
                <v:fill/>
              </v:shape>
              <v:shape style="position:absolute;left:3137;top:3054;width:284;height:230" coordorigin="3137,3054" coordsize="284,230" path="m3266,3054l3205,3060,3149,3083,3137,3121,3146,3125,3155,3126,3171,3126,3190,3122,3210,3112,3211,3103,3220,3096,3236,3091,3263,3088,3300,3088,3411,3088,3404,3075,3329,3056,3291,3054,3266,3054e" filled="t" fillcolor="#4D4D4F" stroked="f">
                <v:path arrowok="t"/>
                <v:fill/>
              </v:shape>
              <v:shape style="position:absolute;left:3137;top:3054;width:284;height:230" coordorigin="3137,3054" coordsize="284,230" path="m3411,3088l3300,3088,3327,3091,3343,3099,3348,3109,3356,3116,3376,3122,3395,3124,3403,3124,3412,3123,3419,3111,3413,3092,3411,3088e" filled="t" fillcolor="#4D4D4F" stroked="f">
                <v:path arrowok="t"/>
                <v:fill/>
              </v:shape>
            </v:group>
            <v:group style="position:absolute;left:3137;top:3451;width:252;height:236" coordorigin="3137,3451" coordsize="252,236">
              <v:shape style="position:absolute;left:3137;top:3451;width:252;height:236" coordorigin="3137,3451" coordsize="252,236" path="m3369,3451l3156,3451,3156,3604,3369,3604,3369,3596,3164,3596,3164,3459,3369,3459,3369,3451e" filled="t" fillcolor="#4D4D4F" stroked="f">
                <v:path arrowok="t"/>
                <v:fill/>
              </v:shape>
              <v:shape style="position:absolute;left:3137;top:3451;width:252;height:236" coordorigin="3137,3451" coordsize="252,236" path="m3369,3459l3361,3459,3361,3596,3369,3596,3369,3459e" filled="t" fillcolor="#4D4D4F" stroked="f">
                <v:path arrowok="t"/>
                <v:fill/>
              </v:shape>
              <v:shape style="position:absolute;left:3137;top:3451;width:252;height:236" coordorigin="3137,3451" coordsize="252,236" path="m3340,3466l3186,3466,3179,3468,3173,3473,3172,3479,3172,3576,3173,3582,3179,3587,3186,3588,3339,3588,3346,3587,3352,3582,3352,3580,3189,3580,3185,3579,3181,3576,3180,3572,3180,3483,3181,3479,3185,3475,3189,3474,3352,3474,3352,3473,3346,3468,3340,3466e" filled="t" fillcolor="#4D4D4F" stroked="f">
                <v:path arrowok="t"/>
                <v:fill/>
              </v:shape>
              <v:shape style="position:absolute;left:3137;top:3451;width:252;height:236" coordorigin="3137,3451" coordsize="252,236" path="m3352,3474l3336,3474,3340,3475,3344,3479,3345,3483,3345,3572,3344,3576,3340,3580,3336,3580,3352,3580,3353,3576,3353,3479,3352,3474e" filled="t" fillcolor="#4D4D4F" stroked="f">
                <v:path arrowok="t"/>
                <v:fill/>
              </v:shape>
              <v:shape style="position:absolute;left:3137;top:3451;width:252;height:236" coordorigin="3137,3451" coordsize="252,236" path="m3369,3612l3156,3612,3140,3647,3137,3658,3137,3686,3388,3686,3388,3679,3145,3679,3145,3658,3147,3650,3161,3620,3373,3620,3369,3612e" filled="t" fillcolor="#4D4D4F" stroked="f">
                <v:path arrowok="t"/>
                <v:fill/>
              </v:shape>
              <v:shape style="position:absolute;left:3137;top:3451;width:252;height:236" coordorigin="3137,3451" coordsize="252,236" path="m3373,3620l3364,3620,3378,3652,3380,3662,3380,3679,3388,3679,3388,3658,3386,3647,3380,3635,3373,3620e" filled="t" fillcolor="#4D4D4F" stroked="f">
                <v:path arrowok="t"/>
                <v:fill/>
              </v:shape>
              <v:shape style="position:absolute;left:3137;top:3451;width:252;height:236" coordorigin="3137,3451" coordsize="252,236" path="m3212,3638l3192,3638,3192,3645,3173,3645,3173,3653,3193,3653,3193,3645,3331,3645,3331,3645,3212,3645,3212,3638e" filled="t" fillcolor="#4D4D4F" stroked="f">
                <v:path arrowok="t"/>
                <v:fill/>
              </v:shape>
              <v:shape style="position:absolute;left:3137;top:3451;width:252;height:236" coordorigin="3137,3451" coordsize="252,236" path="m3232,3645l3213,3645,3213,3653,3232,3653,3232,3645e" filled="t" fillcolor="#4D4D4F" stroked="f">
                <v:path arrowok="t"/>
                <v:fill/>
              </v:shape>
              <v:shape style="position:absolute;left:3137;top:3451;width:252;height:236" coordorigin="3137,3451" coordsize="252,236" path="m3271,3645l3252,3645,3252,3653,3271,3653,3271,3645e" filled="t" fillcolor="#4D4D4F" stroked="f">
                <v:path arrowok="t"/>
                <v:fill/>
              </v:shape>
              <v:shape style="position:absolute;left:3137;top:3451;width:252;height:236" coordorigin="3137,3451" coordsize="252,236" path="m3311,3645l3291,3645,3291,3653,3311,3653,3311,3645e" filled="t" fillcolor="#4D4D4F" stroked="f">
                <v:path arrowok="t"/>
                <v:fill/>
              </v:shape>
              <v:shape style="position:absolute;left:3137;top:3451;width:252;height:236" coordorigin="3137,3451" coordsize="252,236" path="m3350,3645l3330,3645,3330,3653,3350,3653,3350,3645e" filled="t" fillcolor="#4D4D4F" stroked="f">
                <v:path arrowok="t"/>
                <v:fill/>
              </v:shape>
              <v:shape style="position:absolute;left:3137;top:3451;width:252;height:236" coordorigin="3137,3451" coordsize="252,236" path="m3252,3638l3232,3638,3232,3645,3252,3645,3252,3638e" filled="t" fillcolor="#4D4D4F" stroked="f">
                <v:path arrowok="t"/>
                <v:fill/>
              </v:shape>
              <v:shape style="position:absolute;left:3137;top:3451;width:252;height:236" coordorigin="3137,3451" coordsize="252,236" path="m3291,3638l3271,3638,3271,3645,3291,3645,3291,3638e" filled="t" fillcolor="#4D4D4F" stroked="f">
                <v:path arrowok="t"/>
                <v:fill/>
              </v:shape>
              <v:shape style="position:absolute;left:3137;top:3451;width:252;height:236" coordorigin="3137,3451" coordsize="252,236" path="m3193,3630l3173,3630,3173,3638,3311,3638,3311,3645,3331,3645,3331,3638,3193,3638,3193,3630e" filled="t" fillcolor="#4D4D4F" stroked="f">
                <v:path arrowok="t"/>
                <v:fill/>
              </v:shape>
              <v:shape style="position:absolute;left:3137;top:3451;width:252;height:236" coordorigin="3137,3451" coordsize="252,236" path="m3232,3630l3213,3630,3213,3638,3232,3638,3232,3630e" filled="t" fillcolor="#4D4D4F" stroked="f">
                <v:path arrowok="t"/>
                <v:fill/>
              </v:shape>
              <v:shape style="position:absolute;left:3137;top:3451;width:252;height:236" coordorigin="3137,3451" coordsize="252,236" path="m3271,3630l3252,3630,3252,3638,3271,3638,3271,3630e" filled="t" fillcolor="#4D4D4F" stroked="f">
                <v:path arrowok="t"/>
                <v:fill/>
              </v:shape>
              <v:shape style="position:absolute;left:3137;top:3451;width:252;height:236" coordorigin="3137,3451" coordsize="252,236" path="m3311,3630l3291,3630,3291,3638,3311,3638,3311,3630e" filled="t" fillcolor="#4D4D4F" stroked="f">
                <v:path arrowok="t"/>
                <v:fill/>
              </v:shape>
              <v:shape style="position:absolute;left:3137;top:3451;width:252;height:236" coordorigin="3137,3451" coordsize="252,236" path="m3350,3630l3330,3630,3330,3638,3350,3638,3350,3630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869867pt;margin-top:201.200363pt;width:418.176785pt;height:74.641294pt;mso-position-horizontal-relative:page;mso-position-vertical-relative:page;z-index:-3213" coordorigin="597,4024" coordsize="8364,1493">
            <v:group style="position:absolute;left:1232;top:4034;width:7719;height:1473" coordorigin="1232,4034" coordsize="7719,1473">
              <v:shape style="position:absolute;left:1232;top:4034;width:7719;height:1473" coordorigin="1232,4034" coordsize="7719,1473" path="m8726,4034l1232,4038,1232,4044,2083,5344,2127,5410,2177,5466,2230,5495,2305,5505,8764,5507,8799,5506,8877,5500,8932,5467,8949,5386,8951,5321,8951,4221,8951,4186,8944,4108,8911,4053,8830,4035,8765,4034,8726,4034e" filled="t" fillcolor="#FAEED7" stroked="f">
                <v:path arrowok="t"/>
                <v:fill/>
              </v:shape>
            </v:group>
            <v:group style="position:absolute;left:607;top:4288;width:2068;height:885" coordorigin="607,4288" coordsize="2068,885">
              <v:shape style="position:absolute;left:607;top:4288;width:2068;height:885" coordorigin="607,4288" coordsize="2068,885" path="m740,4288l675,4289,616,4321,608,4395,607,5043,608,5076,618,5144,684,5171,2086,5172,2116,5172,2180,5166,2232,5132,2268,5071,2675,4293,2675,4290,740,4288e" filled="t" fillcolor="#296EB7" stroked="f">
                <v:path arrowok="t"/>
                <v:fill/>
              </v:shape>
            </v:group>
            <v:group style="position:absolute;left:3124;top:4633;width:284;height:230" coordorigin="3124,4633" coordsize="284,230">
              <v:shape style="position:absolute;left:3124;top:4633;width:284;height:230" coordorigin="3124,4633" coordsize="284,230" path="m3243,4689l3210,4689,3210,4717,3165,4789,3158,4808,3155,4827,3155,4862,3376,4862,3376,4817,3375,4810,3371,4798,3368,4791,3224,4791,3224,4778,3360,4778,3354,4769,3224,4769,3224,4756,3346,4756,3340,4747,3224,4747,3224,4733,3332,4733,3322,4717,3322,4709,3243,4709,3243,4689e" filled="t" fillcolor="#4D4D4F" stroked="f">
                <v:path arrowok="t"/>
                <v:fill/>
              </v:shape>
              <v:shape style="position:absolute;left:3124;top:4633;width:284;height:230" coordorigin="3124,4633" coordsize="284,230" path="m3255,4778l3242,4778,3242,4791,3255,4791,3255,4778e" filled="t" fillcolor="#4D4D4F" stroked="f">
                <v:path arrowok="t"/>
                <v:fill/>
              </v:shape>
              <v:shape style="position:absolute;left:3124;top:4633;width:284;height:230" coordorigin="3124,4633" coordsize="284,230" path="m3287,4778l3274,4778,3274,4791,3287,4791,3287,4778e" filled="t" fillcolor="#4D4D4F" stroked="f">
                <v:path arrowok="t"/>
                <v:fill/>
              </v:shape>
              <v:shape style="position:absolute;left:3124;top:4633;width:284;height:230" coordorigin="3124,4633" coordsize="284,230" path="m3360,4778l3306,4778,3306,4791,3368,4791,3368,4790,3360,4778e" filled="t" fillcolor="#4D4D4F" stroked="f">
                <v:path arrowok="t"/>
                <v:fill/>
              </v:shape>
              <v:shape style="position:absolute;left:3124;top:4633;width:284;height:230" coordorigin="3124,4633" coordsize="284,230" path="m3255,4756l3242,4756,3242,4769,3255,4769,3255,4756e" filled="t" fillcolor="#4D4D4F" stroked="f">
                <v:path arrowok="t"/>
                <v:fill/>
              </v:shape>
              <v:shape style="position:absolute;left:3124;top:4633;width:284;height:230" coordorigin="3124,4633" coordsize="284,230" path="m3287,4756l3274,4756,3274,4769,3287,4769,3287,4756e" filled="t" fillcolor="#4D4D4F" stroked="f">
                <v:path arrowok="t"/>
                <v:fill/>
              </v:shape>
              <v:shape style="position:absolute;left:3124;top:4633;width:284;height:230" coordorigin="3124,4633" coordsize="284,230" path="m3346,4756l3306,4756,3306,4769,3354,4769,3346,4756e" filled="t" fillcolor="#4D4D4F" stroked="f">
                <v:path arrowok="t"/>
                <v:fill/>
              </v:shape>
              <v:shape style="position:absolute;left:3124;top:4633;width:284;height:230" coordorigin="3124,4633" coordsize="284,230" path="m3255,4733l3242,4733,3242,4747,3255,4747,3255,4733e" filled="t" fillcolor="#4D4D4F" stroked="f">
                <v:path arrowok="t"/>
                <v:fill/>
              </v:shape>
              <v:shape style="position:absolute;left:3124;top:4633;width:284;height:230" coordorigin="3124,4633" coordsize="284,230" path="m3287,4733l3274,4733,3274,4747,3287,4747,3287,4733e" filled="t" fillcolor="#4D4D4F" stroked="f">
                <v:path arrowok="t"/>
                <v:fill/>
              </v:shape>
              <v:shape style="position:absolute;left:3124;top:4633;width:284;height:230" coordorigin="3124,4633" coordsize="284,230" path="m3332,4733l3306,4733,3306,4747,3340,4747,3332,4733e" filled="t" fillcolor="#4D4D4F" stroked="f">
                <v:path arrowok="t"/>
                <v:fill/>
              </v:shape>
              <v:shape style="position:absolute;left:3124;top:4633;width:284;height:230" coordorigin="3124,4633" coordsize="284,230" path="m3124,4708l3124,4725,3126,4732,3134,4739,3141,4741,3168,4741,3179,4738,3193,4727,3196,4718,3196,4713,3143,4713,3134,4711,3124,4708e" filled="t" fillcolor="#4D4D4F" stroked="f">
                <v:path arrowok="t"/>
                <v:fill/>
              </v:shape>
              <v:shape style="position:absolute;left:3124;top:4633;width:284;height:230" coordorigin="3124,4633" coordsize="284,230" path="m3335,4699l3335,4718,3339,4726,3353,4737,3364,4739,3390,4739,3398,4737,3406,4730,3408,4724,3408,4711,3391,4711,3373,4711,3353,4707,3335,4699e" filled="t" fillcolor="#4D4D4F" stroked="f">
                <v:path arrowok="t"/>
                <v:fill/>
              </v:shape>
              <v:shape style="position:absolute;left:3124;top:4633;width:284;height:230" coordorigin="3124,4633" coordsize="284,230" path="m3196,4701l3190,4704,3171,4711,3151,4713,3196,4713,3196,4701e" filled="t" fillcolor="#4D4D4F" stroked="f">
                <v:path arrowok="t"/>
                <v:fill/>
              </v:shape>
              <v:shape style="position:absolute;left:3124;top:4633;width:284;height:230" coordorigin="3124,4633" coordsize="284,230" path="m3408,4707l3400,4710,3391,4711,3408,4711,3408,4707e" filled="t" fillcolor="#4D4D4F" stroked="f">
                <v:path arrowok="t"/>
                <v:fill/>
              </v:shape>
              <v:shape style="position:absolute;left:3124;top:4633;width:284;height:230" coordorigin="3124,4633" coordsize="284,230" path="m3322,4689l3288,4689,3288,4709,3322,4709,3322,4689e" filled="t" fillcolor="#4D4D4F" stroked="f">
                <v:path arrowok="t"/>
                <v:fill/>
              </v:shape>
              <v:shape style="position:absolute;left:3124;top:4633;width:284;height:230" coordorigin="3124,4633" coordsize="284,230" path="m3253,4633l3192,4639,3136,4663,3124,4701,3133,4704,3141,4706,3158,4705,3177,4701,3196,4692,3198,4683,3206,4675,3223,4670,3250,4668,3287,4667,3397,4667,3391,4654,3316,4636,3278,4633,3253,4633e" filled="t" fillcolor="#4D4D4F" stroked="f">
                <v:path arrowok="t"/>
                <v:fill/>
              </v:shape>
              <v:shape style="position:absolute;left:3124;top:4633;width:284;height:230" coordorigin="3124,4633" coordsize="284,230" path="m3397,4667l3287,4667,3314,4671,3330,4678,3335,4689,3343,4695,3363,4702,3381,4704,3390,4704,3399,4703,3406,4691,3400,4672,3397,4667e" filled="t" fillcolor="#4D4D4F" stroked="f">
                <v:path arrowok="t"/>
                <v:fill/>
              </v:shape>
            </v:group>
            <v:group style="position:absolute;left:3124;top:5070;width:252;height:236" coordorigin="3124,5070" coordsize="252,236">
              <v:shape style="position:absolute;left:3124;top:5070;width:252;height:236" coordorigin="3124,5070" coordsize="252,236" path="m3356,5070l3143,5070,3143,5223,3356,5223,3356,5215,3151,5215,3151,5078,3356,5078,3356,5070e" filled="t" fillcolor="#4D4D4F" stroked="f">
                <v:path arrowok="t"/>
                <v:fill/>
              </v:shape>
              <v:shape style="position:absolute;left:3124;top:5070;width:252;height:236" coordorigin="3124,5070" coordsize="252,236" path="m3356,5078l3348,5078,3348,5215,3356,5215,3356,5078e" filled="t" fillcolor="#4D4D4F" stroked="f">
                <v:path arrowok="t"/>
                <v:fill/>
              </v:shape>
              <v:shape style="position:absolute;left:3124;top:5070;width:252;height:236" coordorigin="3124,5070" coordsize="252,236" path="m3326,5086l3172,5086,3166,5087,3160,5092,3159,5098,3159,5195,3160,5201,3166,5206,3173,5208,3326,5208,3333,5206,3339,5201,3339,5200,3176,5200,3171,5199,3168,5195,3167,5191,3167,5103,3168,5098,3171,5095,3176,5094,3339,5094,3339,5092,3333,5087,3326,5086e" filled="t" fillcolor="#4D4D4F" stroked="f">
                <v:path arrowok="t"/>
                <v:fill/>
              </v:shape>
              <v:shape style="position:absolute;left:3124;top:5070;width:252;height:236" coordorigin="3124,5070" coordsize="252,236" path="m3339,5094l3322,5094,3327,5095,3331,5098,3332,5103,3332,5191,3331,5195,3327,5199,3323,5200,3339,5200,3340,5195,3340,5098,3339,5094e" filled="t" fillcolor="#4D4D4F" stroked="f">
                <v:path arrowok="t"/>
                <v:fill/>
              </v:shape>
              <v:shape style="position:absolute;left:3124;top:5070;width:252;height:236" coordorigin="3124,5070" coordsize="252,236" path="m3356,5231l3143,5231,3126,5266,3124,5277,3124,5306,3375,5306,3375,5298,3132,5298,3132,5277,3134,5270,3148,5239,3359,5239,3356,5231e" filled="t" fillcolor="#4D4D4F" stroked="f">
                <v:path arrowok="t"/>
                <v:fill/>
              </v:shape>
              <v:shape style="position:absolute;left:3124;top:5070;width:252;height:236" coordorigin="3124,5070" coordsize="252,236" path="m3359,5239l3350,5239,3365,5271,3367,5281,3367,5298,3375,5298,3375,5277,3372,5266,3367,5255,3359,5239e" filled="t" fillcolor="#4D4D4F" stroked="f">
                <v:path arrowok="t"/>
                <v:fill/>
              </v:shape>
              <v:shape style="position:absolute;left:3124;top:5070;width:252;height:236" coordorigin="3124,5070" coordsize="252,236" path="m3199,5257l3179,5257,3179,5264,3160,5264,3160,5272,3180,5272,3180,5265,3317,5265,3317,5264,3199,5264,3199,5257e" filled="t" fillcolor="#4D4D4F" stroked="f">
                <v:path arrowok="t"/>
                <v:fill/>
              </v:shape>
              <v:shape style="position:absolute;left:3124;top:5070;width:252;height:236" coordorigin="3124,5070" coordsize="252,236" path="m3219,5265l3199,5265,3199,5272,3219,5272,3219,5265e" filled="t" fillcolor="#4D4D4F" stroked="f">
                <v:path arrowok="t"/>
                <v:fill/>
              </v:shape>
              <v:shape style="position:absolute;left:3124;top:5070;width:252;height:236" coordorigin="3124,5070" coordsize="252,236" path="m3258,5265l3239,5265,3239,5272,3258,5272,3258,5265e" filled="t" fillcolor="#4D4D4F" stroked="f">
                <v:path arrowok="t"/>
                <v:fill/>
              </v:shape>
              <v:shape style="position:absolute;left:3124;top:5070;width:252;height:236" coordorigin="3124,5070" coordsize="252,236" path="m3298,5265l3278,5265,3278,5272,3298,5272,3298,5265e" filled="t" fillcolor="#4D4D4F" stroked="f">
                <v:path arrowok="t"/>
                <v:fill/>
              </v:shape>
              <v:shape style="position:absolute;left:3124;top:5070;width:252;height:236" coordorigin="3124,5070" coordsize="252,236" path="m3337,5265l3317,5265,3317,5272,3337,5272,3337,5265e" filled="t" fillcolor="#4D4D4F" stroked="f">
                <v:path arrowok="t"/>
                <v:fill/>
              </v:shape>
              <v:shape style="position:absolute;left:3124;top:5070;width:252;height:236" coordorigin="3124,5070" coordsize="252,236" path="m3239,5257l3219,5257,3219,5264,3239,5264,3239,5257e" filled="t" fillcolor="#4D4D4F" stroked="f">
                <v:path arrowok="t"/>
                <v:fill/>
              </v:shape>
              <v:shape style="position:absolute;left:3124;top:5070;width:252;height:236" coordorigin="3124,5070" coordsize="252,236" path="m3278,5257l3258,5257,3258,5264,3278,5264,3278,5257e" filled="t" fillcolor="#4D4D4F" stroked="f">
                <v:path arrowok="t"/>
                <v:fill/>
              </v:shape>
              <v:shape style="position:absolute;left:3124;top:5070;width:252;height:236" coordorigin="3124,5070" coordsize="252,236" path="m3180,5249l3160,5249,3160,5257,3298,5257,3298,5264,3317,5264,3317,5257,3180,5257,3180,5249e" filled="t" fillcolor="#4D4D4F" stroked="f">
                <v:path arrowok="t"/>
                <v:fill/>
              </v:shape>
              <v:shape style="position:absolute;left:3124;top:5070;width:252;height:236" coordorigin="3124,5070" coordsize="252,236" path="m3219,5249l3199,5249,3199,5257,3219,5257,3219,5249e" filled="t" fillcolor="#4D4D4F" stroked="f">
                <v:path arrowok="t"/>
                <v:fill/>
              </v:shape>
              <v:shape style="position:absolute;left:3124;top:5070;width:252;height:236" coordorigin="3124,5070" coordsize="252,236" path="m3258,5249l3239,5249,3239,5257,3258,5257,3258,5249e" filled="t" fillcolor="#4D4D4F" stroked="f">
                <v:path arrowok="t"/>
                <v:fill/>
              </v:shape>
              <v:shape style="position:absolute;left:3124;top:5070;width:252;height:236" coordorigin="3124,5070" coordsize="252,236" path="m3298,5249l3278,5249,3278,5257,3298,5257,3298,5249e" filled="t" fillcolor="#4D4D4F" stroked="f">
                <v:path arrowok="t"/>
                <v:fill/>
              </v:shape>
              <v:shape style="position:absolute;left:3124;top:5070;width:252;height:236" coordorigin="3124,5070" coordsize="252,236" path="m3337,5249l3317,5249,3317,5257,3337,5257,3337,5249e" filled="t" fillcolor="#4D4D4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.449867pt;margin-top:280.367371pt;width:418.176785pt;height:105.115059pt;mso-position-horizontal-relative:page;mso-position-vertical-relative:page;z-index:-3212" coordorigin="609,5607" coordsize="8364,2102">
            <v:group style="position:absolute;left:1243;top:5617;width:7719;height:2082" coordorigin="1243,5617" coordsize="7719,2082">
              <v:shape style="position:absolute;left:1243;top:5617;width:7719;height:2082" coordorigin="1243,5617" coordsize="7719,2082" path="m8737,5617l1243,5622,1243,5628,2120,7524,2156,7598,2199,7659,2252,7689,2333,7699,2390,7700,8776,7700,8841,7698,8907,7688,8950,7645,8961,7579,8963,5804,8962,5769,8956,5691,8923,5636,8842,5619,8777,5617,8737,5617e" filled="t" fillcolor="#FFFFFF" stroked="f">
                <v:path arrowok="t"/>
                <v:fill/>
              </v:shape>
            </v:group>
            <v:group style="position:absolute;left:619;top:5871;width:2068;height:885" coordorigin="619,5871" coordsize="2068,885">
              <v:shape style="position:absolute;left:619;top:5871;width:2068;height:885" coordorigin="619,5871" coordsize="2068,885" path="m751,5871l687,5873,627,5905,619,5979,619,6626,619,6659,630,6727,696,6755,2098,6756,2128,6755,2192,6750,2244,6715,2280,6655,2687,5876,2687,5873,751,5871e" filled="t" fillcolor="#296EB7" stroked="f">
                <v:path arrowok="t"/>
                <v:fill/>
              </v:shape>
            </v:group>
            <v:group style="position:absolute;left:3135;top:6216;width:284;height:230" coordorigin="3135,6216" coordsize="284,230">
              <v:shape style="position:absolute;left:3135;top:6216;width:284;height:230" coordorigin="3135,6216" coordsize="284,230" path="m3255,6272l3221,6272,3221,6300,3177,6373,3169,6392,3167,6410,3167,6446,3388,6446,3388,6401,3387,6393,3383,6381,3380,6375,3235,6375,3235,6362,3372,6362,3366,6352,3235,6352,3235,6339,3358,6339,3352,6330,3235,6330,3235,6317,3344,6317,3333,6300,3333,6292,3255,6292,3255,6272e" filled="t" fillcolor="#4D4D4F" stroked="f">
                <v:path arrowok="t"/>
                <v:fill/>
              </v:shape>
              <v:shape style="position:absolute;left:3135;top:6216;width:284;height:230" coordorigin="3135,6216" coordsize="284,230" path="m3267,6362l3254,6362,3254,6375,3267,6375,3267,6362e" filled="t" fillcolor="#4D4D4F" stroked="f">
                <v:path arrowok="t"/>
                <v:fill/>
              </v:shape>
              <v:shape style="position:absolute;left:3135;top:6216;width:284;height:230" coordorigin="3135,6216" coordsize="284,230" path="m3299,6362l3286,6362,3286,6375,3299,6375,3299,6362e" filled="t" fillcolor="#4D4D4F" stroked="f">
                <v:path arrowok="t"/>
                <v:fill/>
              </v:shape>
              <v:shape style="position:absolute;left:3135;top:6216;width:284;height:230" coordorigin="3135,6216" coordsize="284,230" path="m3372,6362l3317,6362,3317,6375,3380,6375,3379,6373,3372,6362e" filled="t" fillcolor="#4D4D4F" stroked="f">
                <v:path arrowok="t"/>
                <v:fill/>
              </v:shape>
              <v:shape style="position:absolute;left:3135;top:6216;width:284;height:230" coordorigin="3135,6216" coordsize="284,230" path="m3267,6339l3254,6339,3254,6352,3267,6352,3267,6339e" filled="t" fillcolor="#4D4D4F" stroked="f">
                <v:path arrowok="t"/>
                <v:fill/>
              </v:shape>
              <v:shape style="position:absolute;left:3135;top:6216;width:284;height:230" coordorigin="3135,6216" coordsize="284,230" path="m3299,6339l3286,6339,3286,6352,3299,6352,3299,6339e" filled="t" fillcolor="#4D4D4F" stroked="f">
                <v:path arrowok="t"/>
                <v:fill/>
              </v:shape>
              <v:shape style="position:absolute;left:3135;top:6216;width:284;height:230" coordorigin="3135,6216" coordsize="284,230" path="m3358,6339l3317,6339,3317,6352,3366,6352,3358,6339e" filled="t" fillcolor="#4D4D4F" stroked="f">
                <v:path arrowok="t"/>
                <v:fill/>
              </v:shape>
              <v:shape style="position:absolute;left:3135;top:6216;width:284;height:230" coordorigin="3135,6216" coordsize="284,230" path="m3267,6317l3254,6317,3254,6330,3267,6330,3267,6317e" filled="t" fillcolor="#4D4D4F" stroked="f">
                <v:path arrowok="t"/>
                <v:fill/>
              </v:shape>
              <v:shape style="position:absolute;left:3135;top:6216;width:284;height:230" coordorigin="3135,6216" coordsize="284,230" path="m3299,6317l3286,6317,3286,6330,3299,6330,3299,6317e" filled="t" fillcolor="#4D4D4F" stroked="f">
                <v:path arrowok="t"/>
                <v:fill/>
              </v:shape>
              <v:shape style="position:absolute;left:3135;top:6216;width:284;height:230" coordorigin="3135,6216" coordsize="284,230" path="m3344,6317l3317,6317,3317,6330,3352,6330,3344,6317e" filled="t" fillcolor="#4D4D4F" stroked="f">
                <v:path arrowok="t"/>
                <v:fill/>
              </v:shape>
              <v:shape style="position:absolute;left:3135;top:6216;width:284;height:230" coordorigin="3135,6216" coordsize="284,230" path="m3135,6291l3135,6308,3137,6315,3145,6323,3153,6324,3179,6324,3191,6322,3205,6311,3208,6302,3208,6296,3155,6296,3145,6295,3135,6291e" filled="t" fillcolor="#4D4D4F" stroked="f">
                <v:path arrowok="t"/>
                <v:fill/>
              </v:shape>
              <v:shape style="position:absolute;left:3135;top:6216;width:284;height:230" coordorigin="3135,6216" coordsize="284,230" path="m3347,6283l3347,6301,3350,6309,3365,6320,3376,6323,3402,6323,3409,6321,3417,6314,3419,6307,3419,6294,3402,6294,3385,6294,3365,6291,3347,6283e" filled="t" fillcolor="#4D4D4F" stroked="f">
                <v:path arrowok="t"/>
                <v:fill/>
              </v:shape>
              <v:shape style="position:absolute;left:3135;top:6216;width:284;height:230" coordorigin="3135,6216" coordsize="284,230" path="m3208,6284l3202,6287,3183,6294,3163,6296,3208,6296,3208,6284e" filled="t" fillcolor="#4D4D4F" stroked="f">
                <v:path arrowok="t"/>
                <v:fill/>
              </v:shape>
              <v:shape style="position:absolute;left:3135;top:6216;width:284;height:230" coordorigin="3135,6216" coordsize="284,230" path="m3419,6291l3411,6293,3402,6294,3419,6294,3419,6291e" filled="t" fillcolor="#4D4D4F" stroked="f">
                <v:path arrowok="t"/>
                <v:fill/>
              </v:shape>
              <v:shape style="position:absolute;left:3135;top:6216;width:284;height:230" coordorigin="3135,6216" coordsize="284,230" path="m3333,6272l3300,6272,3300,6292,3333,6292,3333,6272e" filled="t" fillcolor="#4D4D4F" stroked="f">
                <v:path arrowok="t"/>
                <v:fill/>
              </v:shape>
              <v:shape style="position:absolute;left:3135;top:6216;width:284;height:230" coordorigin="3135,6216" coordsize="284,230" path="m3265,6216l3204,6223,3147,6246,3135,6284,3144,6287,3153,6289,3170,6289,3189,6284,3208,6275,3210,6266,3218,6259,3235,6254,3261,6251,3299,6250,3409,6250,3403,6237,3328,6219,3289,6216,3265,6216e" filled="t" fillcolor="#4D4D4F" stroked="f">
                <v:path arrowok="t"/>
                <v:fill/>
              </v:shape>
              <v:shape style="position:absolute;left:3135;top:6216;width:284;height:230" coordorigin="3135,6216" coordsize="284,230" path="m3409,6250l3299,6250,3325,6254,3341,6261,3347,6272,3355,6279,3374,6285,3393,6287,3402,6287,3410,6286,3417,6274,3411,6255,3409,6250e" filled="t" fillcolor="#4D4D4F" stroked="f">
                <v:path arrowok="t"/>
                <v:fill/>
              </v:shape>
            </v:group>
            <v:group style="position:absolute;left:3135;top:6653;width:252;height:236" coordorigin="3135,6653" coordsize="252,236">
              <v:shape style="position:absolute;left:3135;top:6653;width:252;height:236" coordorigin="3135,6653" coordsize="252,236" path="m3367,6653l3155,6653,3155,6807,3367,6807,3367,6799,3163,6799,3163,6661,3367,6661,3367,6653e" filled="t" fillcolor="#4D4D4F" stroked="f">
                <v:path arrowok="t"/>
                <v:fill/>
              </v:shape>
              <v:shape style="position:absolute;left:3135;top:6653;width:252;height:236" coordorigin="3135,6653" coordsize="252,236" path="m3367,6661l3359,6661,3359,6799,3367,6799,3367,6661e" filled="t" fillcolor="#4D4D4F" stroked="f">
                <v:path arrowok="t"/>
                <v:fill/>
              </v:shape>
              <v:shape style="position:absolute;left:3135;top:6653;width:252;height:236" coordorigin="3135,6653" coordsize="252,236" path="m3338,6669l3184,6669,3177,6670,3172,6676,3171,6681,3171,6779,3172,6784,3177,6790,3184,6791,3338,6791,3345,6790,3350,6784,3350,6783,3188,6783,3183,6782,3179,6779,3178,6774,3178,6686,3179,6681,3183,6678,3188,6677,3350,6677,3350,6676,3345,6670,3338,6669e" filled="t" fillcolor="#4D4D4F" stroked="f">
                <v:path arrowok="t"/>
                <v:fill/>
              </v:shape>
              <v:shape style="position:absolute;left:3135;top:6653;width:252;height:236" coordorigin="3135,6653" coordsize="252,236" path="m3350,6677l3334,6677,3339,6678,3343,6681,3344,6686,3344,6774,3343,6779,3339,6782,3334,6783,3350,6783,3351,6779,3351,6681,3350,6677e" filled="t" fillcolor="#4D4D4F" stroked="f">
                <v:path arrowok="t"/>
                <v:fill/>
              </v:shape>
              <v:shape style="position:absolute;left:3135;top:6653;width:252;height:236" coordorigin="3135,6653" coordsize="252,236" path="m3367,6815l3155,6815,3138,6850,3135,6860,3135,6889,3387,6889,3387,6881,3143,6881,3143,6860,3145,6853,3159,6822,3371,6822,3367,6815e" filled="t" fillcolor="#4D4D4F" stroked="f">
                <v:path arrowok="t"/>
                <v:fill/>
              </v:shape>
              <v:shape style="position:absolute;left:3135;top:6653;width:252;height:236" coordorigin="3135,6653" coordsize="252,236" path="m3371,6822l3362,6822,3377,6854,3379,6865,3379,6881,3387,6881,3387,6860,3384,6849,3379,6838,3371,6822e" filled="t" fillcolor="#4D4D4F" stroked="f">
                <v:path arrowok="t"/>
                <v:fill/>
              </v:shape>
              <v:shape style="position:absolute;left:3135;top:6653;width:252;height:236" coordorigin="3135,6653" coordsize="252,236" path="m3191,6833l3171,6833,3171,6840,3309,6840,3309,6848,3171,6848,3171,6856,3191,6856,3191,6848,3329,6848,3329,6840,3191,6840,3191,6833e" filled="t" fillcolor="#4D4D4F" stroked="f">
                <v:path arrowok="t"/>
                <v:fill/>
              </v:shape>
              <v:shape style="position:absolute;left:3135;top:6653;width:252;height:236" coordorigin="3135,6653" coordsize="252,236" path="m3230,6848l3211,6848,3211,6856,3230,6856,3230,6848e" filled="t" fillcolor="#4D4D4F" stroked="f">
                <v:path arrowok="t"/>
                <v:fill/>
              </v:shape>
              <v:shape style="position:absolute;left:3135;top:6653;width:252;height:236" coordorigin="3135,6653" coordsize="252,236" path="m3270,6848l3250,6848,3250,6856,3270,6856,3270,6848e" filled="t" fillcolor="#4D4D4F" stroked="f">
                <v:path arrowok="t"/>
                <v:fill/>
              </v:shape>
              <v:shape style="position:absolute;left:3135;top:6653;width:252;height:236" coordorigin="3135,6653" coordsize="252,236" path="m3309,6848l3290,6848,3290,6856,3309,6856,3309,6848e" filled="t" fillcolor="#4D4D4F" stroked="f">
                <v:path arrowok="t"/>
                <v:fill/>
              </v:shape>
              <v:shape style="position:absolute;left:3135;top:6653;width:252;height:236" coordorigin="3135,6653" coordsize="252,236" path="m3349,6848l3329,6848,3329,6856,3349,6856,3349,6848e" filled="t" fillcolor="#4D4D4F" stroked="f">
                <v:path arrowok="t"/>
                <v:fill/>
              </v:shape>
              <v:shape style="position:absolute;left:3135;top:6653;width:252;height:236" coordorigin="3135,6653" coordsize="252,236" path="m3211,6840l3191,6840,3191,6848,3211,6848,3211,6840e" filled="t" fillcolor="#4D4D4F" stroked="f">
                <v:path arrowok="t"/>
                <v:fill/>
              </v:shape>
              <v:shape style="position:absolute;left:3135;top:6653;width:252;height:236" coordorigin="3135,6653" coordsize="252,236" path="m3250,6840l3231,6840,3231,6848,3250,6848,3250,6840e" filled="t" fillcolor="#4D4D4F" stroked="f">
                <v:path arrowok="t"/>
                <v:fill/>
              </v:shape>
              <v:shape style="position:absolute;left:3135;top:6653;width:252;height:236" coordorigin="3135,6653" coordsize="252,236" path="m3290,6840l3270,6840,3270,6848,3290,6848,3290,6840e" filled="t" fillcolor="#4D4D4F" stroked="f">
                <v:path arrowok="t"/>
                <v:fill/>
              </v:shape>
              <v:shape style="position:absolute;left:3135;top:6653;width:252;height:236" coordorigin="3135,6653" coordsize="252,236" path="m3230,6833l3211,6833,3211,6840,3230,6840,3230,6833e" filled="t" fillcolor="#4D4D4F" stroked="f">
                <v:path arrowok="t"/>
                <v:fill/>
              </v:shape>
              <v:shape style="position:absolute;left:3135;top:6653;width:252;height:236" coordorigin="3135,6653" coordsize="252,236" path="m3270,6833l3250,6833,3250,6840,3270,6840,3270,6833e" filled="t" fillcolor="#4D4D4F" stroked="f">
                <v:path arrowok="t"/>
                <v:fill/>
              </v:shape>
              <v:shape style="position:absolute;left:3135;top:6653;width:252;height:236" coordorigin="3135,6653" coordsize="252,236" path="m3309,6833l3290,6833,3290,6840,3309,6840,3309,6833e" filled="t" fillcolor="#4D4D4F" stroked="f">
                <v:path arrowok="t"/>
                <v:fill/>
              </v:shape>
              <v:shape style="position:absolute;left:3135;top:6653;width:252;height:236" coordorigin="3135,6653" coordsize="252,236" path="m3349,6833l3329,6833,3329,6840,3349,6840,3349,6833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0" w:after="0" w:line="239" w:lineRule="exact"/>
        <w:ind w:left="4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9"/>
          <w:w w:val="100"/>
          <w:position w:val="-1"/>
        </w:rPr>
        <w:t>W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  <w:position w:val="-1"/>
        </w:rPr>
        <w:t>estern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436" w:right="-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2"/>
        </w:rPr>
        <w:t>Australia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orkSafe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(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1"/>
        </w:rPr>
        <w:t>W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4D4D4F"/>
          <w:spacing w:val="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Department</w:t>
      </w:r>
      <w:r>
        <w:rPr>
          <w:rFonts w:ascii="Arial" w:hAnsi="Arial" w:cs="Arial" w:eastAsia="Arial"/>
          <w:sz w:val="24"/>
          <w:szCs w:val="24"/>
          <w:color w:val="4D4D4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Comme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1"/>
        </w:rPr>
        <w:t>ce)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0" w:lineRule="auto"/>
        <w:ind w:left="440" w:right="254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-23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00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5"/>
          <w:w w:val="100"/>
        </w:rPr>
        <w:t>3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4D4D4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877</w:t>
      </w:r>
      <w:r>
        <w:rPr>
          <w:rFonts w:ascii="Arial" w:hAnsi="Arial" w:cs="Arial" w:eastAsia="Arial"/>
          <w:sz w:val="24"/>
          <w:szCs w:val="24"/>
          <w:color w:val="4D4D4F"/>
          <w:spacing w:val="-10"/>
          <w:w w:val="104"/>
        </w:rPr>
        <w:t> </w:t>
      </w:r>
      <w:hyperlink r:id="rId103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60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5"/>
          </w:rPr>
          <w:t>worksa</w:t>
        </w:r>
        <w:r>
          <w:rPr>
            <w:rFonts w:ascii="Arial" w:hAnsi="Arial" w:cs="Arial" w:eastAsia="Arial"/>
            <w:sz w:val="24"/>
            <w:szCs w:val="24"/>
            <w:color w:val="4D4D4F"/>
            <w:spacing w:val="-5"/>
            <w:w w:val="95"/>
          </w:rPr>
          <w:t>f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2"/>
          </w:rPr>
          <w:t>e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2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wa.go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191" w:lineRule="exact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cli</w:t>
      </w:r>
      <w:r>
        <w:rPr>
          <w:rFonts w:ascii="Arial" w:hAnsi="Arial" w:cs="Arial" w:eastAsia="Arial"/>
          <w:sz w:val="20"/>
          <w:szCs w:val="20"/>
          <w:color w:val="4D4D4F"/>
          <w:spacing w:val="-7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k</w:t>
      </w:r>
      <w:r>
        <w:rPr>
          <w:rFonts w:ascii="Arial" w:hAnsi="Arial" w:cs="Arial" w:eastAsia="Arial"/>
          <w:sz w:val="20"/>
          <w:szCs w:val="20"/>
          <w:color w:val="4D4D4F"/>
          <w:spacing w:val="2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4D4D4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‘Service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4D4D4F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Licensin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d</w:t>
      </w:r>
      <w:r>
        <w:rPr>
          <w:rFonts w:ascii="Arial" w:hAnsi="Arial" w:cs="Arial" w:eastAsia="Arial"/>
          <w:sz w:val="20"/>
          <w:szCs w:val="20"/>
          <w:color w:val="4D4D4F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registration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0" w:lineRule="exact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3"/>
          <w:w w:val="88"/>
        </w:rPr>
        <w:t>plan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4D4D4F"/>
          <w:spacing w:val="1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0"/>
          <w:w w:val="88"/>
        </w:rPr>
        <w:t>—</w:t>
      </w:r>
      <w:r>
        <w:rPr>
          <w:rFonts w:ascii="Arial" w:hAnsi="Arial" w:cs="Arial" w:eastAsia="Arial"/>
          <w:sz w:val="20"/>
          <w:szCs w:val="20"/>
          <w:color w:val="4D4D4F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4D4D4F"/>
          <w:spacing w:val="-4"/>
          <w:w w:val="100"/>
        </w:rPr>
        <w:t>Asbestos’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1300" w:bottom="280" w:left="400" w:right="1380"/>
          <w:cols w:num="2" w:equalWidth="0">
            <w:col w:w="1277" w:space="1458"/>
            <w:col w:w="5465"/>
          </w:cols>
        </w:sectPr>
      </w:pPr>
      <w:rPr/>
    </w:p>
    <w:p>
      <w:pPr>
        <w:spacing w:before="54" w:after="0" w:line="338" w:lineRule="exact"/>
        <w:ind w:left="10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.36pt;margin-top:0pt;width:.1pt;height:708.661011pt;mso-position-horizontal-relative:page;mso-position-vertical-relative:page;z-index:-3211" coordorigin="7,0" coordsize="2,14173">
            <v:shape style="position:absolute;left:7;top:0;width:2;height:14173" coordorigin="7,0" coordsize="0,14173" path="m7,0l7,14173e" filled="f" stroked="t" strokeweight=".82pt" strokecolor="#F5DFAE">
              <v:path arrowok="t"/>
            </v:shape>
          </v:group>
          <w10:wrap type="none"/>
        </w:pict>
      </w:r>
      <w:r>
        <w:rPr/>
        <w:pict>
          <v:group style="position:absolute;margin-left:439.692963pt;margin-top:672.389282pt;width:33.870234pt;height:16.918421pt;mso-position-horizontal-relative:page;mso-position-vertical-relative:page;z-index:-3205" coordorigin="8794,13448" coordsize="677,338">
  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Information</w:t>
      </w:r>
      <w:r>
        <w:rPr>
          <w:rFonts w:ascii="Arial" w:hAnsi="Arial" w:cs="Arial" w:eastAsia="Arial"/>
          <w:sz w:val="30"/>
          <w:szCs w:val="30"/>
          <w:color w:val="2D317E"/>
          <w:spacing w:val="63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0"/>
          <w:szCs w:val="30"/>
          <w:color w:val="2D317E"/>
          <w:spacing w:val="6"/>
          <w:w w:val="100"/>
          <w:position w:val="-1"/>
        </w:rPr>
        <w:t>b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out</w:t>
      </w:r>
      <w:r>
        <w:rPr>
          <w:rFonts w:ascii="Arial" w:hAnsi="Arial" w:cs="Arial" w:eastAsia="Arial"/>
          <w:sz w:val="30"/>
          <w:szCs w:val="30"/>
          <w:color w:val="2D317E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asbestos-</w:t>
      </w:r>
      <w:r>
        <w:rPr>
          <w:rFonts w:ascii="Arial" w:hAnsi="Arial" w:cs="Arial" w:eastAsia="Arial"/>
          <w:sz w:val="30"/>
          <w:szCs w:val="30"/>
          <w:color w:val="2D317E"/>
          <w:spacing w:val="-6"/>
          <w:w w:val="100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elated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2D317E"/>
          <w:spacing w:val="0"/>
          <w:w w:val="102"/>
          <w:position w:val="-1"/>
        </w:rPr>
        <w:t>diseases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Australian</w:t>
      </w:r>
      <w:r>
        <w:rPr>
          <w:rFonts w:ascii="Arial" w:hAnsi="Arial" w:cs="Arial" w:eastAsia="Arial"/>
          <w:sz w:val="24"/>
          <w:szCs w:val="24"/>
          <w:color w:val="4D4D4F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Network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816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105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.australianasbestosnetwork.org.au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697197pt;margin-top:-75.22641pt;width:386.957252pt;height:61.177294pt;mso-position-horizontal-relative:page;mso-position-vertical-relative:paragraph;z-index:-3210" coordorigin="1394,-1505" coordsize="7739,1224">
            <v:group style="position:absolute;left:1404;top:-1495;width:7719;height:1204" coordorigin="1404,-1495" coordsize="7719,1204">
              <v:shape style="position:absolute;left:1404;top:-1495;width:7719;height:1204" coordorigin="1404,-1495" coordsize="7719,1204" path="m8898,-1495l1404,-1490,1404,-1484,2239,-443,2290,-382,2345,-329,2401,-302,2476,-292,8936,-291,8971,-291,9049,-298,9104,-331,9122,-412,9123,-1308,9123,-1343,9116,-1421,9083,-1475,9002,-1493,8938,-1494,8898,-1495e" filled="t" fillcolor="#FFFFFF" stroked="f">
                <v:path arrowok="t"/>
                <v:fill/>
              </v:shape>
            </v:group>
            <v:group style="position:absolute;left:3296;top:-862;width:252;height:236" coordorigin="3296,-862" coordsize="252,236">
              <v:shape style="position:absolute;left:3296;top:-862;width:252;height:236" coordorigin="3296,-862" coordsize="252,236" path="m3528,-862l3315,-862,3315,-709,3528,-709,3528,-716,3323,-716,3323,-854,3528,-854,3528,-862e" filled="t" fillcolor="#4D4D4F" stroked="f">
                <v:path arrowok="t"/>
                <v:fill/>
              </v:shape>
              <v:shape style="position:absolute;left:3296;top:-862;width:252;height:236" coordorigin="3296,-862" coordsize="252,236" path="m3528,-854l3520,-854,3520,-716,3528,-716,3528,-854e" filled="t" fillcolor="#4D4D4F" stroked="f">
                <v:path arrowok="t"/>
                <v:fill/>
              </v:shape>
              <v:shape style="position:absolute;left:3296;top:-862;width:252;height:236" coordorigin="3296,-862" coordsize="252,236" path="m3499,-846l3345,-846,3338,-845,3332,-840,3331,-834,3331,-737,3332,-731,3338,-726,3345,-724,3498,-724,3505,-726,3511,-731,3511,-732,3348,-732,3344,-733,3340,-737,3339,-741,3339,-829,3340,-834,3344,-837,3348,-838,3511,-838,3511,-840,3505,-845,3499,-846e" filled="t" fillcolor="#4D4D4F" stroked="f">
                <v:path arrowok="t"/>
                <v:fill/>
              </v:shape>
              <v:shape style="position:absolute;left:3296;top:-862;width:252;height:236" coordorigin="3296,-862" coordsize="252,236" path="m3511,-838l3495,-838,3499,-837,3503,-834,3504,-829,3504,-741,3503,-737,3499,-733,3495,-732,3511,-732,3512,-737,3512,-834,3511,-838e" filled="t" fillcolor="#4D4D4F" stroked="f">
                <v:path arrowok="t"/>
                <v:fill/>
              </v:shape>
              <v:shape style="position:absolute;left:3296;top:-862;width:252;height:236" coordorigin="3296,-862" coordsize="252,236" path="m3528,-701l3315,-701,3299,-666,3296,-655,3296,-626,3547,-626,3547,-634,3304,-634,3304,-655,3306,-662,3320,-693,3532,-693,3528,-701e" filled="t" fillcolor="#4D4D4F" stroked="f">
                <v:path arrowok="t"/>
                <v:fill/>
              </v:shape>
              <v:shape style="position:absolute;left:3296;top:-862;width:252;height:236" coordorigin="3296,-862" coordsize="252,236" path="m3532,-693l3523,-693,3537,-661,3539,-650,3539,-634,3547,-634,3547,-655,3545,-666,3539,-677,3532,-693e" filled="t" fillcolor="#4D4D4F" stroked="f">
                <v:path arrowok="t"/>
                <v:fill/>
              </v:shape>
              <v:shape style="position:absolute;left:3296;top:-862;width:252;height:236" coordorigin="3296,-862" coordsize="252,236" path="m3352,-683l3332,-683,3332,-675,3470,-675,3470,-668,3332,-668,3332,-660,3352,-660,3352,-667,3490,-667,3490,-675,3352,-675,3352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391,-667l3372,-667,3372,-660,3391,-660,3391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430,-667l3411,-667,3411,-660,3430,-660,3430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470,-667l3450,-667,3450,-660,3470,-660,3470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509,-667l3489,-667,3489,-660,3509,-660,3509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371,-675l3352,-675,3352,-668,3371,-668,3371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411,-675l3391,-675,3391,-668,3411,-668,3411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450,-675l3430,-675,3430,-668,3450,-668,3450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391,-683l3372,-683,3372,-675,3391,-675,3391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430,-683l3411,-683,3411,-675,3430,-675,3430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470,-683l3450,-683,3450,-675,3470,-675,3470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509,-683l3489,-683,3489,-675,3509,-675,3509,-683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</w:t>
      </w:r>
      <w:r>
        <w:rPr>
          <w:rFonts w:ascii="Arial" w:hAnsi="Arial" w:cs="Arial" w:eastAsia="Arial"/>
          <w:sz w:val="24"/>
          <w:szCs w:val="24"/>
          <w:color w:val="4D4D4F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Diseases</w:t>
      </w:r>
      <w:r>
        <w:rPr>
          <w:rFonts w:ascii="Arial" w:hAnsi="Arial" w:cs="Arial" w:eastAsia="Arial"/>
          <w:sz w:val="24"/>
          <w:szCs w:val="24"/>
          <w:color w:val="4D4D4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Society</w:t>
      </w:r>
      <w:r>
        <w:rPr>
          <w:rFonts w:ascii="Arial" w:hAnsi="Arial" w:cs="Arial" w:eastAsia="Arial"/>
          <w:sz w:val="24"/>
          <w:szCs w:val="24"/>
          <w:color w:val="4D4D4F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4D4D4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Australia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816" w:right="-20"/>
        <w:jc w:val="left"/>
        <w:rPr>
          <w:rFonts w:ascii="Arial" w:hAnsi="Arial" w:cs="Arial" w:eastAsia="Arial"/>
          <w:sz w:val="24"/>
          <w:szCs w:val="24"/>
        </w:rPr>
      </w:pPr>
      <w:rPr/>
      <w:hyperlink r:id="rId106"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100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100"/>
          </w:rPr>
          <w:t>.asbestosdiseases.org.au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697197pt;margin-top:-74.957588pt;width:386.957252pt;height:61.177294pt;mso-position-horizontal-relative:page;mso-position-vertical-relative:paragraph;z-index:-3209" coordorigin="1394,-1499" coordsize="7739,1224">
            <v:group style="position:absolute;left:1404;top:-1489;width:7719;height:1204" coordorigin="1404,-1489" coordsize="7719,1204">
              <v:shape style="position:absolute;left:1404;top:-1489;width:7719;height:1204" coordorigin="1404,-1489" coordsize="7719,1204" path="m8898,-1489l1404,-1485,1404,-1479,2239,-437,2290,-376,2345,-324,2401,-297,2476,-287,8936,-286,8971,-286,9049,-292,9104,-326,9122,-406,9123,-1302,9123,-1337,9116,-1415,9083,-1470,9002,-1488,8938,-1489,8898,-1489e" filled="t" fillcolor="#EBE9E1" stroked="f">
                <v:path arrowok="t"/>
                <v:fill/>
              </v:shape>
            </v:group>
            <v:group style="position:absolute;left:3296;top:-857;width:252;height:236" coordorigin="3296,-857" coordsize="252,236">
              <v:shape style="position:absolute;left:3296;top:-857;width:252;height:236" coordorigin="3296,-857" coordsize="252,236" path="m3528,-857l3315,-857,3315,-703,3528,-703,3528,-711,3323,-711,3323,-849,3528,-849,3528,-857e" filled="t" fillcolor="#4D4D4F" stroked="f">
                <v:path arrowok="t"/>
                <v:fill/>
              </v:shape>
              <v:shape style="position:absolute;left:3296;top:-857;width:252;height:236" coordorigin="3296,-857" coordsize="252,236" path="m3528,-849l3520,-849,3520,-711,3528,-711,3528,-849e" filled="t" fillcolor="#4D4D4F" stroked="f">
                <v:path arrowok="t"/>
                <v:fill/>
              </v:shape>
              <v:shape style="position:absolute;left:3296;top:-857;width:252;height:236" coordorigin="3296,-857" coordsize="252,236" path="m3499,-841l3345,-841,3338,-839,3332,-834,3331,-829,3331,-731,3332,-726,3338,-720,3345,-719,3498,-719,3505,-720,3511,-726,3511,-727,3348,-727,3344,-728,3340,-731,3339,-736,3339,-824,3340,-829,3344,-832,3348,-833,3511,-833,3511,-834,3505,-839,3499,-841e" filled="t" fillcolor="#4D4D4F" stroked="f">
                <v:path arrowok="t"/>
                <v:fill/>
              </v:shape>
              <v:shape style="position:absolute;left:3296;top:-857;width:252;height:236" coordorigin="3296,-857" coordsize="252,236" path="m3511,-833l3495,-833,3499,-832,3503,-828,3504,-824,3504,-736,3503,-731,3499,-728,3495,-727,3511,-727,3512,-731,3512,-829,3511,-833e" filled="t" fillcolor="#4D4D4F" stroked="f">
                <v:path arrowok="t"/>
                <v:fill/>
              </v:shape>
              <v:shape style="position:absolute;left:3296;top:-857;width:252;height:236" coordorigin="3296,-857" coordsize="252,236" path="m3528,-695l3315,-695,3299,-660,3296,-650,3296,-621,3547,-621,3547,-629,3304,-629,3304,-650,3306,-657,3320,-687,3532,-687,3528,-695e" filled="t" fillcolor="#4D4D4F" stroked="f">
                <v:path arrowok="t"/>
                <v:fill/>
              </v:shape>
              <v:shape style="position:absolute;left:3296;top:-857;width:252;height:236" coordorigin="3296,-857" coordsize="252,236" path="m3532,-687l3523,-687,3537,-656,3539,-645,3539,-629,3547,-629,3547,-650,3545,-660,3539,-672,3532,-687e" filled="t" fillcolor="#4D4D4F" stroked="f">
                <v:path arrowok="t"/>
                <v:fill/>
              </v:shape>
              <v:shape style="position:absolute;left:3296;top:-857;width:252;height:236" coordorigin="3296,-857" coordsize="252,236" path="m3352,-677l3332,-677,3332,-669,3470,-669,3470,-662,3332,-662,3332,-654,3352,-654,3352,-662,3490,-662,3490,-670,3352,-670,3352,-677e" filled="t" fillcolor="#4D4D4F" stroked="f">
                <v:path arrowok="t"/>
                <v:fill/>
              </v:shape>
              <v:shape style="position:absolute;left:3296;top:-857;width:252;height:236" coordorigin="3296,-857" coordsize="252,236" path="m3391,-662l3372,-662,3372,-654,3391,-654,3391,-662e" filled="t" fillcolor="#4D4D4F" stroked="f">
                <v:path arrowok="t"/>
                <v:fill/>
              </v:shape>
              <v:shape style="position:absolute;left:3296;top:-857;width:252;height:236" coordorigin="3296,-857" coordsize="252,236" path="m3430,-662l3411,-662,3411,-654,3430,-654,3430,-662e" filled="t" fillcolor="#4D4D4F" stroked="f">
                <v:path arrowok="t"/>
                <v:fill/>
              </v:shape>
              <v:shape style="position:absolute;left:3296;top:-857;width:252;height:236" coordorigin="3296,-857" coordsize="252,236" path="m3470,-662l3450,-662,3450,-654,3470,-654,3470,-662e" filled="t" fillcolor="#4D4D4F" stroked="f">
                <v:path arrowok="t"/>
                <v:fill/>
              </v:shape>
              <v:shape style="position:absolute;left:3296;top:-857;width:252;height:236" coordorigin="3296,-857" coordsize="252,236" path="m3509,-662l3489,-662,3489,-654,3509,-654,3509,-662e" filled="t" fillcolor="#4D4D4F" stroked="f">
                <v:path arrowok="t"/>
                <v:fill/>
              </v:shape>
              <v:shape style="position:absolute;left:3296;top:-857;width:252;height:236" coordorigin="3296,-857" coordsize="252,236" path="m3371,-669l3352,-669,3352,-662,3371,-662,3371,-669e" filled="t" fillcolor="#4D4D4F" stroked="f">
                <v:path arrowok="t"/>
                <v:fill/>
              </v:shape>
              <v:shape style="position:absolute;left:3296;top:-857;width:252;height:236" coordorigin="3296,-857" coordsize="252,236" path="m3411,-669l3391,-669,3391,-662,3411,-662,3411,-669e" filled="t" fillcolor="#4D4D4F" stroked="f">
                <v:path arrowok="t"/>
                <v:fill/>
              </v:shape>
              <v:shape style="position:absolute;left:3296;top:-857;width:252;height:236" coordorigin="3296,-857" coordsize="252,236" path="m3450,-669l3430,-669,3430,-662,3450,-662,3450,-669e" filled="t" fillcolor="#4D4D4F" stroked="f">
                <v:path arrowok="t"/>
                <v:fill/>
              </v:shape>
              <v:shape style="position:absolute;left:3296;top:-857;width:252;height:236" coordorigin="3296,-857" coordsize="252,236" path="m3391,-677l3372,-677,3372,-670,3391,-670,3391,-677e" filled="t" fillcolor="#4D4D4F" stroked="f">
                <v:path arrowok="t"/>
                <v:fill/>
              </v:shape>
              <v:shape style="position:absolute;left:3296;top:-857;width:252;height:236" coordorigin="3296,-857" coordsize="252,236" path="m3430,-677l3411,-677,3411,-670,3430,-670,3430,-677e" filled="t" fillcolor="#4D4D4F" stroked="f">
                <v:path arrowok="t"/>
                <v:fill/>
              </v:shape>
              <v:shape style="position:absolute;left:3296;top:-857;width:252;height:236" coordorigin="3296,-857" coordsize="252,236" path="m3470,-677l3450,-677,3450,-670,3470,-670,3470,-677e" filled="t" fillcolor="#4D4D4F" stroked="f">
                <v:path arrowok="t"/>
                <v:fill/>
              </v:shape>
              <v:shape style="position:absolute;left:3296;top:-857;width:252;height:236" coordorigin="3296,-857" coordsize="252,236" path="m3509,-677l3489,-677,3489,-670,3509,-670,3509,-677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Better</w:t>
      </w:r>
      <w:r>
        <w:rPr>
          <w:rFonts w:ascii="Arial" w:hAnsi="Arial" w:cs="Arial" w:eastAsia="Arial"/>
          <w:sz w:val="24"/>
          <w:szCs w:val="24"/>
          <w:color w:val="4D4D4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Health</w:t>
      </w:r>
      <w:r>
        <w:rPr>
          <w:rFonts w:ascii="Arial" w:hAnsi="Arial" w:cs="Arial" w:eastAsia="Arial"/>
          <w:sz w:val="24"/>
          <w:szCs w:val="24"/>
          <w:color w:val="4D4D4F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Channel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78" w:right="2747"/>
        <w:jc w:val="center"/>
        <w:rPr>
          <w:rFonts w:ascii="Arial" w:hAnsi="Arial" w:cs="Arial" w:eastAsia="Arial"/>
          <w:sz w:val="24"/>
          <w:szCs w:val="24"/>
        </w:rPr>
      </w:pPr>
      <w:rPr/>
      <w:hyperlink r:id="rId107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1"/>
          </w:rPr>
          <w:t>.betterhealth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1"/>
          </w:rPr>
          <w:t>.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8"/>
          </w:rPr>
          <w:t>vic.go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8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697197pt;margin-top:-75.226501pt;width:386.957252pt;height:61.177294pt;mso-position-horizontal-relative:page;mso-position-vertical-relative:paragraph;z-index:-3208" coordorigin="1394,-1505" coordsize="7739,1224">
            <v:group style="position:absolute;left:1404;top:-1495;width:7719;height:1204" coordorigin="1404,-1495" coordsize="7719,1204">
              <v:shape style="position:absolute;left:1404;top:-1495;width:7719;height:1204" coordorigin="1404,-1495" coordsize="7719,1204" path="m8898,-1495l1404,-1490,1404,-1484,2239,-443,2290,-382,2345,-329,2401,-302,2476,-292,8936,-291,8971,-291,9049,-298,9104,-331,9122,-412,9123,-1308,9123,-1343,9116,-1421,9083,-1475,9002,-1493,8938,-1494,8898,-1495e" filled="t" fillcolor="#FFFFFF" stroked="f">
                <v:path arrowok="t"/>
                <v:fill/>
              </v:shape>
            </v:group>
            <v:group style="position:absolute;left:3296;top:-862;width:252;height:236" coordorigin="3296,-862" coordsize="252,236">
              <v:shape style="position:absolute;left:3296;top:-862;width:252;height:236" coordorigin="3296,-862" coordsize="252,236" path="m3528,-862l3315,-862,3315,-709,3528,-709,3528,-716,3323,-716,3323,-854,3528,-854,3528,-862e" filled="t" fillcolor="#4D4D4F" stroked="f">
                <v:path arrowok="t"/>
                <v:fill/>
              </v:shape>
              <v:shape style="position:absolute;left:3296;top:-862;width:252;height:236" coordorigin="3296,-862" coordsize="252,236" path="m3528,-854l3520,-854,3520,-716,3528,-716,3528,-854e" filled="t" fillcolor="#4D4D4F" stroked="f">
                <v:path arrowok="t"/>
                <v:fill/>
              </v:shape>
              <v:shape style="position:absolute;left:3296;top:-862;width:252;height:236" coordorigin="3296,-862" coordsize="252,236" path="m3499,-846l3345,-846,3338,-845,3332,-840,3331,-834,3331,-737,3332,-731,3338,-726,3345,-724,3498,-724,3505,-726,3511,-731,3511,-732,3348,-732,3344,-733,3340,-737,3339,-741,3339,-829,3340,-834,3344,-837,3348,-838,3511,-838,3511,-840,3505,-845,3499,-846e" filled="t" fillcolor="#4D4D4F" stroked="f">
                <v:path arrowok="t"/>
                <v:fill/>
              </v:shape>
              <v:shape style="position:absolute;left:3296;top:-862;width:252;height:236" coordorigin="3296,-862" coordsize="252,236" path="m3511,-838l3495,-838,3499,-837,3503,-834,3504,-829,3504,-741,3503,-737,3499,-733,3495,-732,3511,-732,3512,-737,3512,-834,3511,-838e" filled="t" fillcolor="#4D4D4F" stroked="f">
                <v:path arrowok="t"/>
                <v:fill/>
              </v:shape>
              <v:shape style="position:absolute;left:3296;top:-862;width:252;height:236" coordorigin="3296,-862" coordsize="252,236" path="m3528,-701l3315,-701,3299,-666,3296,-655,3296,-626,3547,-626,3547,-634,3304,-634,3304,-655,3306,-662,3320,-693,3532,-693,3528,-701e" filled="t" fillcolor="#4D4D4F" stroked="f">
                <v:path arrowok="t"/>
                <v:fill/>
              </v:shape>
              <v:shape style="position:absolute;left:3296;top:-862;width:252;height:236" coordorigin="3296,-862" coordsize="252,236" path="m3532,-693l3523,-693,3537,-661,3539,-650,3539,-634,3547,-634,3547,-655,3545,-666,3539,-677,3532,-693e" filled="t" fillcolor="#4D4D4F" stroked="f">
                <v:path arrowok="t"/>
                <v:fill/>
              </v:shape>
              <v:shape style="position:absolute;left:3296;top:-862;width:252;height:236" coordorigin="3296,-862" coordsize="252,236" path="m3371,-675l3352,-675,3352,-668,3332,-668,3332,-660,3352,-660,3352,-667,3490,-667,3490,-668,3371,-668,3371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391,-667l3372,-667,3372,-660,3391,-660,3391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430,-667l3411,-667,3411,-660,3430,-660,3430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470,-667l3450,-667,3450,-660,3470,-660,3470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509,-667l3489,-667,3489,-660,3509,-660,3509,-667e" filled="t" fillcolor="#4D4D4F" stroked="f">
                <v:path arrowok="t"/>
                <v:fill/>
              </v:shape>
              <v:shape style="position:absolute;left:3296;top:-862;width:252;height:236" coordorigin="3296,-862" coordsize="252,236" path="m3411,-675l3391,-675,3391,-668,3411,-668,3411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450,-675l3430,-675,3430,-668,3450,-668,3450,-675e" filled="t" fillcolor="#4D4D4F" stroked="f">
                <v:path arrowok="t"/>
                <v:fill/>
              </v:shape>
              <v:shape style="position:absolute;left:3296;top:-862;width:252;height:236" coordorigin="3296,-862" coordsize="252,236" path="m3352,-683l3332,-683,3332,-675,3470,-675,3470,-668,3490,-668,3490,-675,3352,-675,3352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391,-683l3372,-683,3372,-675,3391,-675,3391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430,-683l3411,-683,3411,-675,3430,-675,3430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470,-683l3450,-683,3450,-675,3470,-675,3470,-683e" filled="t" fillcolor="#4D4D4F" stroked="f">
                <v:path arrowok="t"/>
                <v:fill/>
              </v:shape>
              <v:shape style="position:absolute;left:3296;top:-862;width:252;height:236" coordorigin="3296,-862" coordsize="252,236" path="m3509,-683l3489,-683,3489,-675,3509,-675,3509,-683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Dust</w:t>
      </w:r>
      <w:r>
        <w:rPr>
          <w:rFonts w:ascii="Arial" w:hAnsi="Arial" w:cs="Arial" w:eastAsia="Arial"/>
          <w:sz w:val="24"/>
          <w:szCs w:val="24"/>
          <w:color w:val="4D4D4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Diseases</w:t>
      </w:r>
      <w:r>
        <w:rPr>
          <w:rFonts w:ascii="Arial" w:hAnsi="Arial" w:cs="Arial" w:eastAsia="Arial"/>
          <w:sz w:val="24"/>
          <w:szCs w:val="24"/>
          <w:color w:val="4D4D4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2"/>
        </w:rPr>
        <w:t>Boa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78" w:right="3443"/>
        <w:jc w:val="center"/>
        <w:rPr>
          <w:rFonts w:ascii="Arial" w:hAnsi="Arial" w:cs="Arial" w:eastAsia="Arial"/>
          <w:sz w:val="24"/>
          <w:szCs w:val="24"/>
        </w:rPr>
      </w:pPr>
      <w:rPr/>
      <w:hyperlink r:id="rId108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9"/>
          </w:rPr>
          <w:t>.ddb.ns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9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7"/>
          </w:rPr>
          <w:t>.go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87"/>
          </w:rPr>
          <w:t>v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85"/>
          </w:rPr>
          <w:t>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697197pt;margin-top:-74.517899pt;width:386.957252pt;height:61.177294pt;mso-position-horizontal-relative:page;mso-position-vertical-relative:paragraph;z-index:-3207" coordorigin="1394,-1490" coordsize="7739,1224">
            <v:group style="position:absolute;left:1404;top:-1480;width:7719;height:1204" coordorigin="1404,-1480" coordsize="7719,1204">
              <v:shape style="position:absolute;left:1404;top:-1480;width:7719;height:1204" coordorigin="1404,-1480" coordsize="7719,1204" path="m8898,-1480l1404,-1476,1404,-1470,2239,-428,2290,-367,2345,-315,2401,-288,2476,-278,8936,-277,8971,-277,9049,-284,9104,-317,9122,-398,9123,-1294,9123,-1328,9116,-1407,9083,-1461,9002,-1479,8938,-1480,8898,-1480e" filled="t" fillcolor="#EBE9E1" stroked="f">
                <v:path arrowok="t"/>
                <v:fill/>
              </v:shape>
            </v:group>
            <v:group style="position:absolute;left:3296;top:-848;width:252;height:236" coordorigin="3296,-848" coordsize="252,236">
              <v:shape style="position:absolute;left:3296;top:-848;width:252;height:236" coordorigin="3296,-848" coordsize="252,236" path="m3528,-848l3315,-848,3315,-694,3528,-694,3528,-702,3323,-702,3323,-840,3528,-840,3528,-848e" filled="t" fillcolor="#4D4D4F" stroked="f">
                <v:path arrowok="t"/>
                <v:fill/>
              </v:shape>
              <v:shape style="position:absolute;left:3296;top:-848;width:252;height:236" coordorigin="3296,-848" coordsize="252,236" path="m3528,-840l3520,-840,3520,-702,3528,-702,3528,-840e" filled="t" fillcolor="#4D4D4F" stroked="f">
                <v:path arrowok="t"/>
                <v:fill/>
              </v:shape>
              <v:shape style="position:absolute;left:3296;top:-848;width:252;height:236" coordorigin="3296,-848" coordsize="252,236" path="m3499,-832l3345,-832,3338,-831,3332,-825,3331,-820,3331,-723,3332,-717,3338,-712,3345,-710,3498,-710,3505,-712,3511,-717,3511,-718,3348,-718,3344,-719,3340,-723,3339,-727,3339,-815,3340,-820,3344,-823,3348,-824,3511,-824,3511,-825,3505,-831,3499,-832e" filled="t" fillcolor="#4D4D4F" stroked="f">
                <v:path arrowok="t"/>
                <v:fill/>
              </v:shape>
              <v:shape style="position:absolute;left:3296;top:-848;width:252;height:236" coordorigin="3296,-848" coordsize="252,236" path="m3511,-824l3495,-824,3499,-823,3503,-820,3504,-815,3504,-727,3503,-722,3499,-719,3495,-718,3511,-718,3512,-723,3512,-820,3511,-824e" filled="t" fillcolor="#4D4D4F" stroked="f">
                <v:path arrowok="t"/>
                <v:fill/>
              </v:shape>
              <v:shape style="position:absolute;left:3296;top:-848;width:252;height:236" coordorigin="3296,-848" coordsize="252,236" path="m3528,-687l3315,-687,3299,-652,3296,-641,3296,-612,3547,-612,3547,-620,3304,-620,3304,-641,3306,-648,3320,-679,3532,-679,3528,-687e" filled="t" fillcolor="#4D4D4F" stroked="f">
                <v:path arrowok="t"/>
                <v:fill/>
              </v:shape>
              <v:shape style="position:absolute;left:3296;top:-848;width:252;height:236" coordorigin="3296,-848" coordsize="252,236" path="m3532,-679l3523,-679,3537,-647,3539,-636,3539,-620,3547,-620,3547,-641,3545,-652,3539,-663,3532,-679e" filled="t" fillcolor="#4D4D4F" stroked="f">
                <v:path arrowok="t"/>
                <v:fill/>
              </v:shape>
              <v:shape style="position:absolute;left:3296;top:-848;width:252;height:236" coordorigin="3296,-848" coordsize="252,236" path="m3352,-669l3332,-669,3332,-661,3470,-661,3470,-653,3332,-653,3332,-645,3352,-645,3352,-653,3490,-653,3490,-661,3352,-661,3352,-669e" filled="t" fillcolor="#4D4D4F" stroked="f">
                <v:path arrowok="t"/>
                <v:fill/>
              </v:shape>
              <v:shape style="position:absolute;left:3296;top:-848;width:252;height:236" coordorigin="3296,-848" coordsize="252,236" path="m3391,-653l3372,-653,3372,-645,3391,-645,3391,-653e" filled="t" fillcolor="#4D4D4F" stroked="f">
                <v:path arrowok="t"/>
                <v:fill/>
              </v:shape>
              <v:shape style="position:absolute;left:3296;top:-848;width:252;height:236" coordorigin="3296,-848" coordsize="252,236" path="m3430,-653l3411,-653,3411,-645,3430,-645,3430,-653e" filled="t" fillcolor="#4D4D4F" stroked="f">
                <v:path arrowok="t"/>
                <v:fill/>
              </v:shape>
              <v:shape style="position:absolute;left:3296;top:-848;width:252;height:236" coordorigin="3296,-848" coordsize="252,236" path="m3470,-653l3450,-653,3450,-645,3470,-645,3470,-653e" filled="t" fillcolor="#4D4D4F" stroked="f">
                <v:path arrowok="t"/>
                <v:fill/>
              </v:shape>
              <v:shape style="position:absolute;left:3296;top:-848;width:252;height:236" coordorigin="3296,-848" coordsize="252,236" path="m3509,-653l3489,-653,3489,-645,3509,-645,3509,-653e" filled="t" fillcolor="#4D4D4F" stroked="f">
                <v:path arrowok="t"/>
                <v:fill/>
              </v:shape>
              <v:shape style="position:absolute;left:3296;top:-848;width:252;height:236" coordorigin="3296,-848" coordsize="252,236" path="m3371,-661l3352,-661,3352,-653,3371,-653,3371,-661e" filled="t" fillcolor="#4D4D4F" stroked="f">
                <v:path arrowok="t"/>
                <v:fill/>
              </v:shape>
              <v:shape style="position:absolute;left:3296;top:-848;width:252;height:236" coordorigin="3296,-848" coordsize="252,236" path="m3411,-661l3391,-661,3391,-653,3411,-653,3411,-661e" filled="t" fillcolor="#4D4D4F" stroked="f">
                <v:path arrowok="t"/>
                <v:fill/>
              </v:shape>
              <v:shape style="position:absolute;left:3296;top:-848;width:252;height:236" coordorigin="3296,-848" coordsize="252,236" path="m3450,-661l3430,-661,3430,-653,3450,-653,3450,-661e" filled="t" fillcolor="#4D4D4F" stroked="f">
                <v:path arrowok="t"/>
                <v:fill/>
              </v:shape>
              <v:shape style="position:absolute;left:3296;top:-848;width:252;height:236" coordorigin="3296,-848" coordsize="252,236" path="m3391,-669l3372,-669,3372,-661,3391,-661,3391,-669e" filled="t" fillcolor="#4D4D4F" stroked="f">
                <v:path arrowok="t"/>
                <v:fill/>
              </v:shape>
              <v:shape style="position:absolute;left:3296;top:-848;width:252;height:236" coordorigin="3296,-848" coordsize="252,236" path="m3430,-669l3411,-669,3411,-661,3430,-661,3430,-669e" filled="t" fillcolor="#4D4D4F" stroked="f">
                <v:path arrowok="t"/>
                <v:fill/>
              </v:shape>
              <v:shape style="position:absolute;left:3296;top:-848;width:252;height:236" coordorigin="3296,-848" coordsize="252,236" path="m3470,-669l3450,-669,3450,-661,3470,-661,3470,-669e" filled="t" fillcolor="#4D4D4F" stroked="f">
                <v:path arrowok="t"/>
                <v:fill/>
              </v:shape>
              <v:shape style="position:absolute;left:3296;top:-848;width:252;height:236" coordorigin="3296,-848" coordsize="252,236" path="m3509,-669l3489,-669,3489,-661,3509,-661,3509,-669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Bernie</w:t>
      </w:r>
      <w:r>
        <w:rPr>
          <w:rFonts w:ascii="Arial" w:hAnsi="Arial" w:cs="Arial" w:eastAsia="Arial"/>
          <w:sz w:val="24"/>
          <w:szCs w:val="24"/>
          <w:color w:val="4D4D4F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Banton</w:t>
      </w:r>
      <w:r>
        <w:rPr>
          <w:rFonts w:ascii="Arial" w:hAnsi="Arial" w:cs="Arial" w:eastAsia="Arial"/>
          <w:sz w:val="24"/>
          <w:szCs w:val="24"/>
          <w:color w:val="4D4D4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-5"/>
          <w:w w:val="91"/>
        </w:rPr>
        <w:t>F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3"/>
        </w:rPr>
        <w:t>oundation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78" w:right="2853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930603pt;margin-top:35.184124pt;width:386.957252pt;height:61.177293pt;mso-position-horizontal-relative:page;mso-position-vertical-relative:paragraph;z-index:-3204" coordorigin="1399,704" coordsize="7739,1224">
            <v:group style="position:absolute;left:1409;top:714;width:7719;height:1204" coordorigin="1409,714" coordsize="7719,1204">
              <v:shape style="position:absolute;left:1409;top:714;width:7719;height:1204" coordorigin="1409,714" coordsize="7719,1204" path="m8903,714l1409,718,1409,724,2244,1766,2295,1827,2350,1879,2406,1906,2481,1916,8941,1917,8976,1917,9054,1910,9109,1877,9126,1796,9128,900,9127,866,9121,787,9088,733,9007,715,8942,714,8903,714e" filled="t" fillcolor="#EBE9E1" stroked="f">
                <v:path arrowok="t"/>
                <v:fill/>
              </v:shape>
            </v:group>
            <v:group style="position:absolute;left:3301;top:1346;width:252;height:236" coordorigin="3301,1346" coordsize="252,236">
              <v:shape style="position:absolute;left:3301;top:1346;width:252;height:236" coordorigin="3301,1346" coordsize="252,236" path="m3533,1346l3320,1346,3320,1500,3533,1500,3533,1492,3328,1492,3328,1354,3533,1354,3533,1346e" filled="t" fillcolor="#4D4D4F" stroked="f">
                <v:path arrowok="t"/>
                <v:fill/>
              </v:shape>
              <v:shape style="position:absolute;left:3301;top:1346;width:252;height:236" coordorigin="3301,1346" coordsize="252,236" path="m3533,1354l3525,1354,3525,1492,3533,1492,3533,1354e" filled="t" fillcolor="#4D4D4F" stroked="f">
                <v:path arrowok="t"/>
                <v:fill/>
              </v:shape>
              <v:shape style="position:absolute;left:3301;top:1346;width:252;height:236" coordorigin="3301,1346" coordsize="252,236" path="m3503,1362l3349,1362,3342,1363,3337,1369,3336,1374,3336,1471,3337,1477,3343,1483,3349,1484,3503,1484,3510,1483,3515,1477,3516,1476,3353,1476,3348,1475,3345,1471,3344,1467,3344,1379,3345,1374,3348,1371,3353,1370,3516,1370,3515,1369,3510,1363,3503,1362e" filled="t" fillcolor="#4D4D4F" stroked="f">
                <v:path arrowok="t"/>
                <v:fill/>
              </v:shape>
              <v:shape style="position:absolute;left:3301;top:1346;width:252;height:236" coordorigin="3301,1346" coordsize="252,236" path="m3516,1370l3499,1370,3504,1371,3508,1374,3509,1379,3509,1467,3508,1472,3504,1475,3499,1476,3516,1476,3517,1471,3517,1374,3516,1370e" filled="t" fillcolor="#4D4D4F" stroked="f">
                <v:path arrowok="t"/>
                <v:fill/>
              </v:shape>
              <v:shape style="position:absolute;left:3301;top:1346;width:252;height:236" coordorigin="3301,1346" coordsize="252,236" path="m3533,1507l3320,1507,3303,1542,3301,1553,3301,1582,3552,1582,3552,1574,3308,1574,3308,1553,3310,1546,3325,1515,3536,1515,3533,1507e" filled="t" fillcolor="#4D4D4F" stroked="f">
                <v:path arrowok="t"/>
                <v:fill/>
              </v:shape>
              <v:shape style="position:absolute;left:3301;top:1346;width:252;height:236" coordorigin="3301,1346" coordsize="252,236" path="m3536,1515l3527,1515,3542,1547,3544,1558,3544,1574,3552,1574,3552,1553,3549,1542,3544,1531,3536,1515e" filled="t" fillcolor="#4D4D4F" stroked="f">
                <v:path arrowok="t"/>
                <v:fill/>
              </v:shape>
              <v:shape style="position:absolute;left:3301;top:1346;width:252;height:236" coordorigin="3301,1346" coordsize="252,236" path="m3356,1526l3337,1526,3337,1533,3474,1533,3474,1541,3337,1541,3337,1549,3356,1549,3356,1541,3494,1541,3494,1533,3356,1533,3356,1526e" filled="t" fillcolor="#4D4D4F" stroked="f">
                <v:path arrowok="t"/>
                <v:fill/>
              </v:shape>
              <v:shape style="position:absolute;left:3301;top:1346;width:252;height:236" coordorigin="3301,1346" coordsize="252,236" path="m3396,1541l3376,1541,3376,1549,3396,1549,3396,1541e" filled="t" fillcolor="#4D4D4F" stroked="f">
                <v:path arrowok="t"/>
                <v:fill/>
              </v:shape>
              <v:shape style="position:absolute;left:3301;top:1346;width:252;height:236" coordorigin="3301,1346" coordsize="252,236" path="m3435,1541l3416,1541,3416,1549,3435,1549,3435,1541e" filled="t" fillcolor="#4D4D4F" stroked="f">
                <v:path arrowok="t"/>
                <v:fill/>
              </v:shape>
              <v:shape style="position:absolute;left:3301;top:1346;width:252;height:236" coordorigin="3301,1346" coordsize="252,236" path="m3475,1541l3455,1541,3455,1549,3475,1549,3475,1541e" filled="t" fillcolor="#4D4D4F" stroked="f">
                <v:path arrowok="t"/>
                <v:fill/>
              </v:shape>
              <v:shape style="position:absolute;left:3301;top:1346;width:252;height:236" coordorigin="3301,1346" coordsize="252,236" path="m3514,1541l3494,1541,3494,1549,3514,1549,3514,1541e" filled="t" fillcolor="#4D4D4F" stroked="f">
                <v:path arrowok="t"/>
                <v:fill/>
              </v:shape>
              <v:shape style="position:absolute;left:3301;top:1346;width:252;height:236" coordorigin="3301,1346" coordsize="252,236" path="m3376,1533l3356,1533,3356,1541,3376,1541,3376,1533e" filled="t" fillcolor="#4D4D4F" stroked="f">
                <v:path arrowok="t"/>
                <v:fill/>
              </v:shape>
              <v:shape style="position:absolute;left:3301;top:1346;width:252;height:236" coordorigin="3301,1346" coordsize="252,236" path="m3416,1533l3396,1533,3396,1541,3416,1541,3416,1533e" filled="t" fillcolor="#4D4D4F" stroked="f">
                <v:path arrowok="t"/>
                <v:fill/>
              </v:shape>
              <v:shape style="position:absolute;left:3301;top:1346;width:252;height:236" coordorigin="3301,1346" coordsize="252,236" path="m3455,1533l3435,1533,3435,1541,3455,1541,3455,1533e" filled="t" fillcolor="#4D4D4F" stroked="f">
                <v:path arrowok="t"/>
                <v:fill/>
              </v:shape>
              <v:shape style="position:absolute;left:3301;top:1346;width:252;height:236" coordorigin="3301,1346" coordsize="252,236" path="m3396,1526l3376,1526,3376,1533,3396,1533,3396,1526e" filled="t" fillcolor="#4D4D4F" stroked="f">
                <v:path arrowok="t"/>
                <v:fill/>
              </v:shape>
              <v:shape style="position:absolute;left:3301;top:1346;width:252;height:236" coordorigin="3301,1346" coordsize="252,236" path="m3435,1526l3416,1526,3416,1533,3435,1533,3435,1526e" filled="t" fillcolor="#4D4D4F" stroked="f">
                <v:path arrowok="t"/>
                <v:fill/>
              </v:shape>
              <v:shape style="position:absolute;left:3301;top:1346;width:252;height:236" coordorigin="3301,1346" coordsize="252,236" path="m3475,1526l3455,1526,3455,1533,3475,1533,3475,1526e" filled="t" fillcolor="#4D4D4F" stroked="f">
                <v:path arrowok="t"/>
                <v:fill/>
              </v:shape>
              <v:shape style="position:absolute;left:3301;top:1346;width:252;height:236" coordorigin="3301,1346" coordsize="252,236" path="m3514,1526l3494,1526,3494,1533,3514,1533,3514,1526e" filled="t" fillcolor="#4D4D4F" stroked="f">
                <v:path arrowok="t"/>
                <v:fill/>
              </v:shape>
            </v:group>
            <w10:wrap type="none"/>
          </v:group>
        </w:pict>
      </w:r>
      <w:hyperlink r:id="rId109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90"/>
          </w:rPr>
          <w:t>.berniebanton.com.au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23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9.697197pt;margin-top:-74.843796pt;width:386.957252pt;height:61.177294pt;mso-position-horizontal-relative:page;mso-position-vertical-relative:paragraph;z-index:-3206" coordorigin="1394,-1497" coordsize="7739,1224">
            <v:group style="position:absolute;left:1404;top:-1487;width:7719;height:1204" coordorigin="1404,-1487" coordsize="7719,1204">
              <v:shape style="position:absolute;left:1404;top:-1487;width:7719;height:1204" coordorigin="1404,-1487" coordsize="7719,1204" path="m8898,-1487l1404,-1482,1404,-1477,2239,-435,2290,-374,2345,-321,2401,-295,2476,-285,8936,-283,8971,-284,9049,-290,9104,-323,9122,-404,9123,-1300,9123,-1335,9116,-1413,9083,-1468,9002,-1485,8938,-1487,8898,-1487e" filled="t" fillcolor="#FFFFFF" stroked="f">
                <v:path arrowok="t"/>
                <v:fill/>
              </v:shape>
            </v:group>
            <v:group style="position:absolute;left:3296;top:-854;width:252;height:236" coordorigin="3296,-854" coordsize="252,236">
              <v:shape style="position:absolute;left:3296;top:-854;width:252;height:236" coordorigin="3296,-854" coordsize="252,236" path="m3528,-854l3315,-854,3315,-701,3528,-701,3528,-709,3323,-709,3323,-846,3528,-846,3528,-854e" filled="t" fillcolor="#4D4D4F" stroked="f">
                <v:path arrowok="t"/>
                <v:fill/>
              </v:shape>
              <v:shape style="position:absolute;left:3296;top:-854;width:252;height:236" coordorigin="3296,-854" coordsize="252,236" path="m3528,-846l3520,-846,3520,-709,3528,-709,3528,-846e" filled="t" fillcolor="#4D4D4F" stroked="f">
                <v:path arrowok="t"/>
                <v:fill/>
              </v:shape>
              <v:shape style="position:absolute;left:3296;top:-854;width:252;height:236" coordorigin="3296,-854" coordsize="252,236" path="m3499,-839l3345,-839,3338,-837,3332,-832,3331,-826,3331,-729,3332,-723,3338,-718,3345,-717,3498,-717,3505,-718,3511,-723,3511,-725,3348,-725,3344,-725,3340,-729,3339,-733,3339,-822,3340,-826,3344,-830,3348,-831,3511,-831,3511,-832,3505,-837,3499,-839e" filled="t" fillcolor="#4D4D4F" stroked="f">
                <v:path arrowok="t"/>
                <v:fill/>
              </v:shape>
              <v:shape style="position:absolute;left:3296;top:-854;width:252;height:236" coordorigin="3296,-854" coordsize="252,236" path="m3511,-831l3495,-831,3499,-830,3503,-826,3504,-822,3504,-733,3503,-729,3499,-725,3495,-725,3511,-725,3512,-729,3512,-826,3511,-831e" filled="t" fillcolor="#4D4D4F" stroked="f">
                <v:path arrowok="t"/>
                <v:fill/>
              </v:shape>
              <v:shape style="position:absolute;left:3296;top:-854;width:252;height:236" coordorigin="3296,-854" coordsize="252,236" path="m3528,-693l3315,-693,3299,-658,3296,-647,3296,-618,3547,-618,3547,-626,3304,-626,3304,-647,3306,-655,3320,-685,3532,-685,3528,-693e" filled="t" fillcolor="#4D4D4F" stroked="f">
                <v:path arrowok="t"/>
                <v:fill/>
              </v:shape>
              <v:shape style="position:absolute;left:3296;top:-854;width:252;height:236" coordorigin="3296,-854" coordsize="252,236" path="m3532,-685l3523,-685,3537,-653,3539,-643,3539,-626,3547,-626,3547,-647,3545,-658,3539,-670,3532,-685e" filled="t" fillcolor="#4D4D4F" stroked="f">
                <v:path arrowok="t"/>
                <v:fill/>
              </v:shape>
              <v:shape style="position:absolute;left:3296;top:-854;width:252;height:236" coordorigin="3296,-854" coordsize="252,236" path="m3371,-667l3352,-667,3352,-660,3332,-660,3332,-652,3352,-652,3352,-660,3490,-660,3490,-660,3371,-660,3371,-667e" filled="t" fillcolor="#4D4D4F" stroked="f">
                <v:path arrowok="t"/>
                <v:fill/>
              </v:shape>
              <v:shape style="position:absolute;left:3296;top:-854;width:252;height:236" coordorigin="3296,-854" coordsize="252,236" path="m3391,-660l3372,-660,3372,-652,3391,-652,3391,-660e" filled="t" fillcolor="#4D4D4F" stroked="f">
                <v:path arrowok="t"/>
                <v:fill/>
              </v:shape>
              <v:shape style="position:absolute;left:3296;top:-854;width:252;height:236" coordorigin="3296,-854" coordsize="252,236" path="m3430,-660l3411,-660,3411,-652,3430,-652,3430,-660e" filled="t" fillcolor="#4D4D4F" stroked="f">
                <v:path arrowok="t"/>
                <v:fill/>
              </v:shape>
              <v:shape style="position:absolute;left:3296;top:-854;width:252;height:236" coordorigin="3296,-854" coordsize="252,236" path="m3470,-660l3450,-660,3450,-652,3470,-652,3470,-660e" filled="t" fillcolor="#4D4D4F" stroked="f">
                <v:path arrowok="t"/>
                <v:fill/>
              </v:shape>
              <v:shape style="position:absolute;left:3296;top:-854;width:252;height:236" coordorigin="3296,-854" coordsize="252,236" path="m3509,-660l3489,-660,3489,-652,3509,-652,3509,-660e" filled="t" fillcolor="#4D4D4F" stroked="f">
                <v:path arrowok="t"/>
                <v:fill/>
              </v:shape>
              <v:shape style="position:absolute;left:3296;top:-854;width:252;height:236" coordorigin="3296,-854" coordsize="252,236" path="m3411,-667l3391,-667,3391,-660,3411,-660,3411,-667e" filled="t" fillcolor="#4D4D4F" stroked="f">
                <v:path arrowok="t"/>
                <v:fill/>
              </v:shape>
              <v:shape style="position:absolute;left:3296;top:-854;width:252;height:236" coordorigin="3296,-854" coordsize="252,236" path="m3450,-667l3430,-667,3430,-660,3450,-660,3450,-667e" filled="t" fillcolor="#4D4D4F" stroked="f">
                <v:path arrowok="t"/>
                <v:fill/>
              </v:shape>
              <v:shape style="position:absolute;left:3296;top:-854;width:252;height:236" coordorigin="3296,-854" coordsize="252,236" path="m3352,-675l3332,-675,3332,-667,3470,-667,3470,-660,3490,-660,3490,-667,3352,-667,3352,-675e" filled="t" fillcolor="#4D4D4F" stroked="f">
                <v:path arrowok="t"/>
                <v:fill/>
              </v:shape>
              <v:shape style="position:absolute;left:3296;top:-854;width:252;height:236" coordorigin="3296,-854" coordsize="252,236" path="m3391,-675l3372,-675,3372,-667,3391,-667,3391,-675e" filled="t" fillcolor="#4D4D4F" stroked="f">
                <v:path arrowok="t"/>
                <v:fill/>
              </v:shape>
              <v:shape style="position:absolute;left:3296;top:-854;width:252;height:236" coordorigin="3296,-854" coordsize="252,236" path="m3430,-675l3411,-675,3411,-667,3430,-667,3430,-675e" filled="t" fillcolor="#4D4D4F" stroked="f">
                <v:path arrowok="t"/>
                <v:fill/>
              </v:shape>
              <v:shape style="position:absolute;left:3296;top:-854;width:252;height:236" coordorigin="3296,-854" coordsize="252,236" path="m3470,-675l3450,-675,3450,-667,3470,-667,3470,-675e" filled="t" fillcolor="#4D4D4F" stroked="f">
                <v:path arrowok="t"/>
                <v:fill/>
              </v:shape>
              <v:shape style="position:absolute;left:3296;top:-854;width:252;height:236" coordorigin="3296,-854" coordsize="252,236" path="m3509,-675l3489,-675,3489,-667,3509,-667,3509,-675e" filled="t" fillcolor="#4D4D4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Asbestoswise</w:t>
      </w:r>
      <w:r>
        <w:rPr>
          <w:rFonts w:ascii="Arial" w:hAnsi="Arial" w:cs="Arial" w:eastAsia="Arial"/>
          <w:sz w:val="24"/>
          <w:szCs w:val="24"/>
          <w:color w:val="4D4D4F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4D4D4F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color w:val="4D4D4F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4D4F"/>
          <w:spacing w:val="0"/>
          <w:w w:val="104"/>
        </w:rPr>
        <w:t>Support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82" w:right="2819"/>
        <w:jc w:val="center"/>
        <w:rPr>
          <w:rFonts w:ascii="Arial" w:hAnsi="Arial" w:cs="Arial" w:eastAsia="Arial"/>
          <w:sz w:val="24"/>
          <w:szCs w:val="24"/>
        </w:rPr>
      </w:pPr>
      <w:rPr/>
      <w:hyperlink r:id="rId110">
        <w:r>
          <w:rPr>
            <w:rFonts w:ascii="Arial" w:hAnsi="Arial" w:cs="Arial" w:eastAsia="Arial"/>
            <w:sz w:val="24"/>
            <w:szCs w:val="24"/>
            <w:color w:val="4D4D4F"/>
            <w:w w:val="95"/>
          </w:rPr>
          <w:t>ww</w:t>
        </w:r>
        <w:r>
          <w:rPr>
            <w:rFonts w:ascii="Arial" w:hAnsi="Arial" w:cs="Arial" w:eastAsia="Arial"/>
            <w:sz w:val="24"/>
            <w:szCs w:val="24"/>
            <w:color w:val="4D4D4F"/>
            <w:spacing w:val="-10"/>
            <w:w w:val="95"/>
          </w:rPr>
          <w:t>w</w:t>
        </w:r>
        <w:r>
          <w:rPr>
            <w:rFonts w:ascii="Arial" w:hAnsi="Arial" w:cs="Arial" w:eastAsia="Arial"/>
            <w:sz w:val="24"/>
            <w:szCs w:val="24"/>
            <w:color w:val="4D4D4F"/>
            <w:spacing w:val="0"/>
            <w:w w:val="60"/>
          </w:rPr>
          <w:t>.</w:t>
        </w:r>
      </w:hyperlink>
      <w:r>
        <w:rPr>
          <w:rFonts w:ascii="Arial" w:hAnsi="Arial" w:cs="Arial" w:eastAsia="Arial"/>
          <w:sz w:val="24"/>
          <w:szCs w:val="24"/>
          <w:color w:val="4D4D4F"/>
          <w:spacing w:val="0"/>
          <w:w w:val="91"/>
        </w:rPr>
        <w:t>asbestoswise.com.au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right="97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0"/>
          <w:w w:val="101"/>
        </w:rPr>
        <w:t>43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1020" w:bottom="280" w:left="920" w:right="740"/>
          <w:footerReference w:type="odd" r:id="rId104"/>
          <w:pgSz w:w="9980" w:h="14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137438953" w:top="0" w:bottom="0" w:left="0" w:right="0"/>
          <w:footerReference w:type="even" r:id="rId111"/>
          <w:pgSz w:w="9980" w:h="14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320" w:lineRule="auto"/>
        <w:ind w:left="417" w:right="917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455.040009pt;margin-top:-24.334614pt;width:9.6pt;height:84.480003pt;mso-position-horizontal-relative:page;mso-position-vertical-relative:paragraph;z-index:-3203" type="#_x0000_t75">
            <v:imagedata r:id="rId113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Thi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guide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been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31313"/>
          <w:spacing w:val="0"/>
          <w:w w:val="100"/>
        </w:rPr>
        <w:t>endorsed</w:t>
      </w:r>
      <w:r>
        <w:rPr>
          <w:rFonts w:ascii="Arial" w:hAnsi="Arial" w:cs="Arial" w:eastAsia="Arial"/>
          <w:sz w:val="16"/>
          <w:szCs w:val="16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3131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Australia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Healt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Protectio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Committee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131313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13131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was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prepared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Environment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Healt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Standin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g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Committe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8"/>
        </w:rPr>
        <w:t>e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131313"/>
          <w:spacing w:val="0"/>
          <w:w w:val="105"/>
        </w:rPr>
        <w:t>enHealt</w:t>
      </w:r>
      <w:r>
        <w:rPr>
          <w:rFonts w:ascii="Arial" w:hAnsi="Arial" w:cs="Arial" w:eastAsia="Arial"/>
          <w:sz w:val="16"/>
          <w:szCs w:val="16"/>
          <w:color w:val="131313"/>
          <w:spacing w:val="-3"/>
          <w:w w:val="106"/>
        </w:rPr>
        <w:t>h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19"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19"/>
        </w:rPr>
        <w:t> </w:t>
      </w:r>
      <w:hyperlink r:id="rId114">
        <w:r>
          <w:rPr>
            <w:rFonts w:ascii="Arial" w:hAnsi="Arial" w:cs="Arial" w:eastAsia="Arial"/>
            <w:sz w:val="25"/>
            <w:szCs w:val="25"/>
            <w:color w:val="030303"/>
            <w:spacing w:val="0"/>
            <w:w w:val="103"/>
            <w:b/>
            <w:bCs/>
          </w:rPr>
          <w:t>www.health.gov.au</w:t>
        </w:r>
        <w:r>
          <w:rPr>
            <w:rFonts w:ascii="Arial" w:hAnsi="Arial" w:cs="Arial" w:eastAsia="Arial"/>
            <w:sz w:val="25"/>
            <w:szCs w:val="25"/>
            <w:color w:val="000000"/>
            <w:spacing w:val="0"/>
            <w:w w:val="100"/>
          </w:rPr>
        </w:r>
      </w:hyperlink>
    </w:p>
    <w:p>
      <w:pPr>
        <w:spacing w:before="0" w:after="0" w:line="188" w:lineRule="exact"/>
        <w:ind w:left="1746" w:right="2219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7.750336pt;margin-top:18.456739pt;width:69.591353pt;height:.1pt;mso-position-horizontal-relative:page;mso-position-vertical-relative:paragraph;z-index:-3202" coordorigin="1555,369" coordsize="1392,2">
            <v:shape style="position:absolute;left:1555;top:369;width:1392;height:2" coordorigin="1555,369" coordsize="1392,0" path="m1555,369l2947,369e" filled="f" stroked="t" strokeweight="1.679791pt" strokecolor="#BFD88C">
              <v:path arrowok="t"/>
            </v:shape>
          </v:group>
          <w10:wrap type="none"/>
        </w:pict>
      </w:r>
      <w:r>
        <w:rPr/>
        <w:pict>
          <v:group style="position:absolute;margin-left:367.154388pt;margin-top:18.456739pt;width:35.995527pt;height:.1pt;mso-position-horizontal-relative:page;mso-position-vertical-relative:paragraph;z-index:-3201" coordorigin="7343,369" coordsize="720,2">
            <v:shape style="position:absolute;left:7343;top:369;width:720;height:2" coordorigin="7343,369" coordsize="720,0" path="m7343,369l8063,369e" filled="f" stroked="t" strokeweight="1.679791pt" strokecolor="#BFD88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1"/>
        </w:rPr>
        <w:t>Informatio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2"/>
          <w:szCs w:val="22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  <w:position w:val="1"/>
        </w:rPr>
        <w:t>correc</w:t>
      </w:r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color w:val="13131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22"/>
          <w:szCs w:val="22"/>
          <w:color w:val="13131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color w:val="131313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color w:val="13131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1"/>
        </w:rPr>
        <w:t>Februar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2"/>
          <w:szCs w:val="22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3"/>
          <w:position w:val="1"/>
        </w:rPr>
        <w:t>2013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sectPr>
      <w:pgMar w:footer="0" w:header="0" w:top="1300" w:bottom="280" w:left="1380" w:right="580"/>
      <w:footerReference w:type="odd" r:id="rId112"/>
      <w:pgSz w:w="9980" w:h="14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39.692963pt;margin-top:672.389282pt;width:33.870234pt;height:16.918421pt;mso-position-horizontal-relative:page;mso-position-vertical-relative:page;z-index:-3361" coordorigin="8794,13448" coordsize="677,338">
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8.871399pt;margin-top:673.789856pt;width:8.182pt;height:13pt;mso-position-horizontal-relative:page;mso-position-vertical-relative:page;z-index:-3360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t>3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5.8657pt;margin-top:671.680664pt;width:33.870234pt;height:16.918421pt;mso-position-horizontal-relative:page;mso-position-vertical-relative:page;z-index:-3348" coordorigin="517,13434" coordsize="677,338">
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7971pt;margin-top:672.750488pt;width:14.868001pt;height:13pt;mso-position-horizontal-relative:page;mso-position-vertical-relative:page;z-index:-3347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5"/>
                    <w:w w:val="101"/>
                  </w:rPr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5.8657pt;margin-top:671.680664pt;width:33.870234pt;height:16.918421pt;mso-position-horizontal-relative:page;mso-position-vertical-relative:page;z-index:-3346" coordorigin="517,13434" coordsize="677,338">
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7971pt;margin-top:672.750488pt;width:16.364001pt;height:13pt;mso-position-horizontal-relative:page;mso-position-vertical-relative:page;z-index:-3345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39.692963pt;margin-top:672.389282pt;width:33.870234pt;height:16.918421pt;mso-position-horizontal-relative:page;mso-position-vertical-relative:page;z-index:-3344" coordorigin="8794,13448" coordsize="677,338">
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1.458405pt;margin-top:673.789856pt;width:16.826001pt;height:13pt;mso-position-horizontal-relative:page;mso-position-vertical-relative:page;z-index:-3343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5"/>
                    <w:w w:val="101"/>
                  </w:rPr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39.692963pt;margin-top:672.389282pt;width:33.870234pt;height:16.918421pt;mso-position-horizontal-relative:page;mso-position-vertical-relative:page;z-index:-3359" coordorigin="8794,13448" coordsize="677,338">
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<v:path arrowok="t"/>
            <v:fill/>
          </v:shape>
        </v:group>
        <w10:wrap type="none"/>
      </w:pict>
    </w:r>
    <w:r>
      <w:rPr/>
      <w:pict>
        <v:group style="position:absolute;margin-left:0pt;margin-top:0pt;width:498.898pt;height:708.661011pt;mso-position-horizontal-relative:page;mso-position-vertical-relative:page;z-index:-3358" coordorigin="0,0" coordsize="9978,14173">
          <v:shape style="position:absolute;left:0;top:0;width:9978;height:14173" coordorigin="0,0" coordsize="9978,14173" path="m0,14173l9978,14173,9978,0,0,0,0,14173e" filled="t" fillcolor="#A2CBA1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7.871399pt;margin-top:673.789856pt;width:10.182pt;height:13pt;mso-position-horizontal-relative:page;mso-position-vertical-relative:page;z-index:-3357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5.8657pt;margin-top:671.680664pt;width:33.870234pt;height:16.918421pt;mso-position-horizontal-relative:page;mso-position-vertical-relative:page;z-index:-3356" coordorigin="517,13434" coordsize="677,338">
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7971pt;margin-top:672.750488pt;width:10.182pt;height:13pt;mso-position-horizontal-relative:page;mso-position-vertical-relative:page;z-index:-3355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39.692963pt;margin-top:672.389282pt;width:33.870234pt;height:16.918421pt;mso-position-horizontal-relative:page;mso-position-vertical-relative:page;z-index:-3354" coordorigin="8794,13448" coordsize="677,338">
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<v:path arrowok="t"/>
            <v:fill/>
          </v:shape>
        </v:group>
        <w10:wrap type="none"/>
      </w:pict>
    </w:r>
    <w:r>
      <w:rPr/>
      <w:pict>
        <v:group style="position:absolute;margin-left:0pt;margin-top:.000004pt;width:498.89801pt;height:708.661007pt;mso-position-horizontal-relative:page;mso-position-vertical-relative:page;z-index:-3353" coordorigin="0,0" coordsize="9978,14173">
          <v:shape style="position:absolute;left:0;top:0;width:9978;height:14173" coordorigin="0,0" coordsize="9978,14173" path="m0,0l0,14173,9978,14173,9978,0,0,0e" filled="t" fillcolor="#C2DBC0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5.8657pt;margin-top:671.680664pt;width:33.870234pt;height:16.918421pt;mso-position-horizontal-relative:page;mso-position-vertical-relative:page;z-index:-3352" coordorigin="517,13434" coordsize="677,338">
          <v:shape style="position:absolute;left:517;top:13434;width:677;height:338" coordorigin="517,13434" coordsize="677,338" path="m1128,13434l1101,13435,517,13435,745,13728,802,13771,822,13772,848,13771,1114,13771,1178,13749,1195,13718,1194,13699,1194,13523,1158,13443,1145,13436,1128,13434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7971pt;margin-top:672.750488pt;width:16.826001pt;height:13pt;mso-position-horizontal-relative:page;mso-position-vertical-relative:page;z-index:-3351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5"/>
                    <w:w w:val="101"/>
                  </w:rPr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39.692963pt;margin-top:672.389282pt;width:33.870234pt;height:16.918421pt;mso-position-horizontal-relative:page;mso-position-vertical-relative:page;z-index:-3350" coordorigin="8794,13448" coordsize="677,338">
          <v:shape style="position:absolute;left:8794;top:13448;width:677;height:338" coordorigin="8794,13448" coordsize="677,338" path="m8860,13448l8799,13504,8794,13538,8794,13713,8794,13732,8857,13784,9140,13785,9167,13786,9228,13762,9471,13449,8888,13449,8860,13448e" filled="t" fillcolor="#6CB57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2.327393pt;margin-top:673.789856pt;width:15.088001pt;height:13pt;mso-position-horizontal-relative:page;mso-position-vertical-relative:page;z-index:-3349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FFFFFF"/>
                    <w:spacing w:val="-13"/>
                    <w:w w:val="101"/>
                  </w:rPr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117" Type="http://schemas.openxmlformats.org/officeDocument/2006/relationships/customXml" Target="../customXml/item3.xml"/><Relationship Id="rId21" Type="http://schemas.openxmlformats.org/officeDocument/2006/relationships/image" Target="media/image8.jpg"/><Relationship Id="rId42" Type="http://schemas.openxmlformats.org/officeDocument/2006/relationships/image" Target="media/image25.png"/><Relationship Id="rId47" Type="http://schemas.openxmlformats.org/officeDocument/2006/relationships/image" Target="media/image28.jpg"/><Relationship Id="rId63" Type="http://schemas.openxmlformats.org/officeDocument/2006/relationships/hyperlink" Target="http://www.asbestosawareness.com.au/" TargetMode="External"/><Relationship Id="rId68" Type="http://schemas.openxmlformats.org/officeDocument/2006/relationships/hyperlink" Target="http://www.health.qld.gov.au/asbestos" TargetMode="External"/><Relationship Id="rId84" Type="http://schemas.openxmlformats.org/officeDocument/2006/relationships/hyperlink" Target="http://www.tams.act.gov.au/recycling-waste" TargetMode="External"/><Relationship Id="rId89" Type="http://schemas.openxmlformats.org/officeDocument/2006/relationships/hyperlink" Target="http://www.environment.nsw.gov.au/waste/asbestos" TargetMode="External"/><Relationship Id="rId112" Type="http://schemas.openxmlformats.org/officeDocument/2006/relationships/footer" Target="footer16.xml"/><Relationship Id="rId16" Type="http://schemas.openxmlformats.org/officeDocument/2006/relationships/footer" Target="footer1.xml"/><Relationship Id="rId107" Type="http://schemas.openxmlformats.org/officeDocument/2006/relationships/hyperlink" Target="http://www.betterhealth.vic.gov.au/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53" Type="http://schemas.openxmlformats.org/officeDocument/2006/relationships/image" Target="media/image33.jpg"/><Relationship Id="rId58" Type="http://schemas.openxmlformats.org/officeDocument/2006/relationships/image" Target="media/image35.png"/><Relationship Id="rId74" Type="http://schemas.openxmlformats.org/officeDocument/2006/relationships/hyperlink" Target="http://www.health.nsw.gov.au/factsheets" TargetMode="External"/><Relationship Id="rId79" Type="http://schemas.openxmlformats.org/officeDocument/2006/relationships/hyperlink" Target="http://www.health.sa.gov.au/pehs/topics/public-health-factsheets.htm" TargetMode="External"/><Relationship Id="rId102" Type="http://schemas.openxmlformats.org/officeDocument/2006/relationships/hyperlink" Target="http://www.worksafe.vic.gov.au/" TargetMode="External"/><Relationship Id="rId5" Type="http://schemas.openxmlformats.org/officeDocument/2006/relationships/theme" Target="theme/theme1.xml"/><Relationship Id="rId90" Type="http://schemas.openxmlformats.org/officeDocument/2006/relationships/hyperlink" Target="http://www.qld.gov.au/asbestos" TargetMode="External"/><Relationship Id="rId95" Type="http://schemas.openxmlformats.org/officeDocument/2006/relationships/hyperlink" Target="http://www.dec.wa.gov.au/pollution-prevention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g"/><Relationship Id="rId43" Type="http://schemas.openxmlformats.org/officeDocument/2006/relationships/image" Target="media/image26.png"/><Relationship Id="rId48" Type="http://schemas.openxmlformats.org/officeDocument/2006/relationships/image" Target="media/image29.jpg"/><Relationship Id="rId64" Type="http://schemas.openxmlformats.org/officeDocument/2006/relationships/hyperlink" Target="http://www.nsw.gov.au/fibro" TargetMode="External"/><Relationship Id="rId69" Type="http://schemas.openxmlformats.org/officeDocument/2006/relationships/hyperlink" Target="http://www.health.sa.gov.au/" TargetMode="External"/><Relationship Id="rId113" Type="http://schemas.openxmlformats.org/officeDocument/2006/relationships/image" Target="media/image39.jpg"/><Relationship Id="rId80" Type="http://schemas.openxmlformats.org/officeDocument/2006/relationships/hyperlink" Target="http://www.health.sa.gov.au/pehs/topics/public-health-factsheets.htm" TargetMode="External"/><Relationship Id="rId85" Type="http://schemas.openxmlformats.org/officeDocument/2006/relationships/hyperlink" Target="http://www.workershealth.com.au/Workers-Health/fact-sheets.html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7.pn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59" Type="http://schemas.openxmlformats.org/officeDocument/2006/relationships/image" Target="media/image36.jpg"/><Relationship Id="rId103" Type="http://schemas.openxmlformats.org/officeDocument/2006/relationships/hyperlink" Target="http://www.worksafe.wa.gov.au/" TargetMode="External"/><Relationship Id="rId108" Type="http://schemas.openxmlformats.org/officeDocument/2006/relationships/hyperlink" Target="http://www.ddb.nsw.gov.au/" TargetMode="External"/><Relationship Id="rId54" Type="http://schemas.openxmlformats.org/officeDocument/2006/relationships/footer" Target="footer12.xml"/><Relationship Id="rId70" Type="http://schemas.openxmlformats.org/officeDocument/2006/relationships/hyperlink" Target="http://www.wst.tas.gov.au/safety_comply/asbestos" TargetMode="External"/><Relationship Id="rId75" Type="http://schemas.openxmlformats.org/officeDocument/2006/relationships/hyperlink" Target="http://www.workcover.nsw.gov.au/" TargetMode="External"/><Relationship Id="rId91" Type="http://schemas.openxmlformats.org/officeDocument/2006/relationships/hyperlink" Target="http://www.epa.sa.gov.au/" TargetMode="External"/><Relationship Id="rId96" Type="http://schemas.openxmlformats.org/officeDocument/2006/relationships/hyperlink" Target="http://www.actpla.act.gov.au/topics/hiring_licensing" TargetMode="External"/><Relationship Id="rId1" Type="http://schemas.openxmlformats.org/officeDocument/2006/relationships/extended-properties" Target="docProps/app.xml"/><Relationship Id="rId6" Type="http://schemas.openxmlformats.org/officeDocument/2006/relationships/settings" Target="settings.xml"/><Relationship Id="rId23" Type="http://schemas.openxmlformats.org/officeDocument/2006/relationships/image" Target="media/image10.png"/><Relationship Id="rId28" Type="http://schemas.openxmlformats.org/officeDocument/2006/relationships/image" Target="media/image14.jpg"/><Relationship Id="rId49" Type="http://schemas.openxmlformats.org/officeDocument/2006/relationships/footer" Target="footer11.xml"/><Relationship Id="rId114" Type="http://schemas.openxmlformats.org/officeDocument/2006/relationships/hyperlink" Target="http://www.health.gov.au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6.jpg"/><Relationship Id="rId44" Type="http://schemas.openxmlformats.org/officeDocument/2006/relationships/footer" Target="footer9.xml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hyperlink" Target="http://www.health.nsw.gov.au/publichealth/environment/diy/index.asp" TargetMode="External"/><Relationship Id="rId73" Type="http://schemas.openxmlformats.org/officeDocument/2006/relationships/hyperlink" Target="http://www.asbestos.act.gov.au/" TargetMode="External"/><Relationship Id="rId78" Type="http://schemas.openxmlformats.org/officeDocument/2006/relationships/hyperlink" Target="http://www.safework.sa.gov.au/" TargetMode="External"/><Relationship Id="rId81" Type="http://schemas.openxmlformats.org/officeDocument/2006/relationships/hyperlink" Target="http://www.wst.tas.gov.au/safety_comply/asbestos" TargetMode="External"/><Relationship Id="rId86" Type="http://schemas.openxmlformats.org/officeDocument/2006/relationships/hyperlink" Target="http://www.workershealth.com.au/Workers-Health/fact-sheets.html" TargetMode="External"/><Relationship Id="rId94" Type="http://schemas.openxmlformats.org/officeDocument/2006/relationships/hyperlink" Target="http://www.worksafe.vic.gov.au/" TargetMode="External"/><Relationship Id="rId99" Type="http://schemas.openxmlformats.org/officeDocument/2006/relationships/hyperlink" Target="http://www.qld.gov.au/asbestos" TargetMode="External"/><Relationship Id="rId101" Type="http://schemas.openxmlformats.org/officeDocument/2006/relationships/hyperlink" Target="http://www.wst.tas.gov.au/safety_comply/asbestos" TargetMode="Externa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3" Type="http://schemas.openxmlformats.org/officeDocument/2006/relationships/hyperlink" Target="mailto:copyright@health.gov.au" TargetMode="External"/><Relationship Id="rId18" Type="http://schemas.openxmlformats.org/officeDocument/2006/relationships/footer" Target="footer2.xml"/><Relationship Id="rId39" Type="http://schemas.openxmlformats.org/officeDocument/2006/relationships/footer" Target="footer7.xml"/><Relationship Id="rId109" Type="http://schemas.openxmlformats.org/officeDocument/2006/relationships/hyperlink" Target="http://www.berniebanton.com.au/" TargetMode="External"/><Relationship Id="rId34" Type="http://schemas.openxmlformats.org/officeDocument/2006/relationships/image" Target="media/image19.jpg"/><Relationship Id="rId50" Type="http://schemas.openxmlformats.org/officeDocument/2006/relationships/image" Target="media/image30.png"/><Relationship Id="rId55" Type="http://schemas.openxmlformats.org/officeDocument/2006/relationships/footer" Target="footer13.xml"/><Relationship Id="rId76" Type="http://schemas.openxmlformats.org/officeDocument/2006/relationships/hyperlink" Target="http://www.worksafe.nt.gov.au/" TargetMode="External"/><Relationship Id="rId97" Type="http://schemas.openxmlformats.org/officeDocument/2006/relationships/hyperlink" Target="http://www.workcover.nsw.gov.au/" TargetMode="External"/><Relationship Id="rId104" Type="http://schemas.openxmlformats.org/officeDocument/2006/relationships/footer" Target="footer14.xml"/><Relationship Id="rId7" Type="http://schemas.openxmlformats.org/officeDocument/2006/relationships/image" Target="media/image1.jpg"/><Relationship Id="rId71" Type="http://schemas.openxmlformats.org/officeDocument/2006/relationships/hyperlink" Target="http://www.health.vic.gov.au/environment" TargetMode="External"/><Relationship Id="rId92" Type="http://schemas.openxmlformats.org/officeDocument/2006/relationships/hyperlink" Target="http://www.wst.tas.gov.au/safety_comply/asbestos" TargetMode="External"/><Relationship Id="rId2" Type="http://schemas.openxmlformats.org/package/2006/relationships/metadata/core-properties" Target="docProps/core.xml"/><Relationship Id="rId29" Type="http://schemas.openxmlformats.org/officeDocument/2006/relationships/image" Target="media/image15.jpg"/><Relationship Id="rId24" Type="http://schemas.openxmlformats.org/officeDocument/2006/relationships/image" Target="media/image11.png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66" Type="http://schemas.openxmlformats.org/officeDocument/2006/relationships/hyperlink" Target="http://www.health.nsw.gov.au/publichealth/environment/diy/index.asp" TargetMode="External"/><Relationship Id="rId87" Type="http://schemas.openxmlformats.org/officeDocument/2006/relationships/hyperlink" Target="http://www.environment.nsw.gov.au/waste/asbestos" TargetMode="External"/><Relationship Id="rId110" Type="http://schemas.openxmlformats.org/officeDocument/2006/relationships/hyperlink" Target="http://www.ddb.nsw.gov.au/" TargetMode="External"/><Relationship Id="rId115" Type="http://schemas.openxmlformats.org/officeDocument/2006/relationships/customXml" Target="../customXml/item1.xml"/><Relationship Id="rId61" Type="http://schemas.openxmlformats.org/officeDocument/2006/relationships/image" Target="media/image38.png"/><Relationship Id="rId82" Type="http://schemas.openxmlformats.org/officeDocument/2006/relationships/hyperlink" Target="http://www.worksafe.vic.gov.au/" TargetMode="External"/><Relationship Id="rId19" Type="http://schemas.openxmlformats.org/officeDocument/2006/relationships/footer" Target="footer3.xml"/><Relationship Id="rId14" Type="http://schemas.openxmlformats.org/officeDocument/2006/relationships/hyperlink" Target="mailto:copyright@health.gov.au" TargetMode="External"/><Relationship Id="rId30" Type="http://schemas.openxmlformats.org/officeDocument/2006/relationships/footer" Target="footer6.xml"/><Relationship Id="rId35" Type="http://schemas.openxmlformats.org/officeDocument/2006/relationships/image" Target="media/image20.jpg"/><Relationship Id="rId56" Type="http://schemas.openxmlformats.org/officeDocument/2006/relationships/image" Target="media/image34.png"/><Relationship Id="rId77" Type="http://schemas.openxmlformats.org/officeDocument/2006/relationships/hyperlink" Target="http://www.health.qld.gov.au/asbestos" TargetMode="External"/><Relationship Id="rId100" Type="http://schemas.openxmlformats.org/officeDocument/2006/relationships/hyperlink" Target="http://www.safework.sa.gov.au/" TargetMode="External"/><Relationship Id="rId105" Type="http://schemas.openxmlformats.org/officeDocument/2006/relationships/hyperlink" Target="http://www.australianasbestosnetwork.org.au/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31.png"/><Relationship Id="rId72" Type="http://schemas.openxmlformats.org/officeDocument/2006/relationships/hyperlink" Target="http://www.public.health.wa.gov.au/" TargetMode="External"/><Relationship Id="rId93" Type="http://schemas.openxmlformats.org/officeDocument/2006/relationships/hyperlink" Target="http://www.epa.vic.gov.au/" TargetMode="External"/><Relationship Id="rId98" Type="http://schemas.openxmlformats.org/officeDocument/2006/relationships/hyperlink" Target="http://www.worksafe.nt.gov.au/" TargetMode="External"/><Relationship Id="rId3" Type="http://schemas.openxmlformats.org/officeDocument/2006/relationships/styles" Target="styles.xml"/><Relationship Id="rId25" Type="http://schemas.openxmlformats.org/officeDocument/2006/relationships/footer" Target="footer5.xml"/><Relationship Id="rId46" Type="http://schemas.openxmlformats.org/officeDocument/2006/relationships/image" Target="media/image27.jpg"/><Relationship Id="rId67" Type="http://schemas.openxmlformats.org/officeDocument/2006/relationships/hyperlink" Target="http://www.nt.gov.au/health/envirohealth" TargetMode="External"/><Relationship Id="rId116" Type="http://schemas.openxmlformats.org/officeDocument/2006/relationships/customXml" Target="../customXml/item2.xml"/><Relationship Id="rId20" Type="http://schemas.openxmlformats.org/officeDocument/2006/relationships/footer" Target="footer4.xml"/><Relationship Id="rId41" Type="http://schemas.openxmlformats.org/officeDocument/2006/relationships/image" Target="media/image24.png"/><Relationship Id="rId62" Type="http://schemas.openxmlformats.org/officeDocument/2006/relationships/hyperlink" Target="http://www.asbestos.act.gov.au/" TargetMode="External"/><Relationship Id="rId83" Type="http://schemas.openxmlformats.org/officeDocument/2006/relationships/hyperlink" Target="http://www.worksafe.wa.gov.au/" TargetMode="External"/><Relationship Id="rId88" Type="http://schemas.openxmlformats.org/officeDocument/2006/relationships/hyperlink" Target="http://www.ntepa.nt.gov.au/" TargetMode="External"/><Relationship Id="rId111" Type="http://schemas.openxmlformats.org/officeDocument/2006/relationships/footer" Target="footer15.xml"/><Relationship Id="rId15" Type="http://schemas.openxmlformats.org/officeDocument/2006/relationships/hyperlink" Target="http://www.istockphoto.com/" TargetMode="External"/><Relationship Id="rId36" Type="http://schemas.openxmlformats.org/officeDocument/2006/relationships/image" Target="media/image21.jpg"/><Relationship Id="rId57" Type="http://schemas.openxmlformats.org/officeDocument/2006/relationships/hyperlink" Target="http://www.nata.asn.au/" TargetMode="External"/><Relationship Id="rId106" Type="http://schemas.openxmlformats.org/officeDocument/2006/relationships/hyperlink" Target="http://www.asbestosdiseases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BDDFF49513A42B7712415F1899E97" ma:contentTypeVersion="14" ma:contentTypeDescription="Create a new document." ma:contentTypeScope="" ma:versionID="58448b74337898866f374d782bd52c84">
  <xsd:schema xmlns:xsd="http://www.w3.org/2001/XMLSchema" xmlns:xs="http://www.w3.org/2001/XMLSchema" xmlns:p="http://schemas.microsoft.com/office/2006/metadata/properties" xmlns:ns1="http://schemas.microsoft.com/sharepoint/v3" xmlns:ns2="fa6ff249-84cd-4e98-87b6-f455e6b81eab" xmlns:ns3="026bfad4-81b3-43f4-884f-8fb15cc6b6b0" targetNamespace="http://schemas.microsoft.com/office/2006/metadata/properties" ma:root="true" ma:fieldsID="a8e66a24b16e0e06f7d8eb8db470b231" ns1:_="" ns2:_="" ns3:_="">
    <xsd:import namespace="http://schemas.microsoft.com/sharepoint/v3"/>
    <xsd:import namespace="fa6ff249-84cd-4e98-87b6-f455e6b81eab"/>
    <xsd:import namespace="026bfad4-81b3-43f4-884f-8fb15cc6b6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ff249-84cd-4e98-87b6-f455e6b81e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bfad4-81b3-43f4-884f-8fb15cc6b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A864B4-1532-4BD6-B19C-991E776B7C27}"/>
</file>

<file path=customXml/itemProps2.xml><?xml version="1.0" encoding="utf-8"?>
<ds:datastoreItem xmlns:ds="http://schemas.openxmlformats.org/officeDocument/2006/customXml" ds:itemID="{D3A3FF04-65FA-4E22-9B98-4C2E0223D635}"/>
</file>

<file path=customXml/itemProps3.xml><?xml version="1.0" encoding="utf-8"?>
<ds:datastoreItem xmlns:ds="http://schemas.openxmlformats.org/officeDocument/2006/customXml" ds:itemID="{E6F1DE06-AD25-43B8-B631-CE8812B48575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Asbestos: A guide for householders and the general public</dc:title>
  <dc:subject>Asbestos</dc:subject>
  <dc:creator>enHealth</dc:creator>
  <cp:keywords>Asbestos, home renovations, general public</cp:keywords>
  <dcterms:created xsi:type="dcterms:W3CDTF">2018-12-12T11:58:08Z</dcterms:created>
  <dcterms:modified xsi:type="dcterms:W3CDTF">2018-12-12T11:58:08Z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2013-01-29T00:00:00Z</vt:filetime>
  </property>
  <property fmtid="{D5CDD505-2E9C-101B-9397-08002B2CF9AE}" pid="3" name="LastSaved">
    <vt:filetime>2018-12-12T00:00:00Z</vt:filetime>
  </property>
  <property fmtid="{D5CDD505-2E9C-101B-9397-08002B2CF9AE}" pid="4" name="ContentTypeId">
    <vt:lpwstr>0x010100FC7BDDFF49513A42B7712415F1899E97</vt:lpwstr>
  </property>
</Properties>
</file>